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E0844" w14:textId="0351287A" w:rsidR="002F320E" w:rsidRDefault="00734DBA" w:rsidP="00734DBA">
      <w:pPr>
        <w:pStyle w:val="Textenormal"/>
        <w:ind w:left="-567"/>
        <w:jc w:val="center"/>
      </w:pPr>
      <w:bookmarkStart w:id="0" w:name="_Hlk165331438"/>
      <w:bookmarkEnd w:id="0"/>
      <w:r w:rsidRPr="00734DBA">
        <w:drawing>
          <wp:inline distT="0" distB="0" distL="0" distR="0" wp14:anchorId="4ECBBFB4" wp14:editId="6F7570E1">
            <wp:extent cx="6810704" cy="9698349"/>
            <wp:effectExtent l="0" t="0" r="0" b="0"/>
            <wp:docPr id="734305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05024" name=""/>
                    <pic:cNvPicPr/>
                  </pic:nvPicPr>
                  <pic:blipFill>
                    <a:blip r:embed="rId11"/>
                    <a:stretch>
                      <a:fillRect/>
                    </a:stretch>
                  </pic:blipFill>
                  <pic:spPr>
                    <a:xfrm>
                      <a:off x="0" y="0"/>
                      <a:ext cx="6829123" cy="9724577"/>
                    </a:xfrm>
                    <a:prstGeom prst="rect">
                      <a:avLst/>
                    </a:prstGeom>
                  </pic:spPr>
                </pic:pic>
              </a:graphicData>
            </a:graphic>
          </wp:inline>
        </w:drawing>
      </w:r>
    </w:p>
    <w:p w14:paraId="7DAA8278" w14:textId="70AEFCDA" w:rsidR="002F320E" w:rsidRDefault="002F320E" w:rsidP="002F320E">
      <w:pPr>
        <w:pStyle w:val="Textenormal"/>
      </w:pPr>
      <w:r>
        <w:lastRenderedPageBreak/>
        <w:br w:type="page"/>
      </w:r>
    </w:p>
    <w:p w14:paraId="0C98CFA2" w14:textId="75B0DE39" w:rsidR="00794C1E" w:rsidRPr="004152F4" w:rsidRDefault="00794C1E" w:rsidP="00794C1E">
      <w:pPr>
        <w:pStyle w:val="T1"/>
        <w:rPr>
          <w:color w:val="0080A8"/>
        </w:rPr>
      </w:pPr>
      <w:r w:rsidRPr="004152F4">
        <w:rPr>
          <w:color w:val="0080A8"/>
        </w:rPr>
        <w:lastRenderedPageBreak/>
        <w:t>Sommaire</w:t>
      </w:r>
    </w:p>
    <w:sdt>
      <w:sdtPr>
        <w:rPr>
          <w:rFonts w:cs="Arial"/>
          <w:sz w:val="22"/>
          <w:szCs w:val="22"/>
          <w:shd w:val="clear" w:color="auto" w:fill="E6E6E6"/>
        </w:rPr>
        <w:id w:val="526606540"/>
        <w:docPartObj>
          <w:docPartGallery w:val="Table of Contents"/>
          <w:docPartUnique/>
        </w:docPartObj>
      </w:sdtPr>
      <w:sdtEndPr>
        <w:rPr>
          <w:rFonts w:cstheme="minorBidi"/>
          <w:sz w:val="20"/>
          <w:szCs w:val="20"/>
        </w:rPr>
      </w:sdtEndPr>
      <w:sdtContent>
        <w:p w14:paraId="3E413A62" w14:textId="228CF6D4" w:rsidR="003E72C8" w:rsidRPr="00E12329" w:rsidRDefault="007254BC">
          <w:pPr>
            <w:pStyle w:val="TM1"/>
            <w:rPr>
              <w:rFonts w:ascii="Marianne" w:eastAsiaTheme="minorEastAsia" w:hAnsi="Marianne" w:cstheme="minorBidi"/>
              <w:b w:val="0"/>
              <w:bCs w:val="0"/>
              <w:noProof/>
              <w:kern w:val="2"/>
              <w:lang w:eastAsia="fr-FR"/>
              <w14:ligatures w14:val="standardContextual"/>
            </w:rPr>
          </w:pPr>
          <w:r w:rsidRPr="007254BC">
            <w:rPr>
              <w:rFonts w:cs="Arial"/>
            </w:rPr>
            <w:fldChar w:fldCharType="begin"/>
          </w:r>
          <w:r w:rsidRPr="007254BC">
            <w:rPr>
              <w:rFonts w:cs="Arial"/>
            </w:rPr>
            <w:instrText xml:space="preserve"> TOC \o "1-2" \h \z \u </w:instrText>
          </w:r>
          <w:r w:rsidRPr="007254BC">
            <w:rPr>
              <w:rFonts w:cs="Arial"/>
            </w:rPr>
            <w:fldChar w:fldCharType="separate"/>
          </w:r>
          <w:hyperlink w:anchor="_Toc172550249" w:history="1">
            <w:r w:rsidR="003E72C8" w:rsidRPr="00E12329">
              <w:rPr>
                <w:rStyle w:val="Lienhypertexte"/>
                <w:rFonts w:ascii="Marianne" w:hAnsi="Marianne"/>
                <w:noProof/>
                <w:sz w:val="18"/>
                <w:szCs w:val="18"/>
              </w:rPr>
              <w:t>1.</w:t>
            </w:r>
            <w:r w:rsidR="003E72C8" w:rsidRPr="00E12329">
              <w:rPr>
                <w:rFonts w:ascii="Marianne" w:eastAsiaTheme="minorEastAsia" w:hAnsi="Marianne" w:cstheme="minorBidi"/>
                <w:b w:val="0"/>
                <w:bCs w:val="0"/>
                <w:noProof/>
                <w:kern w:val="2"/>
                <w:lang w:eastAsia="fr-FR"/>
                <w14:ligatures w14:val="standardContextual"/>
              </w:rPr>
              <w:tab/>
            </w:r>
            <w:r w:rsidR="003E72C8" w:rsidRPr="00E12329">
              <w:rPr>
                <w:rStyle w:val="Lienhypertexte"/>
                <w:rFonts w:ascii="Marianne" w:hAnsi="Marianne"/>
                <w:noProof/>
                <w:sz w:val="18"/>
                <w:szCs w:val="18"/>
              </w:rPr>
              <w:t>Avant-propos</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_Toc172550249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4</w:t>
            </w:r>
            <w:r w:rsidR="003E72C8" w:rsidRPr="00E12329">
              <w:rPr>
                <w:rFonts w:ascii="Marianne" w:hAnsi="Marianne"/>
                <w:noProof/>
                <w:webHidden/>
                <w:sz w:val="18"/>
                <w:szCs w:val="18"/>
              </w:rPr>
              <w:fldChar w:fldCharType="end"/>
            </w:r>
          </w:hyperlink>
        </w:p>
        <w:p w14:paraId="67699778" w14:textId="3344FE2A" w:rsidR="003E72C8" w:rsidRPr="00E12329" w:rsidRDefault="003245E6">
          <w:pPr>
            <w:pStyle w:val="TM1"/>
            <w:rPr>
              <w:rFonts w:ascii="Marianne" w:eastAsiaTheme="minorEastAsia" w:hAnsi="Marianne" w:cstheme="minorBidi"/>
              <w:b w:val="0"/>
              <w:bCs w:val="0"/>
              <w:noProof/>
              <w:kern w:val="2"/>
              <w:lang w:eastAsia="fr-FR"/>
              <w14:ligatures w14:val="standardContextual"/>
            </w:rPr>
          </w:pPr>
          <w:hyperlink w:anchor="_Toc172550250" w:history="1">
            <w:r w:rsidR="003E72C8" w:rsidRPr="00E12329">
              <w:rPr>
                <w:rStyle w:val="Lienhypertexte"/>
                <w:rFonts w:ascii="Marianne" w:hAnsi="Marianne"/>
                <w:noProof/>
                <w:sz w:val="18"/>
                <w:szCs w:val="18"/>
              </w:rPr>
              <w:t>2.</w:t>
            </w:r>
            <w:r w:rsidR="003E72C8" w:rsidRPr="00E12329">
              <w:rPr>
                <w:rFonts w:ascii="Marianne" w:eastAsiaTheme="minorEastAsia" w:hAnsi="Marianne" w:cstheme="minorBidi"/>
                <w:b w:val="0"/>
                <w:bCs w:val="0"/>
                <w:noProof/>
                <w:kern w:val="2"/>
                <w:lang w:eastAsia="fr-FR"/>
                <w14:ligatures w14:val="standardContextual"/>
              </w:rPr>
              <w:tab/>
            </w:r>
            <w:r w:rsidR="003E72C8" w:rsidRPr="00E12329">
              <w:rPr>
                <w:rStyle w:val="Lienhypertexte"/>
                <w:rFonts w:ascii="Marianne" w:hAnsi="Marianne"/>
                <w:noProof/>
                <w:sz w:val="18"/>
                <w:szCs w:val="18"/>
              </w:rPr>
              <w:t>Les enjeux (questions importantes)</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_Toc172550250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5</w:t>
            </w:r>
            <w:r w:rsidR="003E72C8" w:rsidRPr="00E12329">
              <w:rPr>
                <w:rFonts w:ascii="Marianne" w:hAnsi="Marianne"/>
                <w:noProof/>
                <w:webHidden/>
                <w:sz w:val="18"/>
                <w:szCs w:val="18"/>
              </w:rPr>
              <w:fldChar w:fldCharType="end"/>
            </w:r>
          </w:hyperlink>
        </w:p>
        <w:p w14:paraId="58E4B693" w14:textId="79854326"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1" w:history="1">
            <w:r w:rsidR="003E72C8" w:rsidRPr="00E12329">
              <w:rPr>
                <w:rStyle w:val="Lienhypertexte"/>
                <w:rFonts w:ascii="Marianne" w:hAnsi="Marianne"/>
                <w:noProof/>
                <w:sz w:val="18"/>
                <w:szCs w:val="18"/>
              </w:rPr>
              <w:t>2.1.</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Enjeu 1 : La politique de l’eau à la hauteur des enjeux d’atténuation et d’adaptation au dérèglement climatique</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_Toc172550251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8</w:t>
            </w:r>
            <w:r w:rsidR="003E72C8" w:rsidRPr="00E12329">
              <w:rPr>
                <w:rFonts w:ascii="Marianne" w:hAnsi="Marianne"/>
                <w:noProof/>
                <w:webHidden/>
                <w:sz w:val="18"/>
                <w:szCs w:val="18"/>
              </w:rPr>
              <w:fldChar w:fldCharType="end"/>
            </w:r>
          </w:hyperlink>
        </w:p>
        <w:p w14:paraId="593D1964" w14:textId="00F1DCC1"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2" w:history="1">
            <w:r w:rsidR="003E72C8" w:rsidRPr="00E12329">
              <w:rPr>
                <w:rStyle w:val="Lienhypertexte"/>
                <w:rFonts w:ascii="Marianne" w:hAnsi="Marianne"/>
                <w:noProof/>
                <w:sz w:val="18"/>
                <w:szCs w:val="18"/>
              </w:rPr>
              <w:t>2.2.</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Enjeu</w:t>
            </w:r>
            <w:r w:rsidR="003E72C8" w:rsidRPr="00E12329">
              <w:rPr>
                <w:rStyle w:val="Lienhypertexte"/>
                <w:rFonts w:ascii="Cambria Math" w:hAnsi="Cambria Math" w:cs="Cambria Math"/>
                <w:noProof/>
                <w:sz w:val="18"/>
                <w:szCs w:val="18"/>
              </w:rPr>
              <w:t> </w:t>
            </w:r>
            <w:r w:rsidR="003E72C8" w:rsidRPr="00E12329">
              <w:rPr>
                <w:rStyle w:val="Lienhypertexte"/>
                <w:rFonts w:ascii="Marianne" w:hAnsi="Marianne" w:cs="Cambria Math"/>
                <w:noProof/>
                <w:sz w:val="18"/>
                <w:szCs w:val="18"/>
              </w:rPr>
              <w:t>2 </w:t>
            </w:r>
            <w:r w:rsidR="003E72C8" w:rsidRPr="00E12329">
              <w:rPr>
                <w:rStyle w:val="Lienhypertexte"/>
                <w:rFonts w:ascii="Marianne" w:hAnsi="Marianne"/>
                <w:noProof/>
                <w:sz w:val="18"/>
                <w:szCs w:val="18"/>
              </w:rPr>
              <w:t xml:space="preserve">: La connaissance et la communication au service de la prise de conscience pour </w:t>
            </w:r>
            <w:r w:rsidR="003E72C8" w:rsidRPr="00E12329">
              <w:rPr>
                <w:rStyle w:val="Lienhypertexte"/>
                <w:rFonts w:ascii="Marianne" w:hAnsi="Marianne" w:cs="Marianne"/>
                <w:noProof/>
                <w:sz w:val="18"/>
                <w:szCs w:val="18"/>
              </w:rPr>
              <w:t>é</w:t>
            </w:r>
            <w:r w:rsidR="003E72C8" w:rsidRPr="00E12329">
              <w:rPr>
                <w:rStyle w:val="Lienhypertexte"/>
                <w:rFonts w:ascii="Marianne" w:hAnsi="Marianne"/>
                <w:noProof/>
                <w:sz w:val="18"/>
                <w:szCs w:val="18"/>
              </w:rPr>
              <w:t>clairer les choix, accompagner les transitions et affronter les ruptures</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_Toc172550252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13</w:t>
            </w:r>
            <w:r w:rsidR="003E72C8" w:rsidRPr="00E12329">
              <w:rPr>
                <w:rFonts w:ascii="Marianne" w:hAnsi="Marianne"/>
                <w:noProof/>
                <w:webHidden/>
                <w:sz w:val="18"/>
                <w:szCs w:val="18"/>
              </w:rPr>
              <w:fldChar w:fldCharType="end"/>
            </w:r>
          </w:hyperlink>
        </w:p>
        <w:p w14:paraId="1803F210" w14:textId="15C9AD14"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3" w:history="1">
            <w:r w:rsidR="003E72C8" w:rsidRPr="00E12329">
              <w:rPr>
                <w:rStyle w:val="Lienhypertexte"/>
                <w:rFonts w:ascii="Marianne" w:hAnsi="Marianne"/>
                <w:noProof/>
                <w:sz w:val="18"/>
                <w:szCs w:val="18"/>
              </w:rPr>
              <w:t>2.3.</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Enjeu 3 : Les politiques territoriales porteuses des nécessaires solidarités entre les acteurs et les territoires autour de la gestion de l’eau</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_Toc172550253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17</w:t>
            </w:r>
            <w:r w:rsidR="003E72C8" w:rsidRPr="00E12329">
              <w:rPr>
                <w:rFonts w:ascii="Marianne" w:hAnsi="Marianne"/>
                <w:noProof/>
                <w:webHidden/>
                <w:sz w:val="18"/>
                <w:szCs w:val="18"/>
              </w:rPr>
              <w:fldChar w:fldCharType="end"/>
            </w:r>
          </w:hyperlink>
        </w:p>
        <w:p w14:paraId="6A6A1665" w14:textId="5851FE92"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4" w:history="1">
            <w:r w:rsidR="003E72C8" w:rsidRPr="00E12329">
              <w:rPr>
                <w:rStyle w:val="Lienhypertexte"/>
                <w:rFonts w:ascii="Marianne" w:hAnsi="Marianne"/>
                <w:noProof/>
                <w:sz w:val="18"/>
                <w:szCs w:val="18"/>
              </w:rPr>
              <w:t>2.4.</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Enjeu 4 : La préservation et restauration des fonctionnalités des sols, des milieux aquatiques, des zones humides, et du cycle naturel de l’eau</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_Toc172550254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24</w:t>
            </w:r>
            <w:r w:rsidR="003E72C8" w:rsidRPr="00E12329">
              <w:rPr>
                <w:rFonts w:ascii="Marianne" w:hAnsi="Marianne"/>
                <w:noProof/>
                <w:webHidden/>
                <w:sz w:val="18"/>
                <w:szCs w:val="18"/>
              </w:rPr>
              <w:fldChar w:fldCharType="end"/>
            </w:r>
          </w:hyperlink>
        </w:p>
        <w:p w14:paraId="02E9FE95" w14:textId="059E57C1"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5" w:history="1">
            <w:r w:rsidR="003E72C8" w:rsidRPr="00E12329">
              <w:rPr>
                <w:rStyle w:val="Lienhypertexte"/>
                <w:rFonts w:ascii="Marianne" w:hAnsi="Marianne"/>
                <w:noProof/>
                <w:sz w:val="18"/>
                <w:szCs w:val="18"/>
              </w:rPr>
              <w:t>2.5.</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Enjeu 5 :</w:t>
            </w:r>
            <w:r w:rsidR="003E72C8" w:rsidRPr="00E12329">
              <w:rPr>
                <w:rStyle w:val="Lienhypertexte"/>
                <w:rFonts w:ascii="Marianne" w:hAnsi="Marianne"/>
                <w:noProof/>
                <w:sz w:val="18"/>
                <w:szCs w:val="18"/>
                <w:shd w:val="clear" w:color="auto" w:fill="FFFFFF"/>
              </w:rPr>
              <w:t xml:space="preserve"> La sobriété des usages, au cœur d’une gestion quantitative équilibrée, partagée et durable de l’eau</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_Toc172550255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31</w:t>
            </w:r>
            <w:r w:rsidR="003E72C8" w:rsidRPr="00E12329">
              <w:rPr>
                <w:rFonts w:ascii="Marianne" w:hAnsi="Marianne"/>
                <w:noProof/>
                <w:webHidden/>
                <w:sz w:val="18"/>
                <w:szCs w:val="18"/>
              </w:rPr>
              <w:fldChar w:fldCharType="end"/>
            </w:r>
          </w:hyperlink>
        </w:p>
        <w:p w14:paraId="65D83E18" w14:textId="5DE855DB"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6" w:history="1">
            <w:r w:rsidR="003E72C8" w:rsidRPr="00E12329">
              <w:rPr>
                <w:rStyle w:val="Lienhypertexte"/>
                <w:rFonts w:ascii="Marianne" w:hAnsi="Marianne"/>
                <w:noProof/>
                <w:sz w:val="18"/>
                <w:szCs w:val="18"/>
              </w:rPr>
              <w:t>2.6.</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Enjeu 6 : Une eau de qualité, pour la santé humaine et la préservation de la biodiversité.</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_Toc172550256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38</w:t>
            </w:r>
            <w:r w:rsidR="003E72C8" w:rsidRPr="00E12329">
              <w:rPr>
                <w:rFonts w:ascii="Marianne" w:hAnsi="Marianne"/>
                <w:noProof/>
                <w:webHidden/>
                <w:sz w:val="18"/>
                <w:szCs w:val="18"/>
              </w:rPr>
              <w:fldChar w:fldCharType="end"/>
            </w:r>
          </w:hyperlink>
        </w:p>
        <w:p w14:paraId="33D2FFC1" w14:textId="71745D60"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7" w:history="1">
            <w:r w:rsidR="003E72C8" w:rsidRPr="00E12329">
              <w:rPr>
                <w:rStyle w:val="Lienhypertexte"/>
                <w:rFonts w:ascii="Marianne" w:hAnsi="Marianne"/>
                <w:noProof/>
                <w:sz w:val="18"/>
                <w:szCs w:val="18"/>
              </w:rPr>
              <w:t>2.7.</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Enjeu 7 : La préservation des estuaires et de la mer en conciliant les activités terrestres et marines</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_Toc172550257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45</w:t>
            </w:r>
            <w:r w:rsidR="003E72C8" w:rsidRPr="00E12329">
              <w:rPr>
                <w:rFonts w:ascii="Marianne" w:hAnsi="Marianne"/>
                <w:noProof/>
                <w:webHidden/>
                <w:sz w:val="18"/>
                <w:szCs w:val="18"/>
              </w:rPr>
              <w:fldChar w:fldCharType="end"/>
            </w:r>
          </w:hyperlink>
        </w:p>
        <w:p w14:paraId="40AA6236" w14:textId="64591168" w:rsidR="003E72C8" w:rsidRPr="00E12329" w:rsidRDefault="003245E6">
          <w:pPr>
            <w:pStyle w:val="TM1"/>
            <w:rPr>
              <w:rFonts w:ascii="Marianne" w:eastAsiaTheme="minorEastAsia" w:hAnsi="Marianne" w:cstheme="minorBidi"/>
              <w:b w:val="0"/>
              <w:bCs w:val="0"/>
              <w:noProof/>
              <w:kern w:val="2"/>
              <w:lang w:eastAsia="fr-FR"/>
              <w14:ligatures w14:val="standardContextual"/>
            </w:rPr>
          </w:pPr>
          <w:hyperlink w:anchor="_Toc172550258" w:history="1">
            <w:r w:rsidR="003E72C8" w:rsidRPr="00E12329">
              <w:rPr>
                <w:rStyle w:val="Lienhypertexte"/>
                <w:rFonts w:ascii="Marianne" w:hAnsi="Marianne"/>
                <w:noProof/>
                <w:sz w:val="18"/>
                <w:szCs w:val="18"/>
              </w:rPr>
              <w:t>3.</w:t>
            </w:r>
            <w:r w:rsidR="003E72C8" w:rsidRPr="00E12329">
              <w:rPr>
                <w:rFonts w:ascii="Marianne" w:eastAsiaTheme="minorEastAsia" w:hAnsi="Marianne" w:cstheme="minorBidi"/>
                <w:b w:val="0"/>
                <w:bCs w:val="0"/>
                <w:noProof/>
                <w:kern w:val="2"/>
                <w:lang w:eastAsia="fr-FR"/>
                <w14:ligatures w14:val="standardContextual"/>
              </w:rPr>
              <w:tab/>
            </w:r>
            <w:r w:rsidR="003E72C8" w:rsidRPr="00E12329">
              <w:rPr>
                <w:rStyle w:val="Lienhypertexte"/>
                <w:rFonts w:ascii="Marianne" w:hAnsi="Marianne"/>
                <w:noProof/>
                <w:sz w:val="18"/>
                <w:szCs w:val="18"/>
              </w:rPr>
              <w:t>Annexe : raisons et cadre de la consultation</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_Toc172550258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52</w:t>
            </w:r>
            <w:r w:rsidR="003E72C8" w:rsidRPr="00E12329">
              <w:rPr>
                <w:rFonts w:ascii="Marianne" w:hAnsi="Marianne"/>
                <w:noProof/>
                <w:webHidden/>
                <w:sz w:val="18"/>
                <w:szCs w:val="18"/>
              </w:rPr>
              <w:fldChar w:fldCharType="end"/>
            </w:r>
          </w:hyperlink>
        </w:p>
        <w:p w14:paraId="638675F3" w14:textId="6C287AFC"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59" w:history="1">
            <w:r w:rsidR="003E72C8" w:rsidRPr="00E12329">
              <w:rPr>
                <w:rStyle w:val="Lienhypertexte"/>
                <w:rFonts w:ascii="Marianne" w:hAnsi="Marianne"/>
                <w:noProof/>
                <w:sz w:val="18"/>
                <w:szCs w:val="18"/>
              </w:rPr>
              <w:t>3.1.</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Les enjeux de l’eau sur le bassin Loire-Bretagne : pourquoi nous vous consultons</w:t>
            </w:r>
            <w:r w:rsidR="003E72C8" w:rsidRPr="00E12329">
              <w:rPr>
                <w:rStyle w:val="Lienhypertexte"/>
                <w:rFonts w:ascii="Cambria Math" w:hAnsi="Cambria Math" w:cs="Cambria Math"/>
                <w:noProof/>
                <w:sz w:val="18"/>
                <w:szCs w:val="18"/>
              </w:rPr>
              <w:t> </w:t>
            </w:r>
            <w:r w:rsidR="003E72C8" w:rsidRPr="00E12329">
              <w:rPr>
                <w:rStyle w:val="Lienhypertexte"/>
                <w:rFonts w:ascii="Marianne" w:hAnsi="Marianne"/>
                <w:noProof/>
                <w:sz w:val="18"/>
                <w:szCs w:val="18"/>
              </w:rPr>
              <w:t>?</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_Toc172550259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52</w:t>
            </w:r>
            <w:r w:rsidR="003E72C8" w:rsidRPr="00E12329">
              <w:rPr>
                <w:rFonts w:ascii="Marianne" w:hAnsi="Marianne"/>
                <w:noProof/>
                <w:webHidden/>
                <w:sz w:val="18"/>
                <w:szCs w:val="18"/>
              </w:rPr>
              <w:fldChar w:fldCharType="end"/>
            </w:r>
          </w:hyperlink>
        </w:p>
        <w:p w14:paraId="3867DE4B" w14:textId="580A6838"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60" w:history="1">
            <w:r w:rsidR="003E72C8" w:rsidRPr="00E12329">
              <w:rPr>
                <w:rStyle w:val="Lienhypertexte"/>
                <w:rFonts w:ascii="Marianne" w:hAnsi="Marianne"/>
                <w:noProof/>
                <w:sz w:val="18"/>
                <w:szCs w:val="18"/>
              </w:rPr>
              <w:t>3.2.</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La gestion de l’eau en en France</w:t>
            </w:r>
            <w:r w:rsidR="003E72C8" w:rsidRPr="00E12329">
              <w:rPr>
                <w:rStyle w:val="Lienhypertexte"/>
                <w:rFonts w:ascii="Cambria Math" w:hAnsi="Cambria Math" w:cs="Cambria Math"/>
                <w:noProof/>
                <w:sz w:val="18"/>
                <w:szCs w:val="18"/>
              </w:rPr>
              <w:t> </w:t>
            </w:r>
            <w:r w:rsidR="003E72C8" w:rsidRPr="00E12329">
              <w:rPr>
                <w:rStyle w:val="Lienhypertexte"/>
                <w:rFonts w:ascii="Marianne" w:hAnsi="Marianne"/>
                <w:noProof/>
                <w:sz w:val="18"/>
                <w:szCs w:val="18"/>
              </w:rPr>
              <w:t>: origine et cadre légal</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_Toc172550260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54</w:t>
            </w:r>
            <w:r w:rsidR="003E72C8" w:rsidRPr="00E12329">
              <w:rPr>
                <w:rFonts w:ascii="Marianne" w:hAnsi="Marianne"/>
                <w:noProof/>
                <w:webHidden/>
                <w:sz w:val="18"/>
                <w:szCs w:val="18"/>
              </w:rPr>
              <w:fldChar w:fldCharType="end"/>
            </w:r>
          </w:hyperlink>
        </w:p>
        <w:p w14:paraId="03C7B61F" w14:textId="01F5939A"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61" w:history="1">
            <w:r w:rsidR="003E72C8" w:rsidRPr="00E12329">
              <w:rPr>
                <w:rStyle w:val="Lienhypertexte"/>
                <w:rFonts w:ascii="Marianne" w:hAnsi="Marianne"/>
                <w:noProof/>
                <w:sz w:val="18"/>
                <w:szCs w:val="18"/>
              </w:rPr>
              <w:t>3.3.</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La situation du bassin Loire-Bretagne</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_Toc172550261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58</w:t>
            </w:r>
            <w:r w:rsidR="003E72C8" w:rsidRPr="00E12329">
              <w:rPr>
                <w:rFonts w:ascii="Marianne" w:hAnsi="Marianne"/>
                <w:noProof/>
                <w:webHidden/>
                <w:sz w:val="18"/>
                <w:szCs w:val="18"/>
              </w:rPr>
              <w:fldChar w:fldCharType="end"/>
            </w:r>
          </w:hyperlink>
        </w:p>
        <w:p w14:paraId="1FA272B2" w14:textId="499C26D1" w:rsidR="003E72C8" w:rsidRPr="00E12329" w:rsidRDefault="003245E6">
          <w:pPr>
            <w:pStyle w:val="TM2"/>
            <w:rPr>
              <w:rFonts w:ascii="Marianne" w:eastAsiaTheme="minorEastAsia" w:hAnsi="Marianne" w:cstheme="minorBidi"/>
              <w:i w:val="0"/>
              <w:iCs w:val="0"/>
              <w:noProof/>
              <w:kern w:val="2"/>
              <w:lang w:eastAsia="fr-FR"/>
              <w14:ligatures w14:val="standardContextual"/>
            </w:rPr>
          </w:pPr>
          <w:hyperlink w:anchor="_Toc172550262" w:history="1">
            <w:r w:rsidR="003E72C8" w:rsidRPr="00E12329">
              <w:rPr>
                <w:rStyle w:val="Lienhypertexte"/>
                <w:rFonts w:ascii="Marianne" w:hAnsi="Marianne"/>
                <w:noProof/>
                <w:sz w:val="18"/>
                <w:szCs w:val="18"/>
              </w:rPr>
              <w:t>3.4.</w:t>
            </w:r>
            <w:r w:rsidR="003E72C8" w:rsidRPr="00E12329">
              <w:rPr>
                <w:rFonts w:ascii="Marianne" w:eastAsiaTheme="minorEastAsia" w:hAnsi="Marianne" w:cstheme="minorBidi"/>
                <w:i w:val="0"/>
                <w:iCs w:val="0"/>
                <w:noProof/>
                <w:kern w:val="2"/>
                <w:lang w:eastAsia="fr-FR"/>
                <w14:ligatures w14:val="standardContextual"/>
              </w:rPr>
              <w:tab/>
            </w:r>
            <w:r w:rsidR="003E72C8" w:rsidRPr="00E12329">
              <w:rPr>
                <w:rStyle w:val="Lienhypertexte"/>
                <w:rFonts w:ascii="Marianne" w:hAnsi="Marianne"/>
                <w:noProof/>
                <w:sz w:val="18"/>
                <w:szCs w:val="18"/>
              </w:rPr>
              <w:t>Programme et calendrier de travail pour la planification de la gestion de l’eau de 2028 à 2033</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_Toc172550262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67</w:t>
            </w:r>
            <w:r w:rsidR="003E72C8" w:rsidRPr="00E12329">
              <w:rPr>
                <w:rFonts w:ascii="Marianne" w:hAnsi="Marianne"/>
                <w:noProof/>
                <w:webHidden/>
                <w:sz w:val="18"/>
                <w:szCs w:val="18"/>
              </w:rPr>
              <w:fldChar w:fldCharType="end"/>
            </w:r>
          </w:hyperlink>
        </w:p>
        <w:p w14:paraId="3616C951" w14:textId="751A7310" w:rsidR="003E72C8" w:rsidRPr="00E12329" w:rsidRDefault="003245E6">
          <w:pPr>
            <w:pStyle w:val="TM1"/>
            <w:rPr>
              <w:rFonts w:ascii="Marianne" w:eastAsiaTheme="minorEastAsia" w:hAnsi="Marianne" w:cstheme="minorBidi"/>
              <w:b w:val="0"/>
              <w:bCs w:val="0"/>
              <w:noProof/>
              <w:kern w:val="2"/>
              <w:lang w:eastAsia="fr-FR"/>
              <w14:ligatures w14:val="standardContextual"/>
            </w:rPr>
          </w:pPr>
          <w:hyperlink w:anchor="_Toc172550263" w:history="1">
            <w:r w:rsidR="003E72C8" w:rsidRPr="00E12329">
              <w:rPr>
                <w:rStyle w:val="Lienhypertexte"/>
                <w:rFonts w:ascii="Marianne" w:hAnsi="Marianne"/>
                <w:noProof/>
                <w:sz w:val="18"/>
                <w:szCs w:val="18"/>
              </w:rPr>
              <w:t>Liste des acronymes</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_Toc172550263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71</w:t>
            </w:r>
            <w:r w:rsidR="003E72C8" w:rsidRPr="00E12329">
              <w:rPr>
                <w:rFonts w:ascii="Marianne" w:hAnsi="Marianne"/>
                <w:noProof/>
                <w:webHidden/>
                <w:sz w:val="18"/>
                <w:szCs w:val="18"/>
              </w:rPr>
              <w:fldChar w:fldCharType="end"/>
            </w:r>
          </w:hyperlink>
        </w:p>
        <w:p w14:paraId="2335FA2D" w14:textId="7E2447D1" w:rsidR="003E72C8" w:rsidRPr="00E12329" w:rsidRDefault="003245E6">
          <w:pPr>
            <w:pStyle w:val="TM1"/>
            <w:rPr>
              <w:rFonts w:ascii="Marianne" w:eastAsiaTheme="minorEastAsia" w:hAnsi="Marianne" w:cstheme="minorBidi"/>
              <w:b w:val="0"/>
              <w:bCs w:val="0"/>
              <w:noProof/>
              <w:kern w:val="2"/>
              <w:lang w:eastAsia="fr-FR"/>
              <w14:ligatures w14:val="standardContextual"/>
            </w:rPr>
          </w:pPr>
          <w:hyperlink w:anchor="_Toc172550264" w:history="1">
            <w:r w:rsidR="003E72C8" w:rsidRPr="00E12329">
              <w:rPr>
                <w:rStyle w:val="Lienhypertexte"/>
                <w:rFonts w:ascii="Marianne" w:hAnsi="Marianne"/>
                <w:noProof/>
                <w:sz w:val="18"/>
                <w:szCs w:val="18"/>
              </w:rPr>
              <w:t>Liste des figures et des cartes</w:t>
            </w:r>
            <w:r w:rsidR="003E72C8" w:rsidRPr="00E12329">
              <w:rPr>
                <w:rFonts w:ascii="Marianne" w:hAnsi="Marianne"/>
                <w:noProof/>
                <w:webHidden/>
                <w:sz w:val="18"/>
                <w:szCs w:val="18"/>
              </w:rPr>
              <w:tab/>
            </w:r>
            <w:r w:rsidR="003E72C8" w:rsidRPr="00E12329">
              <w:rPr>
                <w:rFonts w:ascii="Marianne" w:hAnsi="Marianne"/>
                <w:noProof/>
                <w:webHidden/>
                <w:sz w:val="18"/>
                <w:szCs w:val="18"/>
              </w:rPr>
              <w:fldChar w:fldCharType="begin"/>
            </w:r>
            <w:r w:rsidR="003E72C8" w:rsidRPr="00E12329">
              <w:rPr>
                <w:rFonts w:ascii="Marianne" w:hAnsi="Marianne"/>
                <w:noProof/>
                <w:webHidden/>
                <w:sz w:val="18"/>
                <w:szCs w:val="18"/>
              </w:rPr>
              <w:instrText xml:space="preserve"> PAGEREF _Toc172550264 \h </w:instrText>
            </w:r>
            <w:r w:rsidR="003E72C8" w:rsidRPr="00E12329">
              <w:rPr>
                <w:rFonts w:ascii="Marianne" w:hAnsi="Marianne"/>
                <w:noProof/>
                <w:webHidden/>
                <w:sz w:val="18"/>
                <w:szCs w:val="18"/>
              </w:rPr>
            </w:r>
            <w:r w:rsidR="003E72C8" w:rsidRPr="00E12329">
              <w:rPr>
                <w:rFonts w:ascii="Marianne" w:hAnsi="Marianne"/>
                <w:noProof/>
                <w:webHidden/>
                <w:sz w:val="18"/>
                <w:szCs w:val="18"/>
              </w:rPr>
              <w:fldChar w:fldCharType="separate"/>
            </w:r>
            <w:r w:rsidR="00963F90">
              <w:rPr>
                <w:rFonts w:ascii="Marianne" w:hAnsi="Marianne"/>
                <w:noProof/>
                <w:webHidden/>
                <w:sz w:val="18"/>
                <w:szCs w:val="18"/>
              </w:rPr>
              <w:t>73</w:t>
            </w:r>
            <w:r w:rsidR="003E72C8" w:rsidRPr="00E12329">
              <w:rPr>
                <w:rFonts w:ascii="Marianne" w:hAnsi="Marianne"/>
                <w:noProof/>
                <w:webHidden/>
                <w:sz w:val="18"/>
                <w:szCs w:val="18"/>
              </w:rPr>
              <w:fldChar w:fldCharType="end"/>
            </w:r>
          </w:hyperlink>
        </w:p>
        <w:p w14:paraId="25BE3533" w14:textId="68CB4A57" w:rsidR="00743273" w:rsidRDefault="007254BC" w:rsidP="001929FC">
          <w:pPr>
            <w:pStyle w:val="TM1"/>
          </w:pPr>
          <w:r w:rsidRPr="007254BC">
            <w:fldChar w:fldCharType="end"/>
          </w:r>
        </w:p>
      </w:sdtContent>
    </w:sdt>
    <w:p w14:paraId="68B03C03" w14:textId="2F65C4B6" w:rsidR="00743273" w:rsidRDefault="00743273">
      <w:pPr>
        <w:widowControl/>
        <w:autoSpaceDE/>
        <w:autoSpaceDN/>
      </w:pPr>
      <w:r>
        <w:br w:type="page"/>
      </w:r>
    </w:p>
    <w:p w14:paraId="76A0A747" w14:textId="44E86137" w:rsidR="00A818EB" w:rsidRPr="00B118F7" w:rsidRDefault="00E945DE" w:rsidP="004152F4">
      <w:pPr>
        <w:pStyle w:val="T2numrot"/>
      </w:pPr>
      <w:bookmarkStart w:id="1" w:name="_Toc172550249"/>
      <w:r>
        <w:lastRenderedPageBreak/>
        <w:t>Avant-propos</w:t>
      </w:r>
      <w:bookmarkEnd w:id="1"/>
    </w:p>
    <w:p w14:paraId="7AD84D72" w14:textId="7B4C1AEC" w:rsidR="00E006F3" w:rsidRPr="002702DB" w:rsidRDefault="0047126D" w:rsidP="000F77D3">
      <w:pPr>
        <w:widowControl/>
        <w:autoSpaceDE/>
        <w:autoSpaceDN/>
        <w:spacing w:after="240"/>
        <w:rPr>
          <w:rFonts w:ascii="Marianne" w:hAnsi="Marianne"/>
          <w:sz w:val="20"/>
          <w:szCs w:val="20"/>
        </w:rPr>
      </w:pPr>
      <w:r>
        <w:rPr>
          <w:rFonts w:ascii="Marianne" w:hAnsi="Marianne"/>
          <w:sz w:val="20"/>
          <w:szCs w:val="20"/>
        </w:rPr>
        <w:t xml:space="preserve">Un </w:t>
      </w:r>
      <w:r w:rsidRPr="00F5224E">
        <w:rPr>
          <w:rFonts w:ascii="Marianne" w:hAnsi="Marianne"/>
          <w:sz w:val="20"/>
          <w:szCs w:val="20"/>
        </w:rPr>
        <w:t>bassin versant</w:t>
      </w:r>
      <w:r>
        <w:rPr>
          <w:rFonts w:ascii="Marianne" w:hAnsi="Marianne"/>
          <w:sz w:val="20"/>
          <w:szCs w:val="20"/>
        </w:rPr>
        <w:t xml:space="preserve"> </w:t>
      </w:r>
      <w:r w:rsidRPr="00F5224E">
        <w:rPr>
          <w:rFonts w:ascii="Marianne" w:hAnsi="Marianne"/>
          <w:sz w:val="20"/>
          <w:szCs w:val="20"/>
        </w:rPr>
        <w:t xml:space="preserve">est une unité géographique naturelle. Il correspond à l’ensemble de la surface recevant les eaux qui circulent naturellement vers un même cours d’eau </w:t>
      </w:r>
      <w:r>
        <w:rPr>
          <w:rFonts w:ascii="Marianne" w:hAnsi="Marianne"/>
          <w:sz w:val="20"/>
          <w:szCs w:val="20"/>
        </w:rPr>
        <w:t>puis</w:t>
      </w:r>
      <w:r w:rsidRPr="00F5224E">
        <w:rPr>
          <w:rFonts w:ascii="Marianne" w:hAnsi="Marianne"/>
          <w:sz w:val="20"/>
          <w:szCs w:val="20"/>
        </w:rPr>
        <w:t xml:space="preserve"> vers un même </w:t>
      </w:r>
      <w:r>
        <w:rPr>
          <w:rFonts w:ascii="Marianne" w:hAnsi="Marianne"/>
          <w:sz w:val="20"/>
          <w:szCs w:val="20"/>
        </w:rPr>
        <w:t>estuaire</w:t>
      </w:r>
      <w:r w:rsidRPr="00F5224E">
        <w:rPr>
          <w:rFonts w:ascii="Marianne" w:hAnsi="Marianne"/>
          <w:sz w:val="20"/>
          <w:szCs w:val="20"/>
        </w:rPr>
        <w:t>.</w:t>
      </w:r>
      <w:r>
        <w:rPr>
          <w:rFonts w:ascii="Marianne" w:hAnsi="Marianne"/>
          <w:sz w:val="20"/>
          <w:szCs w:val="20"/>
        </w:rPr>
        <w:t xml:space="preserve"> </w:t>
      </w:r>
      <w:r w:rsidR="00FA1BB2" w:rsidRPr="002702DB">
        <w:rPr>
          <w:rFonts w:ascii="Marianne" w:hAnsi="Marianne"/>
          <w:sz w:val="20"/>
          <w:szCs w:val="20"/>
        </w:rPr>
        <w:t>L</w:t>
      </w:r>
      <w:r w:rsidR="00551DC9" w:rsidRPr="002702DB">
        <w:rPr>
          <w:rFonts w:ascii="Marianne" w:hAnsi="Marianne"/>
          <w:sz w:val="20"/>
          <w:szCs w:val="20"/>
        </w:rPr>
        <w:t>’eau de pluie qui tombe sur</w:t>
      </w:r>
      <w:r w:rsidR="001903E4" w:rsidRPr="002702DB">
        <w:rPr>
          <w:rFonts w:ascii="Marianne" w:hAnsi="Marianne"/>
          <w:sz w:val="20"/>
          <w:szCs w:val="20"/>
        </w:rPr>
        <w:t xml:space="preserve"> </w:t>
      </w:r>
      <w:r>
        <w:rPr>
          <w:rFonts w:ascii="Marianne" w:hAnsi="Marianne"/>
          <w:sz w:val="20"/>
          <w:szCs w:val="20"/>
        </w:rPr>
        <w:t>ce</w:t>
      </w:r>
      <w:r w:rsidR="00551DC9" w:rsidRPr="002702DB">
        <w:rPr>
          <w:rFonts w:ascii="Marianne" w:hAnsi="Marianne"/>
          <w:sz w:val="20"/>
          <w:szCs w:val="20"/>
        </w:rPr>
        <w:t xml:space="preserve"> </w:t>
      </w:r>
      <w:r w:rsidR="00C971F7" w:rsidRPr="002702DB">
        <w:rPr>
          <w:rFonts w:ascii="Marianne" w:hAnsi="Marianne"/>
          <w:sz w:val="20"/>
          <w:szCs w:val="20"/>
        </w:rPr>
        <w:t xml:space="preserve">bassin versant s’évapore </w:t>
      </w:r>
      <w:r w:rsidR="001903E4" w:rsidRPr="002702DB">
        <w:rPr>
          <w:rFonts w:ascii="Marianne" w:hAnsi="Marianne"/>
          <w:sz w:val="20"/>
          <w:szCs w:val="20"/>
        </w:rPr>
        <w:t xml:space="preserve">pour une </w:t>
      </w:r>
      <w:r w:rsidR="00C971F7" w:rsidRPr="002702DB">
        <w:rPr>
          <w:rFonts w:ascii="Marianne" w:hAnsi="Marianne"/>
          <w:sz w:val="20"/>
          <w:szCs w:val="20"/>
        </w:rPr>
        <w:t>grande part. L’autre part alimente les nappes d’eau souterraine</w:t>
      </w:r>
      <w:r w:rsidR="00182158">
        <w:rPr>
          <w:rFonts w:ascii="Marianne" w:hAnsi="Marianne"/>
          <w:sz w:val="20"/>
          <w:szCs w:val="20"/>
        </w:rPr>
        <w:t>s</w:t>
      </w:r>
      <w:r w:rsidR="004501DC" w:rsidRPr="002702DB">
        <w:rPr>
          <w:rFonts w:ascii="Marianne" w:hAnsi="Marianne"/>
          <w:sz w:val="20"/>
          <w:szCs w:val="20"/>
        </w:rPr>
        <w:t xml:space="preserve">, les zones humides, les </w:t>
      </w:r>
      <w:r w:rsidR="00E006F3" w:rsidRPr="002702DB">
        <w:rPr>
          <w:rFonts w:ascii="Marianne" w:hAnsi="Marianne"/>
          <w:sz w:val="20"/>
          <w:szCs w:val="20"/>
        </w:rPr>
        <w:t xml:space="preserve">rivières </w:t>
      </w:r>
      <w:r w:rsidR="004501DC" w:rsidRPr="002702DB">
        <w:rPr>
          <w:rFonts w:ascii="Marianne" w:hAnsi="Marianne"/>
          <w:sz w:val="20"/>
          <w:szCs w:val="20"/>
        </w:rPr>
        <w:t xml:space="preserve">et les </w:t>
      </w:r>
      <w:r w:rsidR="00E006F3" w:rsidRPr="002702DB">
        <w:rPr>
          <w:rFonts w:ascii="Marianne" w:hAnsi="Marianne"/>
          <w:sz w:val="20"/>
          <w:szCs w:val="20"/>
        </w:rPr>
        <w:t>fleuves pour finalement rejoindre</w:t>
      </w:r>
      <w:r w:rsidR="00FD7D5F" w:rsidRPr="002702DB">
        <w:rPr>
          <w:rFonts w:ascii="Marianne" w:hAnsi="Marianne"/>
          <w:sz w:val="20"/>
          <w:szCs w:val="20"/>
        </w:rPr>
        <w:t xml:space="preserve"> la mer. </w:t>
      </w:r>
      <w:r w:rsidR="00D53F97" w:rsidRPr="002702DB">
        <w:rPr>
          <w:rFonts w:ascii="Marianne" w:hAnsi="Marianne"/>
          <w:sz w:val="20"/>
          <w:szCs w:val="20"/>
        </w:rPr>
        <w:t xml:space="preserve">Cette eau est indispensable </w:t>
      </w:r>
      <w:r w:rsidR="008F7F3F" w:rsidRPr="002702DB">
        <w:rPr>
          <w:rFonts w:ascii="Marianne" w:hAnsi="Marianne"/>
          <w:sz w:val="20"/>
          <w:szCs w:val="20"/>
        </w:rPr>
        <w:t xml:space="preserve">à la bonne santé des milieux aquatiques dont dépendent </w:t>
      </w:r>
      <w:r w:rsidR="00883E5E" w:rsidRPr="002702DB">
        <w:rPr>
          <w:rFonts w:ascii="Marianne" w:hAnsi="Marianne"/>
          <w:sz w:val="20"/>
          <w:szCs w:val="20"/>
        </w:rPr>
        <w:t>la santé humaine et la pérennité des activités humaines</w:t>
      </w:r>
      <w:r w:rsidR="0073420B" w:rsidRPr="002702DB">
        <w:rPr>
          <w:rFonts w:ascii="Marianne" w:hAnsi="Marianne"/>
          <w:sz w:val="20"/>
          <w:szCs w:val="20"/>
        </w:rPr>
        <w:t>,</w:t>
      </w:r>
      <w:r w:rsidR="009D739B" w:rsidRPr="002702DB">
        <w:rPr>
          <w:rFonts w:ascii="Marianne" w:hAnsi="Marianne"/>
          <w:sz w:val="20"/>
          <w:szCs w:val="20"/>
        </w:rPr>
        <w:t xml:space="preserve"> économiques</w:t>
      </w:r>
      <w:r w:rsidR="00AD01E3">
        <w:rPr>
          <w:rFonts w:ascii="Marianne" w:hAnsi="Marianne"/>
          <w:sz w:val="20"/>
          <w:szCs w:val="20"/>
        </w:rPr>
        <w:t xml:space="preserve">, </w:t>
      </w:r>
      <w:r w:rsidR="009D739B" w:rsidRPr="002702DB">
        <w:rPr>
          <w:rFonts w:ascii="Marianne" w:hAnsi="Marianne"/>
          <w:sz w:val="20"/>
          <w:szCs w:val="20"/>
        </w:rPr>
        <w:t>de loisirs</w:t>
      </w:r>
      <w:r w:rsidR="00FD08F2">
        <w:rPr>
          <w:rFonts w:ascii="Marianne" w:hAnsi="Marianne"/>
          <w:sz w:val="20"/>
          <w:szCs w:val="20"/>
        </w:rPr>
        <w:t>, e</w:t>
      </w:r>
      <w:r w:rsidR="00AD01E3">
        <w:rPr>
          <w:rFonts w:ascii="Marianne" w:hAnsi="Marianne"/>
          <w:sz w:val="20"/>
          <w:szCs w:val="20"/>
        </w:rPr>
        <w:t>tc.</w:t>
      </w:r>
      <w:r w:rsidR="00FD08F2">
        <w:rPr>
          <w:rFonts w:ascii="Marianne" w:hAnsi="Marianne"/>
          <w:sz w:val="20"/>
          <w:szCs w:val="20"/>
        </w:rPr>
        <w:t xml:space="preserve"> </w:t>
      </w:r>
      <w:r w:rsidR="001E041F" w:rsidRPr="002702DB">
        <w:rPr>
          <w:rFonts w:ascii="Marianne" w:hAnsi="Marianne"/>
          <w:sz w:val="20"/>
          <w:szCs w:val="20"/>
        </w:rPr>
        <w:t xml:space="preserve">Elle tisse ainsi un lien </w:t>
      </w:r>
      <w:r w:rsidR="00D719C9" w:rsidRPr="002702DB">
        <w:rPr>
          <w:rFonts w:ascii="Marianne" w:hAnsi="Marianne"/>
          <w:sz w:val="20"/>
          <w:szCs w:val="20"/>
        </w:rPr>
        <w:t>entre les territoires qu’elle traverse</w:t>
      </w:r>
      <w:r w:rsidR="000866F1" w:rsidRPr="002702DB">
        <w:rPr>
          <w:rFonts w:ascii="Marianne" w:hAnsi="Marianne"/>
          <w:sz w:val="20"/>
          <w:szCs w:val="20"/>
        </w:rPr>
        <w:t>, les milieux aquatiques, les habitants et leurs activités</w:t>
      </w:r>
      <w:r w:rsidR="00326A62" w:rsidRPr="002702DB">
        <w:rPr>
          <w:rFonts w:ascii="Marianne" w:hAnsi="Marianne"/>
          <w:sz w:val="20"/>
          <w:szCs w:val="20"/>
        </w:rPr>
        <w:t xml:space="preserve">. </w:t>
      </w:r>
      <w:r w:rsidR="0073420B" w:rsidRPr="002702DB">
        <w:rPr>
          <w:rFonts w:ascii="Marianne" w:hAnsi="Marianne"/>
          <w:sz w:val="20"/>
          <w:szCs w:val="20"/>
        </w:rPr>
        <w:t xml:space="preserve">Ce lien appelle </w:t>
      </w:r>
      <w:r w:rsidR="00246CEF" w:rsidRPr="002702DB">
        <w:rPr>
          <w:rFonts w:ascii="Marianne" w:hAnsi="Marianne"/>
          <w:sz w:val="20"/>
          <w:szCs w:val="20"/>
        </w:rPr>
        <w:t>une solidarité entre tous les acteurs et u</w:t>
      </w:r>
      <w:r w:rsidR="00AB6F39" w:rsidRPr="002702DB">
        <w:rPr>
          <w:rFonts w:ascii="Marianne" w:hAnsi="Marianne"/>
          <w:sz w:val="20"/>
          <w:szCs w:val="20"/>
        </w:rPr>
        <w:t>sagers de l’eau</w:t>
      </w:r>
      <w:r w:rsidR="005A3E8A" w:rsidRPr="002702DB">
        <w:rPr>
          <w:rFonts w:ascii="Marianne" w:hAnsi="Marianne"/>
          <w:sz w:val="20"/>
          <w:szCs w:val="20"/>
        </w:rPr>
        <w:t xml:space="preserve"> s’exprimant notamment par la mise en œuvre d’une politique de l’eau équilibrée, durable et partagée.</w:t>
      </w:r>
    </w:p>
    <w:p w14:paraId="42F6960B" w14:textId="4B2E9622" w:rsidR="00F5224E" w:rsidRPr="00F5224E" w:rsidRDefault="006F3A13" w:rsidP="000F77D3">
      <w:pPr>
        <w:widowControl/>
        <w:autoSpaceDE/>
        <w:autoSpaceDN/>
        <w:spacing w:after="240"/>
        <w:rPr>
          <w:rFonts w:ascii="Marianne" w:hAnsi="Marianne"/>
          <w:sz w:val="20"/>
          <w:szCs w:val="20"/>
        </w:rPr>
      </w:pPr>
      <w:r>
        <w:rPr>
          <w:rFonts w:ascii="Marianne" w:hAnsi="Marianne"/>
          <w:sz w:val="20"/>
          <w:szCs w:val="20"/>
        </w:rPr>
        <w:t xml:space="preserve">Le présent document présente les enjeux de la gestion de l’eau pour le bassin Loire-Bretagne. </w:t>
      </w:r>
      <w:r w:rsidR="00F5224E">
        <w:rPr>
          <w:rFonts w:ascii="Marianne" w:hAnsi="Marianne"/>
          <w:sz w:val="20"/>
          <w:szCs w:val="20"/>
        </w:rPr>
        <w:t>Celui-ci</w:t>
      </w:r>
      <w:r w:rsidR="00F5224E" w:rsidRPr="00F5224E">
        <w:rPr>
          <w:rFonts w:ascii="Marianne" w:hAnsi="Marianne"/>
          <w:sz w:val="20"/>
          <w:szCs w:val="20"/>
        </w:rPr>
        <w:t xml:space="preserve"> occupe 28 % du territoire métropolitain. </w:t>
      </w:r>
      <w:r w:rsidR="002833F6">
        <w:rPr>
          <w:rFonts w:ascii="Marianne" w:hAnsi="Marianne"/>
          <w:sz w:val="20"/>
          <w:szCs w:val="20"/>
        </w:rPr>
        <w:t>Il</w:t>
      </w:r>
      <w:r w:rsidR="00F5224E" w:rsidRPr="00F5224E">
        <w:rPr>
          <w:rFonts w:ascii="Marianne" w:hAnsi="Marianne"/>
          <w:sz w:val="20"/>
          <w:szCs w:val="20"/>
        </w:rPr>
        <w:t xml:space="preserve"> comprend le bassin versant de la Loire et de ses affluents, les bassins de la Vilaine et des côtiers bretons et les bassins côtiers vendéens et du </w:t>
      </w:r>
      <w:r w:rsidR="000A0875">
        <w:rPr>
          <w:rFonts w:ascii="Marianne" w:hAnsi="Marianne"/>
          <w:sz w:val="20"/>
          <w:szCs w:val="20"/>
        </w:rPr>
        <w:t>M</w:t>
      </w:r>
      <w:r w:rsidR="00F5224E" w:rsidRPr="00F5224E">
        <w:rPr>
          <w:rFonts w:ascii="Marianne" w:hAnsi="Marianne"/>
          <w:sz w:val="20"/>
          <w:szCs w:val="20"/>
        </w:rPr>
        <w:t>arais poitevin.</w:t>
      </w:r>
    </w:p>
    <w:p w14:paraId="0F61F44B" w14:textId="6260B2D3" w:rsidR="00877027" w:rsidRPr="002702DB" w:rsidRDefault="006F5938" w:rsidP="000F77D3">
      <w:pPr>
        <w:widowControl/>
        <w:autoSpaceDE/>
        <w:autoSpaceDN/>
        <w:spacing w:after="240"/>
        <w:rPr>
          <w:rFonts w:ascii="Marianne" w:hAnsi="Marianne"/>
          <w:sz w:val="20"/>
          <w:szCs w:val="20"/>
        </w:rPr>
      </w:pPr>
      <w:r w:rsidRPr="002702DB">
        <w:rPr>
          <w:rFonts w:ascii="Marianne" w:hAnsi="Marianne"/>
          <w:sz w:val="20"/>
          <w:szCs w:val="20"/>
        </w:rPr>
        <w:t>Depuis de nombreuse</w:t>
      </w:r>
      <w:r w:rsidR="00E145B8" w:rsidRPr="002702DB">
        <w:rPr>
          <w:rFonts w:ascii="Marianne" w:hAnsi="Marianne"/>
          <w:sz w:val="20"/>
          <w:szCs w:val="20"/>
        </w:rPr>
        <w:t xml:space="preserve">s années, le constat est fait que les milieux </w:t>
      </w:r>
      <w:r w:rsidR="00067E52" w:rsidRPr="002702DB">
        <w:rPr>
          <w:rFonts w:ascii="Marianne" w:hAnsi="Marianne"/>
          <w:sz w:val="20"/>
          <w:szCs w:val="20"/>
        </w:rPr>
        <w:t>aquatiques sont dégradés par le développement des activités humai</w:t>
      </w:r>
      <w:r w:rsidR="00EE3F63" w:rsidRPr="002702DB">
        <w:rPr>
          <w:rFonts w:ascii="Marianne" w:hAnsi="Marianne"/>
          <w:sz w:val="20"/>
          <w:szCs w:val="20"/>
        </w:rPr>
        <w:t>nes et par l’aménagement du territoire</w:t>
      </w:r>
      <w:r w:rsidR="00A51602" w:rsidRPr="002702DB">
        <w:rPr>
          <w:rFonts w:ascii="Marianne" w:hAnsi="Marianne"/>
          <w:sz w:val="20"/>
          <w:szCs w:val="20"/>
        </w:rPr>
        <w:t>. Des efforts ont été faits</w:t>
      </w:r>
      <w:r w:rsidR="000543B8" w:rsidRPr="002702DB">
        <w:rPr>
          <w:rFonts w:ascii="Marianne" w:hAnsi="Marianne"/>
          <w:sz w:val="20"/>
          <w:szCs w:val="20"/>
        </w:rPr>
        <w:t xml:space="preserve">, des résultats ont été obtenus, </w:t>
      </w:r>
      <w:r w:rsidR="004C134A" w:rsidRPr="002702DB">
        <w:rPr>
          <w:rFonts w:ascii="Marianne" w:hAnsi="Marianne"/>
          <w:sz w:val="20"/>
          <w:szCs w:val="20"/>
        </w:rPr>
        <w:t xml:space="preserve">mais </w:t>
      </w:r>
      <w:r w:rsidR="000748F4" w:rsidRPr="002702DB">
        <w:rPr>
          <w:rFonts w:ascii="Marianne" w:hAnsi="Marianne"/>
          <w:sz w:val="20"/>
          <w:szCs w:val="20"/>
        </w:rPr>
        <w:t xml:space="preserve">beaucoup reste à faire. </w:t>
      </w:r>
      <w:r w:rsidR="00B04A81" w:rsidRPr="002702DB">
        <w:rPr>
          <w:rFonts w:ascii="Marianne" w:hAnsi="Marianne"/>
          <w:sz w:val="20"/>
          <w:szCs w:val="20"/>
        </w:rPr>
        <w:t>L</w:t>
      </w:r>
      <w:r w:rsidR="004C134A" w:rsidRPr="002702DB">
        <w:rPr>
          <w:rFonts w:ascii="Marianne" w:hAnsi="Marianne"/>
          <w:sz w:val="20"/>
          <w:szCs w:val="20"/>
        </w:rPr>
        <w:t xml:space="preserve">’étendu </w:t>
      </w:r>
      <w:r w:rsidR="00785951" w:rsidRPr="002702DB">
        <w:rPr>
          <w:rFonts w:ascii="Marianne" w:hAnsi="Marianne"/>
          <w:sz w:val="20"/>
          <w:szCs w:val="20"/>
        </w:rPr>
        <w:t>des dégradations</w:t>
      </w:r>
      <w:r w:rsidR="004C134A" w:rsidRPr="002702DB">
        <w:rPr>
          <w:rFonts w:ascii="Marianne" w:hAnsi="Marianne"/>
          <w:sz w:val="20"/>
          <w:szCs w:val="20"/>
        </w:rPr>
        <w:t xml:space="preserve"> </w:t>
      </w:r>
      <w:r w:rsidR="00B04A81" w:rsidRPr="002702DB">
        <w:rPr>
          <w:rFonts w:ascii="Marianne" w:hAnsi="Marianne"/>
          <w:sz w:val="20"/>
          <w:szCs w:val="20"/>
        </w:rPr>
        <w:t xml:space="preserve">est encore aujourd’hui </w:t>
      </w:r>
      <w:r w:rsidR="0096181B" w:rsidRPr="002702DB">
        <w:rPr>
          <w:rFonts w:ascii="Marianne" w:hAnsi="Marianne"/>
          <w:sz w:val="20"/>
          <w:szCs w:val="20"/>
        </w:rPr>
        <w:t>très important</w:t>
      </w:r>
      <w:r w:rsidR="00DD72E4" w:rsidRPr="002702DB">
        <w:rPr>
          <w:rFonts w:ascii="Marianne" w:hAnsi="Marianne"/>
          <w:sz w:val="20"/>
          <w:szCs w:val="20"/>
        </w:rPr>
        <w:t xml:space="preserve">. Seulement un quart environ </w:t>
      </w:r>
      <w:r w:rsidR="00785951" w:rsidRPr="002702DB">
        <w:rPr>
          <w:rFonts w:ascii="Marianne" w:hAnsi="Marianne"/>
          <w:sz w:val="20"/>
          <w:szCs w:val="20"/>
        </w:rPr>
        <w:t xml:space="preserve">des eaux de surface sont </w:t>
      </w:r>
      <w:r w:rsidR="009C7058" w:rsidRPr="002702DB">
        <w:rPr>
          <w:rFonts w:ascii="Marianne" w:hAnsi="Marianne"/>
          <w:sz w:val="20"/>
          <w:szCs w:val="20"/>
        </w:rPr>
        <w:t>évaluée</w:t>
      </w:r>
      <w:r w:rsidR="0048700A" w:rsidRPr="002702DB">
        <w:rPr>
          <w:rFonts w:ascii="Marianne" w:hAnsi="Marianne"/>
          <w:sz w:val="20"/>
          <w:szCs w:val="20"/>
        </w:rPr>
        <w:t>s</w:t>
      </w:r>
      <w:r w:rsidR="009C7058" w:rsidRPr="002702DB">
        <w:rPr>
          <w:rFonts w:ascii="Marianne" w:hAnsi="Marianne"/>
          <w:sz w:val="20"/>
          <w:szCs w:val="20"/>
        </w:rPr>
        <w:t xml:space="preserve"> en bon état, c’es</w:t>
      </w:r>
      <w:r w:rsidR="0048700A" w:rsidRPr="002702DB">
        <w:rPr>
          <w:rFonts w:ascii="Marianne" w:hAnsi="Marianne"/>
          <w:sz w:val="20"/>
          <w:szCs w:val="20"/>
        </w:rPr>
        <w:t xml:space="preserve">t </w:t>
      </w:r>
      <w:r w:rsidR="009C7058" w:rsidRPr="002702DB">
        <w:rPr>
          <w:rFonts w:ascii="Marianne" w:hAnsi="Marianne"/>
          <w:sz w:val="20"/>
          <w:szCs w:val="20"/>
        </w:rPr>
        <w:t xml:space="preserve">à dire en bonne santé. </w:t>
      </w:r>
      <w:r w:rsidR="008C6637" w:rsidRPr="002702DB">
        <w:rPr>
          <w:rFonts w:ascii="Marianne" w:hAnsi="Marianne"/>
          <w:sz w:val="20"/>
          <w:szCs w:val="20"/>
        </w:rPr>
        <w:t>Sur de</w:t>
      </w:r>
      <w:r w:rsidR="00F97D25" w:rsidRPr="002702DB">
        <w:rPr>
          <w:rFonts w:ascii="Marianne" w:hAnsi="Marianne"/>
          <w:sz w:val="20"/>
          <w:szCs w:val="20"/>
        </w:rPr>
        <w:t xml:space="preserve"> nombreux territoires </w:t>
      </w:r>
      <w:r w:rsidR="009F2F3E" w:rsidRPr="002702DB">
        <w:rPr>
          <w:rFonts w:ascii="Marianne" w:hAnsi="Marianne"/>
          <w:sz w:val="20"/>
          <w:szCs w:val="20"/>
        </w:rPr>
        <w:t>la gestion de l’eau n’est pas à l’équilibre du fait de</w:t>
      </w:r>
      <w:r w:rsidR="0010642E" w:rsidRPr="002702DB">
        <w:rPr>
          <w:rFonts w:ascii="Marianne" w:hAnsi="Marianne"/>
          <w:sz w:val="20"/>
          <w:szCs w:val="20"/>
        </w:rPr>
        <w:t>s</w:t>
      </w:r>
      <w:r w:rsidR="009F2F3E" w:rsidRPr="002702DB">
        <w:rPr>
          <w:rFonts w:ascii="Marianne" w:hAnsi="Marianne"/>
          <w:sz w:val="20"/>
          <w:szCs w:val="20"/>
        </w:rPr>
        <w:t xml:space="preserve"> prélèvements, </w:t>
      </w:r>
      <w:r w:rsidR="0010642E" w:rsidRPr="002702DB">
        <w:rPr>
          <w:rFonts w:ascii="Marianne" w:hAnsi="Marianne"/>
          <w:sz w:val="20"/>
          <w:szCs w:val="20"/>
        </w:rPr>
        <w:t>de</w:t>
      </w:r>
      <w:r w:rsidR="008C6637" w:rsidRPr="002702DB">
        <w:rPr>
          <w:rFonts w:ascii="Marianne" w:hAnsi="Marianne"/>
          <w:sz w:val="20"/>
          <w:szCs w:val="20"/>
        </w:rPr>
        <w:t>s</w:t>
      </w:r>
      <w:r w:rsidR="0010642E" w:rsidRPr="002702DB">
        <w:rPr>
          <w:rFonts w:ascii="Marianne" w:hAnsi="Marianne"/>
          <w:sz w:val="20"/>
          <w:szCs w:val="20"/>
        </w:rPr>
        <w:t xml:space="preserve"> pollutions</w:t>
      </w:r>
      <w:r w:rsidR="000D4D7D" w:rsidRPr="002702DB">
        <w:rPr>
          <w:rFonts w:ascii="Marianne" w:hAnsi="Marianne"/>
          <w:sz w:val="20"/>
          <w:szCs w:val="20"/>
        </w:rPr>
        <w:t>, de la disparition des zones humides</w:t>
      </w:r>
      <w:r w:rsidR="005F7D6D" w:rsidRPr="002702DB">
        <w:rPr>
          <w:rFonts w:ascii="Marianne" w:hAnsi="Marianne"/>
          <w:sz w:val="20"/>
          <w:szCs w:val="20"/>
        </w:rPr>
        <w:t xml:space="preserve"> et d’éléments paysagers comme les haies</w:t>
      </w:r>
      <w:r w:rsidR="0014253D" w:rsidRPr="002702DB">
        <w:rPr>
          <w:rFonts w:ascii="Marianne" w:hAnsi="Marianne"/>
          <w:sz w:val="20"/>
          <w:szCs w:val="20"/>
        </w:rPr>
        <w:t>.</w:t>
      </w:r>
      <w:r w:rsidR="00793D00" w:rsidRPr="002702DB">
        <w:rPr>
          <w:rFonts w:ascii="Marianne" w:hAnsi="Marianne"/>
          <w:sz w:val="20"/>
          <w:szCs w:val="20"/>
        </w:rPr>
        <w:t xml:space="preserve"> Des politiques publiques, des pratiques peuvent encore aujourd’hui compromettre les efforts fait</w:t>
      </w:r>
      <w:r w:rsidR="00902519">
        <w:rPr>
          <w:rFonts w:ascii="Marianne" w:hAnsi="Marianne"/>
          <w:sz w:val="20"/>
          <w:szCs w:val="20"/>
        </w:rPr>
        <w:t>s</w:t>
      </w:r>
      <w:r w:rsidR="00793D00" w:rsidRPr="002702DB">
        <w:rPr>
          <w:rFonts w:ascii="Marianne" w:hAnsi="Marianne"/>
          <w:sz w:val="20"/>
          <w:szCs w:val="20"/>
        </w:rPr>
        <w:t xml:space="preserve"> </w:t>
      </w:r>
      <w:r w:rsidR="00AA5CD3" w:rsidRPr="002702DB">
        <w:rPr>
          <w:rFonts w:ascii="Marianne" w:hAnsi="Marianne"/>
          <w:sz w:val="20"/>
          <w:szCs w:val="20"/>
        </w:rPr>
        <w:t>pa</w:t>
      </w:r>
      <w:r w:rsidR="00793D00" w:rsidRPr="002702DB">
        <w:rPr>
          <w:rFonts w:ascii="Marianne" w:hAnsi="Marianne"/>
          <w:sz w:val="20"/>
          <w:szCs w:val="20"/>
        </w:rPr>
        <w:t>r les acteurs de l’eau.</w:t>
      </w:r>
    </w:p>
    <w:p w14:paraId="4E10B66C" w14:textId="5542858B" w:rsidR="00793D00" w:rsidRPr="002702DB" w:rsidRDefault="003E6DD7" w:rsidP="000F77D3">
      <w:pPr>
        <w:widowControl/>
        <w:autoSpaceDE/>
        <w:autoSpaceDN/>
        <w:spacing w:after="240"/>
        <w:rPr>
          <w:rFonts w:ascii="Marianne" w:hAnsi="Marianne"/>
          <w:sz w:val="20"/>
          <w:szCs w:val="20"/>
        </w:rPr>
      </w:pPr>
      <w:r w:rsidRPr="002702DB">
        <w:rPr>
          <w:rFonts w:ascii="Marianne" w:hAnsi="Marianne"/>
          <w:sz w:val="20"/>
          <w:szCs w:val="20"/>
        </w:rPr>
        <w:t>La sécheress</w:t>
      </w:r>
      <w:r w:rsidR="000C7225" w:rsidRPr="002702DB">
        <w:rPr>
          <w:rFonts w:ascii="Marianne" w:hAnsi="Marianne"/>
          <w:sz w:val="20"/>
          <w:szCs w:val="20"/>
        </w:rPr>
        <w:t xml:space="preserve">e de 2022, les inondations </w:t>
      </w:r>
      <w:r w:rsidR="00086FAB" w:rsidRPr="002702DB">
        <w:rPr>
          <w:rFonts w:ascii="Marianne" w:hAnsi="Marianne"/>
          <w:sz w:val="20"/>
          <w:szCs w:val="20"/>
        </w:rPr>
        <w:t>récurrentes</w:t>
      </w:r>
      <w:r w:rsidR="006B58DC">
        <w:rPr>
          <w:rFonts w:ascii="Marianne" w:hAnsi="Marianne"/>
          <w:sz w:val="20"/>
          <w:szCs w:val="20"/>
        </w:rPr>
        <w:t>,</w:t>
      </w:r>
      <w:r w:rsidR="00086FAB" w:rsidRPr="002702DB">
        <w:rPr>
          <w:rFonts w:ascii="Marianne" w:hAnsi="Marianne"/>
          <w:sz w:val="20"/>
          <w:szCs w:val="20"/>
        </w:rPr>
        <w:t xml:space="preserve"> ont accéléré la prise de conscience des effets </w:t>
      </w:r>
      <w:r w:rsidR="000D4E87" w:rsidRPr="002702DB">
        <w:rPr>
          <w:rFonts w:ascii="Marianne" w:hAnsi="Marianne"/>
          <w:sz w:val="20"/>
          <w:szCs w:val="20"/>
        </w:rPr>
        <w:t>du dérèglement climatique jusque dans notre vie quotidienne</w:t>
      </w:r>
      <w:r w:rsidR="00030AB5" w:rsidRPr="002702DB">
        <w:rPr>
          <w:rFonts w:ascii="Marianne" w:hAnsi="Marianne"/>
          <w:sz w:val="20"/>
          <w:szCs w:val="20"/>
        </w:rPr>
        <w:t xml:space="preserve">. </w:t>
      </w:r>
      <w:r w:rsidR="00CA183F" w:rsidRPr="002702DB">
        <w:rPr>
          <w:rFonts w:ascii="Marianne" w:hAnsi="Marianne"/>
          <w:sz w:val="20"/>
          <w:szCs w:val="20"/>
        </w:rPr>
        <w:t>Il se tradui</w:t>
      </w:r>
      <w:r w:rsidR="00195709" w:rsidRPr="002702DB">
        <w:rPr>
          <w:rFonts w:ascii="Marianne" w:hAnsi="Marianne"/>
          <w:sz w:val="20"/>
          <w:szCs w:val="20"/>
        </w:rPr>
        <w:t xml:space="preserve">ra et se traduit déjà par une augmentation des températures de l’air et de l’eau, par une baisse </w:t>
      </w:r>
      <w:r w:rsidR="007875EF" w:rsidRPr="002702DB">
        <w:rPr>
          <w:rFonts w:ascii="Marianne" w:hAnsi="Marianne"/>
          <w:sz w:val="20"/>
          <w:szCs w:val="20"/>
        </w:rPr>
        <w:t>du débit des cours d’eau notamment à l’étiage</w:t>
      </w:r>
      <w:r w:rsidR="00AB2649" w:rsidRPr="002702DB">
        <w:rPr>
          <w:rFonts w:ascii="Marianne" w:hAnsi="Marianne"/>
          <w:sz w:val="20"/>
          <w:szCs w:val="20"/>
        </w:rPr>
        <w:t xml:space="preserve">, par des évènements extrêmes plus intenses… </w:t>
      </w:r>
      <w:r w:rsidR="00FB13A4" w:rsidRPr="002702DB">
        <w:rPr>
          <w:rFonts w:ascii="Marianne" w:hAnsi="Marianne"/>
          <w:sz w:val="20"/>
          <w:szCs w:val="20"/>
        </w:rPr>
        <w:t>Là il</w:t>
      </w:r>
      <w:r w:rsidR="00D801F8" w:rsidRPr="002702DB">
        <w:rPr>
          <w:rFonts w:ascii="Marianne" w:hAnsi="Marianne"/>
          <w:sz w:val="20"/>
          <w:szCs w:val="20"/>
        </w:rPr>
        <w:t xml:space="preserve"> accentue </w:t>
      </w:r>
      <w:r w:rsidR="00C147D8" w:rsidRPr="002702DB">
        <w:rPr>
          <w:rFonts w:ascii="Marianne" w:hAnsi="Marianne"/>
          <w:sz w:val="20"/>
          <w:szCs w:val="20"/>
        </w:rPr>
        <w:t>les déséquilibres évoqués</w:t>
      </w:r>
      <w:r w:rsidR="004F6AC0" w:rsidRPr="002702DB">
        <w:rPr>
          <w:rFonts w:ascii="Marianne" w:hAnsi="Marianne"/>
          <w:sz w:val="20"/>
          <w:szCs w:val="20"/>
        </w:rPr>
        <w:t xml:space="preserve"> plus haut</w:t>
      </w:r>
      <w:r w:rsidR="00FB13A4" w:rsidRPr="002702DB">
        <w:rPr>
          <w:rFonts w:ascii="Marianne" w:hAnsi="Marianne"/>
          <w:sz w:val="20"/>
          <w:szCs w:val="20"/>
        </w:rPr>
        <w:t>,</w:t>
      </w:r>
      <w:r w:rsidR="004F6AC0" w:rsidRPr="002702DB">
        <w:rPr>
          <w:rFonts w:ascii="Marianne" w:hAnsi="Marianne"/>
          <w:sz w:val="20"/>
          <w:szCs w:val="20"/>
        </w:rPr>
        <w:t xml:space="preserve"> </w:t>
      </w:r>
      <w:r w:rsidR="00FB13A4" w:rsidRPr="002702DB">
        <w:rPr>
          <w:rFonts w:ascii="Marianne" w:hAnsi="Marianne"/>
          <w:sz w:val="20"/>
          <w:szCs w:val="20"/>
        </w:rPr>
        <w:t>ailleurs il</w:t>
      </w:r>
      <w:r w:rsidR="004F6AC0" w:rsidRPr="002702DB">
        <w:rPr>
          <w:rFonts w:ascii="Marianne" w:hAnsi="Marianne"/>
          <w:sz w:val="20"/>
          <w:szCs w:val="20"/>
        </w:rPr>
        <w:t xml:space="preserve"> bouscule les équilibres</w:t>
      </w:r>
      <w:r w:rsidR="004E034E" w:rsidRPr="002702DB">
        <w:rPr>
          <w:rFonts w:ascii="Marianne" w:hAnsi="Marianne"/>
          <w:sz w:val="20"/>
          <w:szCs w:val="20"/>
        </w:rPr>
        <w:t xml:space="preserve"> </w:t>
      </w:r>
      <w:r w:rsidR="00FB13A4" w:rsidRPr="002702DB">
        <w:rPr>
          <w:rFonts w:ascii="Marianne" w:hAnsi="Marianne"/>
          <w:sz w:val="20"/>
          <w:szCs w:val="20"/>
        </w:rPr>
        <w:t xml:space="preserve">encore présents. </w:t>
      </w:r>
      <w:r w:rsidR="00C147D8" w:rsidRPr="002702DB">
        <w:rPr>
          <w:rFonts w:ascii="Marianne" w:hAnsi="Marianne"/>
          <w:sz w:val="20"/>
          <w:szCs w:val="20"/>
        </w:rPr>
        <w:t xml:space="preserve">Il rend </w:t>
      </w:r>
      <w:r w:rsidR="00EC057C">
        <w:rPr>
          <w:rFonts w:ascii="Marianne" w:hAnsi="Marianne"/>
          <w:sz w:val="20"/>
          <w:szCs w:val="20"/>
        </w:rPr>
        <w:t xml:space="preserve">donc </w:t>
      </w:r>
      <w:r w:rsidR="00C147D8" w:rsidRPr="002702DB">
        <w:rPr>
          <w:rFonts w:ascii="Marianne" w:hAnsi="Marianne"/>
          <w:sz w:val="20"/>
          <w:szCs w:val="20"/>
        </w:rPr>
        <w:t>encore plus nécessaire que précédemment</w:t>
      </w:r>
      <w:r w:rsidR="00E45AED" w:rsidRPr="002702DB">
        <w:rPr>
          <w:rFonts w:ascii="Marianne" w:hAnsi="Marianne"/>
          <w:sz w:val="20"/>
          <w:szCs w:val="20"/>
        </w:rPr>
        <w:t>, la mise en œuvre d’une politique de l’eau</w:t>
      </w:r>
      <w:r w:rsidR="00B204C2" w:rsidRPr="002702DB">
        <w:rPr>
          <w:rFonts w:ascii="Marianne" w:hAnsi="Marianne"/>
          <w:sz w:val="20"/>
          <w:szCs w:val="20"/>
        </w:rPr>
        <w:t xml:space="preserve"> ambitieuse et partagée, pour </w:t>
      </w:r>
      <w:r w:rsidR="00F947F2" w:rsidRPr="002702DB">
        <w:rPr>
          <w:rFonts w:ascii="Marianne" w:hAnsi="Marianne"/>
          <w:sz w:val="20"/>
          <w:szCs w:val="20"/>
        </w:rPr>
        <w:t>façonner</w:t>
      </w:r>
      <w:r w:rsidR="00F15144" w:rsidRPr="002702DB">
        <w:rPr>
          <w:rFonts w:ascii="Marianne" w:hAnsi="Marianne"/>
          <w:sz w:val="20"/>
          <w:szCs w:val="20"/>
        </w:rPr>
        <w:t xml:space="preserve"> les territoires</w:t>
      </w:r>
      <w:r w:rsidR="00F947F2" w:rsidRPr="002702DB">
        <w:rPr>
          <w:rFonts w:ascii="Marianne" w:hAnsi="Marianne"/>
          <w:sz w:val="20"/>
          <w:szCs w:val="20"/>
        </w:rPr>
        <w:t xml:space="preserve"> habitables de demain.</w:t>
      </w:r>
    </w:p>
    <w:p w14:paraId="7B73D030" w14:textId="740A149D" w:rsidR="00877027" w:rsidRPr="002702DB" w:rsidRDefault="005401CB">
      <w:pPr>
        <w:widowControl/>
        <w:autoSpaceDE/>
        <w:autoSpaceDN/>
        <w:rPr>
          <w:rFonts w:ascii="Marianne" w:hAnsi="Marianne"/>
          <w:sz w:val="20"/>
          <w:szCs w:val="20"/>
        </w:rPr>
      </w:pPr>
      <w:r w:rsidRPr="002702DB">
        <w:rPr>
          <w:rFonts w:ascii="Marianne" w:hAnsi="Marianne"/>
          <w:sz w:val="20"/>
          <w:szCs w:val="20"/>
        </w:rPr>
        <w:t>L</w:t>
      </w:r>
      <w:r w:rsidR="000F3951" w:rsidRPr="002702DB">
        <w:rPr>
          <w:rFonts w:ascii="Marianne" w:hAnsi="Marianne"/>
          <w:sz w:val="20"/>
          <w:szCs w:val="20"/>
        </w:rPr>
        <w:t xml:space="preserve">’élaboration de cette politique vous concerne. </w:t>
      </w:r>
      <w:r w:rsidR="00935322" w:rsidRPr="002702DB">
        <w:rPr>
          <w:rFonts w:ascii="Marianne" w:hAnsi="Marianne"/>
          <w:sz w:val="20"/>
          <w:szCs w:val="20"/>
        </w:rPr>
        <w:t xml:space="preserve">La préservation </w:t>
      </w:r>
      <w:r w:rsidR="00786A85" w:rsidRPr="002702DB">
        <w:rPr>
          <w:rFonts w:ascii="Marianne" w:hAnsi="Marianne"/>
          <w:sz w:val="20"/>
          <w:szCs w:val="20"/>
        </w:rPr>
        <w:t>des milieux naturels, des nappes d’eau souterraines, des rivières et des fleuves, de la mer</w:t>
      </w:r>
      <w:r w:rsidR="006B1EAF" w:rsidRPr="002702DB">
        <w:rPr>
          <w:rFonts w:ascii="Marianne" w:hAnsi="Marianne"/>
          <w:sz w:val="20"/>
          <w:szCs w:val="20"/>
        </w:rPr>
        <w:t xml:space="preserve"> est l’affaire de toutes et de tous. </w:t>
      </w:r>
      <w:r w:rsidR="0041646C" w:rsidRPr="002702DB">
        <w:rPr>
          <w:rFonts w:ascii="Marianne" w:hAnsi="Marianne"/>
          <w:sz w:val="20"/>
          <w:szCs w:val="20"/>
        </w:rPr>
        <w:t>La consultation à laquelle vous êtes convié</w:t>
      </w:r>
      <w:r w:rsidR="00A75AE6" w:rsidRPr="002702DB">
        <w:rPr>
          <w:rFonts w:ascii="Marianne" w:hAnsi="Marianne"/>
          <w:sz w:val="20"/>
          <w:szCs w:val="20"/>
        </w:rPr>
        <w:t xml:space="preserve">s </w:t>
      </w:r>
      <w:r w:rsidR="00140468" w:rsidRPr="002702DB">
        <w:rPr>
          <w:rFonts w:ascii="Marianne" w:hAnsi="Marianne"/>
          <w:sz w:val="20"/>
          <w:szCs w:val="20"/>
        </w:rPr>
        <w:t>vous permet de participer</w:t>
      </w:r>
      <w:r w:rsidR="00614D42" w:rsidRPr="002702DB">
        <w:rPr>
          <w:rFonts w:ascii="Marianne" w:hAnsi="Marianne"/>
          <w:sz w:val="20"/>
          <w:szCs w:val="20"/>
        </w:rPr>
        <w:t xml:space="preserve"> à l’élaboration de cette politique</w:t>
      </w:r>
      <w:r w:rsidR="00140468" w:rsidRPr="002702DB">
        <w:rPr>
          <w:rFonts w:ascii="Marianne" w:hAnsi="Marianne"/>
          <w:sz w:val="20"/>
          <w:szCs w:val="20"/>
        </w:rPr>
        <w:t>, avec l’ensemble des habitants du bassin Loire-</w:t>
      </w:r>
      <w:r w:rsidR="00614D42" w:rsidRPr="002702DB">
        <w:rPr>
          <w:rFonts w:ascii="Marianne" w:hAnsi="Marianne"/>
          <w:sz w:val="20"/>
          <w:szCs w:val="20"/>
        </w:rPr>
        <w:t>B</w:t>
      </w:r>
      <w:r w:rsidR="00140468" w:rsidRPr="002702DB">
        <w:rPr>
          <w:rFonts w:ascii="Marianne" w:hAnsi="Marianne"/>
          <w:sz w:val="20"/>
          <w:szCs w:val="20"/>
        </w:rPr>
        <w:t>retagne</w:t>
      </w:r>
      <w:r w:rsidR="00614D42" w:rsidRPr="002702DB">
        <w:rPr>
          <w:rFonts w:ascii="Marianne" w:hAnsi="Marianne"/>
          <w:sz w:val="20"/>
          <w:szCs w:val="20"/>
        </w:rPr>
        <w:t>.</w:t>
      </w:r>
      <w:r w:rsidR="00C332B8" w:rsidRPr="002702DB">
        <w:rPr>
          <w:rFonts w:ascii="Marianne" w:hAnsi="Marianne"/>
          <w:sz w:val="20"/>
          <w:szCs w:val="20"/>
        </w:rPr>
        <w:t xml:space="preserve"> </w:t>
      </w:r>
      <w:r w:rsidR="00634F6E" w:rsidRPr="002702DB">
        <w:rPr>
          <w:rFonts w:ascii="Marianne" w:hAnsi="Marianne"/>
          <w:sz w:val="20"/>
          <w:szCs w:val="20"/>
        </w:rPr>
        <w:t>L’élaboration</w:t>
      </w:r>
      <w:r w:rsidR="007E7498" w:rsidRPr="002702DB">
        <w:rPr>
          <w:rFonts w:ascii="Marianne" w:hAnsi="Marianne"/>
          <w:sz w:val="20"/>
          <w:szCs w:val="20"/>
        </w:rPr>
        <w:t xml:space="preserve"> </w:t>
      </w:r>
      <w:r w:rsidR="00C22BF3">
        <w:rPr>
          <w:rFonts w:ascii="Marianne" w:hAnsi="Marianne"/>
          <w:sz w:val="20"/>
          <w:szCs w:val="20"/>
        </w:rPr>
        <w:t xml:space="preserve">de cette politique </w:t>
      </w:r>
      <w:r w:rsidR="007E7498" w:rsidRPr="002702DB">
        <w:rPr>
          <w:rFonts w:ascii="Marianne" w:hAnsi="Marianne"/>
          <w:sz w:val="20"/>
          <w:szCs w:val="20"/>
        </w:rPr>
        <w:t>se déroule en deux phases :</w:t>
      </w:r>
    </w:p>
    <w:p w14:paraId="02845984" w14:textId="039F52EB" w:rsidR="007E7498" w:rsidRPr="002702DB" w:rsidRDefault="004A439C" w:rsidP="007E7498">
      <w:pPr>
        <w:pStyle w:val="Paragraphedeliste"/>
        <w:widowControl/>
        <w:numPr>
          <w:ilvl w:val="0"/>
          <w:numId w:val="104"/>
        </w:numPr>
        <w:autoSpaceDE/>
        <w:autoSpaceDN/>
        <w:rPr>
          <w:rFonts w:ascii="Marianne" w:hAnsi="Marianne"/>
          <w:sz w:val="20"/>
          <w:szCs w:val="20"/>
        </w:rPr>
      </w:pPr>
      <w:proofErr w:type="gramStart"/>
      <w:r w:rsidRPr="002702DB">
        <w:rPr>
          <w:rFonts w:ascii="Marianne" w:hAnsi="Marianne"/>
          <w:sz w:val="20"/>
          <w:szCs w:val="20"/>
        </w:rPr>
        <w:t>l</w:t>
      </w:r>
      <w:r w:rsidR="007E7498" w:rsidRPr="002702DB">
        <w:rPr>
          <w:rFonts w:ascii="Marianne" w:hAnsi="Marianne"/>
          <w:sz w:val="20"/>
          <w:szCs w:val="20"/>
        </w:rPr>
        <w:t>a</w:t>
      </w:r>
      <w:proofErr w:type="gramEnd"/>
      <w:r w:rsidR="007E7498" w:rsidRPr="002702DB">
        <w:rPr>
          <w:rFonts w:ascii="Marianne" w:hAnsi="Marianne"/>
          <w:sz w:val="20"/>
          <w:szCs w:val="20"/>
        </w:rPr>
        <w:t xml:space="preserve"> présente consultation sur les enjeux du bassin Loire</w:t>
      </w:r>
      <w:r w:rsidR="00634F6E" w:rsidRPr="002702DB">
        <w:rPr>
          <w:rFonts w:ascii="Marianne" w:hAnsi="Marianne"/>
          <w:sz w:val="20"/>
          <w:szCs w:val="20"/>
        </w:rPr>
        <w:t>-Bretagne</w:t>
      </w:r>
      <w:r w:rsidR="00B260E5">
        <w:rPr>
          <w:rFonts w:ascii="Marianne" w:hAnsi="Marianne"/>
          <w:sz w:val="20"/>
          <w:szCs w:val="20"/>
        </w:rPr>
        <w:t>,</w:t>
      </w:r>
    </w:p>
    <w:p w14:paraId="61F3FC10" w14:textId="7FAECEAB" w:rsidR="00634F6E" w:rsidRPr="002702DB" w:rsidRDefault="00634F6E" w:rsidP="000F77D3">
      <w:pPr>
        <w:pStyle w:val="Paragraphedeliste"/>
        <w:widowControl/>
        <w:numPr>
          <w:ilvl w:val="0"/>
          <w:numId w:val="104"/>
        </w:numPr>
        <w:autoSpaceDE/>
        <w:autoSpaceDN/>
        <w:spacing w:after="240"/>
        <w:rPr>
          <w:rFonts w:ascii="Marianne" w:hAnsi="Marianne"/>
          <w:sz w:val="20"/>
          <w:szCs w:val="20"/>
        </w:rPr>
      </w:pPr>
      <w:proofErr w:type="gramStart"/>
      <w:r w:rsidRPr="002702DB">
        <w:rPr>
          <w:rFonts w:ascii="Marianne" w:hAnsi="Marianne"/>
          <w:sz w:val="20"/>
          <w:szCs w:val="20"/>
        </w:rPr>
        <w:t>dès</w:t>
      </w:r>
      <w:proofErr w:type="gramEnd"/>
      <w:r w:rsidRPr="002702DB">
        <w:rPr>
          <w:rFonts w:ascii="Marianne" w:hAnsi="Marianne"/>
          <w:sz w:val="20"/>
          <w:szCs w:val="20"/>
        </w:rPr>
        <w:t xml:space="preserve"> 2026 </w:t>
      </w:r>
      <w:r w:rsidR="00183E75" w:rsidRPr="002702DB">
        <w:rPr>
          <w:rFonts w:ascii="Marianne" w:hAnsi="Marianne"/>
          <w:sz w:val="20"/>
          <w:szCs w:val="20"/>
        </w:rPr>
        <w:t>une consultation sur le projet de politique de l’eau du bassin (le schéma directeur d’aménagement et de gestion des eaux)</w:t>
      </w:r>
      <w:r w:rsidR="00182158">
        <w:rPr>
          <w:rFonts w:ascii="Marianne" w:hAnsi="Marianne"/>
          <w:sz w:val="20"/>
          <w:szCs w:val="20"/>
        </w:rPr>
        <w:t>.</w:t>
      </w:r>
    </w:p>
    <w:p w14:paraId="77B49082" w14:textId="6C19AE40" w:rsidR="007A2249" w:rsidRDefault="00C1352E" w:rsidP="000F77D3">
      <w:pPr>
        <w:widowControl/>
        <w:autoSpaceDE/>
        <w:autoSpaceDN/>
        <w:spacing w:after="240"/>
        <w:rPr>
          <w:rFonts w:ascii="Marianne" w:hAnsi="Marianne"/>
          <w:sz w:val="20"/>
          <w:szCs w:val="20"/>
        </w:rPr>
      </w:pPr>
      <w:r>
        <w:rPr>
          <w:rFonts w:ascii="Marianne" w:hAnsi="Marianne"/>
          <w:sz w:val="20"/>
          <w:szCs w:val="20"/>
        </w:rPr>
        <w:t>Pour plus d’information sur le bassin</w:t>
      </w:r>
      <w:r w:rsidR="00B7732F">
        <w:rPr>
          <w:rFonts w:ascii="Marianne" w:hAnsi="Marianne"/>
          <w:sz w:val="20"/>
          <w:szCs w:val="20"/>
        </w:rPr>
        <w:t xml:space="preserve"> Loire-Bretagne, sur l’état des milieux aquatiques et sur le cadre de la consultation</w:t>
      </w:r>
      <w:r w:rsidR="001836FC">
        <w:rPr>
          <w:rFonts w:ascii="Marianne" w:hAnsi="Marianne"/>
          <w:sz w:val="20"/>
          <w:szCs w:val="20"/>
        </w:rPr>
        <w:t xml:space="preserve"> vous êtes invité</w:t>
      </w:r>
      <w:r w:rsidR="004A4FCD">
        <w:rPr>
          <w:rFonts w:ascii="Marianne" w:hAnsi="Marianne"/>
          <w:sz w:val="20"/>
          <w:szCs w:val="20"/>
        </w:rPr>
        <w:t>s à vous reporter à l’annexe.</w:t>
      </w:r>
    </w:p>
    <w:p w14:paraId="3395D210" w14:textId="58B193A7" w:rsidR="004A4FCD" w:rsidRPr="001836FC" w:rsidRDefault="004A4FCD" w:rsidP="00635091">
      <w:pPr>
        <w:widowControl/>
        <w:autoSpaceDE/>
        <w:autoSpaceDN/>
        <w:spacing w:after="240"/>
        <w:rPr>
          <w:rFonts w:ascii="Marianne" w:hAnsi="Marianne"/>
          <w:sz w:val="20"/>
          <w:szCs w:val="20"/>
        </w:rPr>
      </w:pPr>
      <w:r>
        <w:rPr>
          <w:rFonts w:ascii="Marianne" w:hAnsi="Marianne"/>
          <w:sz w:val="20"/>
          <w:szCs w:val="20"/>
        </w:rPr>
        <w:t>Le document se poursuit avec la présentation des enjeux et les pistes d’action</w:t>
      </w:r>
      <w:r w:rsidR="00CF4297">
        <w:rPr>
          <w:rFonts w:ascii="Marianne" w:hAnsi="Marianne"/>
          <w:sz w:val="20"/>
          <w:szCs w:val="20"/>
        </w:rPr>
        <w:t>s</w:t>
      </w:r>
      <w:r w:rsidR="002702DB">
        <w:rPr>
          <w:rFonts w:ascii="Marianne" w:hAnsi="Marianne"/>
          <w:sz w:val="20"/>
          <w:szCs w:val="20"/>
        </w:rPr>
        <w:t xml:space="preserve"> envisageables.</w:t>
      </w:r>
    </w:p>
    <w:p w14:paraId="010B7AE9" w14:textId="73CA15ED" w:rsidR="003E2FCC" w:rsidRPr="00182158" w:rsidRDefault="006712BD" w:rsidP="00635091">
      <w:pPr>
        <w:widowControl/>
        <w:autoSpaceDE/>
        <w:autoSpaceDN/>
        <w:spacing w:after="240"/>
        <w:rPr>
          <w:rFonts w:ascii="Marianne" w:hAnsi="Marianne" w:cs="Arial"/>
          <w:sz w:val="18"/>
          <w:szCs w:val="18"/>
        </w:rPr>
      </w:pPr>
      <w:r w:rsidRPr="00182158">
        <w:rPr>
          <w:rFonts w:ascii="Marianne" w:hAnsi="Marianne"/>
          <w:sz w:val="20"/>
          <w:szCs w:val="20"/>
        </w:rPr>
        <w:t>Vous avez la parole. Face aux enjeux du dérèglement climatique et de la gestion de l’eau, exprimez</w:t>
      </w:r>
      <w:r w:rsidR="00621FBB" w:rsidRPr="00182158">
        <w:rPr>
          <w:rFonts w:ascii="Marianne" w:hAnsi="Marianne"/>
          <w:sz w:val="20"/>
          <w:szCs w:val="20"/>
        </w:rPr>
        <w:t>-vous !</w:t>
      </w:r>
      <w:r w:rsidR="003E2FCC" w:rsidRPr="00182158">
        <w:rPr>
          <w:rFonts w:ascii="Marianne" w:hAnsi="Marianne"/>
          <w:sz w:val="20"/>
          <w:szCs w:val="20"/>
        </w:rPr>
        <w:br w:type="page"/>
      </w:r>
    </w:p>
    <w:p w14:paraId="397917CA" w14:textId="5207671C" w:rsidR="00A818EB" w:rsidRPr="004152F4" w:rsidRDefault="00A818EB" w:rsidP="004152F4">
      <w:pPr>
        <w:pStyle w:val="T2numrot"/>
      </w:pPr>
      <w:bookmarkStart w:id="2" w:name="_Toc166792077"/>
      <w:bookmarkStart w:id="3" w:name="_Toc172550250"/>
      <w:r w:rsidRPr="004152F4">
        <w:lastRenderedPageBreak/>
        <w:t>Les enjeux (questions importantes)</w:t>
      </w:r>
      <w:bookmarkEnd w:id="2"/>
      <w:bookmarkEnd w:id="3"/>
      <w:r w:rsidRPr="004152F4">
        <w:t> </w:t>
      </w:r>
    </w:p>
    <w:p w14:paraId="588DB089" w14:textId="135CC22B" w:rsidR="00556B3E" w:rsidRDefault="007115C3" w:rsidP="00556B3E">
      <w:pPr>
        <w:pStyle w:val="Textenormal"/>
      </w:pPr>
      <w:r w:rsidRPr="00ED4E54">
        <w:t>Les territoires</w:t>
      </w:r>
      <w:r w:rsidR="003300D7" w:rsidRPr="00ED4E54">
        <w:t xml:space="preserve"> se définissent par des interactions dynamiques entre des milieux naturels et des sociétés humaines. Ces interactions, déjà fragilisées par la dégradation des milieux naturels </w:t>
      </w:r>
      <w:r w:rsidR="003A52E4">
        <w:t>dues aux</w:t>
      </w:r>
      <w:r w:rsidR="003300D7" w:rsidRPr="00ED4E54">
        <w:t xml:space="preserve"> activités humaines, se retrouvent bouleversées </w:t>
      </w:r>
      <w:r w:rsidR="00E86E88">
        <w:t>avec</w:t>
      </w:r>
      <w:r w:rsidR="003300D7" w:rsidRPr="00ED4E54">
        <w:t xml:space="preserve"> le</w:t>
      </w:r>
      <w:r w:rsidRPr="00ED4E54">
        <w:t xml:space="preserve"> </w:t>
      </w:r>
      <w:r w:rsidR="009A7A69" w:rsidRPr="00ED4E54">
        <w:t xml:space="preserve">dérèglement </w:t>
      </w:r>
      <w:r w:rsidR="00F42B96" w:rsidRPr="00ED4E54">
        <w:t>climatique</w:t>
      </w:r>
      <w:r w:rsidR="00411749" w:rsidRPr="00ED4E54">
        <w:t xml:space="preserve">. </w:t>
      </w:r>
      <w:r w:rsidR="00050DBF" w:rsidRPr="00ED4E54">
        <w:t xml:space="preserve">Face à cela, </w:t>
      </w:r>
      <w:r w:rsidR="0095245C" w:rsidRPr="00ED4E54">
        <w:t xml:space="preserve">notre défi commun </w:t>
      </w:r>
      <w:r w:rsidR="008D351F" w:rsidRPr="00ED4E54">
        <w:t>e</w:t>
      </w:r>
      <w:r w:rsidR="00B23875" w:rsidRPr="00ED4E54">
        <w:t xml:space="preserve">st de conserver </w:t>
      </w:r>
      <w:r w:rsidR="003C74B4" w:rsidRPr="00ED4E54">
        <w:t>des territoires résilients</w:t>
      </w:r>
      <w:r w:rsidR="006F4986" w:rsidRPr="00ED4E54">
        <w:t xml:space="preserve"> en capacité à s’ada</w:t>
      </w:r>
      <w:r w:rsidR="00597F4E" w:rsidRPr="00ED4E54">
        <w:t xml:space="preserve">pter </w:t>
      </w:r>
      <w:r w:rsidR="0074674A" w:rsidRPr="00ED4E54">
        <w:t>à ces changements</w:t>
      </w:r>
      <w:r w:rsidR="003300D7" w:rsidRPr="00ED4E54">
        <w:t> :</w:t>
      </w:r>
      <w:r w:rsidR="00B41CD1" w:rsidRPr="00ED4E54">
        <w:t xml:space="preserve"> des territoires </w:t>
      </w:r>
      <w:r w:rsidR="003C74B4" w:rsidRPr="00ED4E54">
        <w:t xml:space="preserve">habitables, </w:t>
      </w:r>
      <w:r w:rsidR="00107BFA" w:rsidRPr="00ED4E54">
        <w:t xml:space="preserve">aux </w:t>
      </w:r>
      <w:r w:rsidR="003C74B4" w:rsidRPr="00ED4E54">
        <w:t>milieux</w:t>
      </w:r>
      <w:r w:rsidR="00107BFA" w:rsidRPr="00ED4E54">
        <w:t xml:space="preserve"> préservés</w:t>
      </w:r>
      <w:r w:rsidR="003C74B4" w:rsidRPr="00ED4E54">
        <w:t>, conciliant toutes les activités</w:t>
      </w:r>
      <w:r w:rsidR="00A31934" w:rsidRPr="00ED4E54">
        <w:t xml:space="preserve"> humaines, </w:t>
      </w:r>
      <w:r w:rsidR="00551DD6" w:rsidRPr="00ED4E54">
        <w:t xml:space="preserve">y </w:t>
      </w:r>
      <w:r w:rsidR="003C74B4" w:rsidRPr="00ED4E54">
        <w:t>compris économique</w:t>
      </w:r>
      <w:r w:rsidR="00DE2FB2" w:rsidRPr="00ED4E54">
        <w:t>s</w:t>
      </w:r>
      <w:r w:rsidR="003C74B4" w:rsidRPr="00ED4E54">
        <w:t>.</w:t>
      </w:r>
    </w:p>
    <w:p w14:paraId="67DC4AFA" w14:textId="77777777" w:rsidR="00890FD2" w:rsidRDefault="00FA006A" w:rsidP="00556B3E">
      <w:pPr>
        <w:pStyle w:val="Textenormal"/>
      </w:pPr>
      <w:r w:rsidRPr="00ED4E54">
        <w:t xml:space="preserve">Le </w:t>
      </w:r>
      <w:r w:rsidR="00EB0E9C" w:rsidRPr="00ED4E54">
        <w:t>Comité de Bassin Loire-Bretagne</w:t>
      </w:r>
      <w:r w:rsidR="002B3C65" w:rsidRPr="00ED4E54">
        <w:t xml:space="preserve"> </w:t>
      </w:r>
      <w:r w:rsidR="00075C0B" w:rsidRPr="00ED4E54">
        <w:t>articule la réponse à ce défi</w:t>
      </w:r>
      <w:r w:rsidR="00B77673" w:rsidRPr="00ED4E54">
        <w:t xml:space="preserve"> autour de sept enjeux</w:t>
      </w:r>
      <w:r w:rsidR="00EC2905" w:rsidRPr="00ED4E54">
        <w:t> :</w:t>
      </w:r>
    </w:p>
    <w:p w14:paraId="5A983889" w14:textId="0C9C6BB2" w:rsidR="00556B3E" w:rsidRDefault="00944657" w:rsidP="001F200E">
      <w:pPr>
        <w:pStyle w:val="Textenormal"/>
        <w:numPr>
          <w:ilvl w:val="0"/>
          <w:numId w:val="102"/>
        </w:numPr>
      </w:pPr>
      <w:r w:rsidRPr="00ED4E54">
        <w:t>Dérèglement</w:t>
      </w:r>
      <w:r w:rsidR="00F560C9" w:rsidRPr="00ED4E54">
        <w:t xml:space="preserve"> climatique :</w:t>
      </w:r>
      <w:r w:rsidR="006A6232" w:rsidRPr="00ED4E54">
        <w:t xml:space="preserve"> </w:t>
      </w:r>
      <w:r w:rsidR="007F5C0C" w:rsidRPr="00ED4E54">
        <w:t>« </w:t>
      </w:r>
      <w:r w:rsidR="006A6232" w:rsidRPr="00ED4E54">
        <w:t>La politique de l’eau à la hauteur des enjeux d’atténuation et d’adaptation au dérèglement climatique</w:t>
      </w:r>
      <w:r w:rsidR="007F5C0C" w:rsidRPr="00ED4E54">
        <w:t> »</w:t>
      </w:r>
      <w:r w:rsidR="00556B3E">
        <w:t>.</w:t>
      </w:r>
    </w:p>
    <w:p w14:paraId="40ECAC2D" w14:textId="0E6B219C" w:rsidR="00556B3E" w:rsidRDefault="00944657" w:rsidP="001F200E">
      <w:pPr>
        <w:pStyle w:val="Textenormal"/>
        <w:numPr>
          <w:ilvl w:val="0"/>
          <w:numId w:val="102"/>
        </w:numPr>
      </w:pPr>
      <w:r w:rsidRPr="00ED4E54">
        <w:t>Connaissance</w:t>
      </w:r>
      <w:r w:rsidR="00A44FE0" w:rsidRPr="00ED4E54">
        <w:t> :</w:t>
      </w:r>
      <w:r w:rsidR="007F5C0C" w:rsidRPr="00ED4E54">
        <w:t xml:space="preserve"> «</w:t>
      </w:r>
      <w:r w:rsidR="00575F61">
        <w:t> </w:t>
      </w:r>
      <w:r w:rsidR="007F5C0C" w:rsidRPr="00ED4E54">
        <w:t xml:space="preserve">La connaissance </w:t>
      </w:r>
      <w:r w:rsidR="007A17F3">
        <w:t>et la communication</w:t>
      </w:r>
      <w:r w:rsidR="007F5C0C" w:rsidRPr="00ED4E54">
        <w:t xml:space="preserve"> au service de la prise de conscience pour éclairer les choix</w:t>
      </w:r>
      <w:r w:rsidR="004C27CF">
        <w:t xml:space="preserve">, </w:t>
      </w:r>
      <w:r w:rsidR="007F5C0C" w:rsidRPr="00ED4E54">
        <w:t xml:space="preserve">accompagner les </w:t>
      </w:r>
      <w:r w:rsidR="004C27CF">
        <w:t>transitions</w:t>
      </w:r>
      <w:r w:rsidR="008C4BCF">
        <w:t xml:space="preserve"> et affronter les </w:t>
      </w:r>
      <w:r w:rsidR="007F5C0C" w:rsidRPr="00ED4E54">
        <w:t>ruptures</w:t>
      </w:r>
      <w:r w:rsidR="00D610D0">
        <w:t> </w:t>
      </w:r>
      <w:r w:rsidR="007F5C0C" w:rsidRPr="00ED4E54">
        <w:t>»</w:t>
      </w:r>
      <w:r w:rsidR="00556B3E">
        <w:t>.</w:t>
      </w:r>
    </w:p>
    <w:p w14:paraId="6C760894" w14:textId="7FEEB903" w:rsidR="00556B3E" w:rsidRDefault="00944657" w:rsidP="001F200E">
      <w:pPr>
        <w:pStyle w:val="Textenormal"/>
        <w:numPr>
          <w:ilvl w:val="0"/>
          <w:numId w:val="102"/>
        </w:numPr>
      </w:pPr>
      <w:r w:rsidRPr="00ED4E54">
        <w:t>Gouvernance</w:t>
      </w:r>
      <w:r w:rsidR="00A44FE0" w:rsidRPr="00ED4E54">
        <w:t> :</w:t>
      </w:r>
      <w:r w:rsidR="00E94C99" w:rsidRPr="00ED4E54">
        <w:t xml:space="preserve"> « Les politiques territoriales, porteuses des nécessaires solidarités entre les acteurs et les territoires autour de la gestion de l’eau »</w:t>
      </w:r>
      <w:r w:rsidR="00556B3E">
        <w:t>.</w:t>
      </w:r>
    </w:p>
    <w:p w14:paraId="16EBD97C" w14:textId="243C8C00" w:rsidR="00556B3E" w:rsidRDefault="00944657" w:rsidP="001F200E">
      <w:pPr>
        <w:pStyle w:val="Textenormal"/>
        <w:numPr>
          <w:ilvl w:val="0"/>
          <w:numId w:val="102"/>
        </w:numPr>
      </w:pPr>
      <w:r w:rsidRPr="00ED4E54">
        <w:t>Milieux</w:t>
      </w:r>
      <w:r w:rsidR="00EC69F2" w:rsidRPr="00ED4E54">
        <w:t xml:space="preserve"> aquatiques :</w:t>
      </w:r>
      <w:r w:rsidR="000F3D08" w:rsidRPr="00ED4E54">
        <w:t xml:space="preserve"> « La préservation et restauration des fonctionnalités des sols, des milieux aquatiques, des zones humides et du cycle naturel de l’eau »</w:t>
      </w:r>
      <w:r w:rsidR="00556B3E">
        <w:t>.</w:t>
      </w:r>
    </w:p>
    <w:p w14:paraId="4D44555F" w14:textId="6F110C03" w:rsidR="00556B3E" w:rsidRDefault="00944657" w:rsidP="001F200E">
      <w:pPr>
        <w:pStyle w:val="Textenormal"/>
        <w:numPr>
          <w:ilvl w:val="0"/>
          <w:numId w:val="102"/>
        </w:numPr>
      </w:pPr>
      <w:r w:rsidRPr="00ED4E54">
        <w:t>Quantité</w:t>
      </w:r>
      <w:r w:rsidR="00847E5D" w:rsidRPr="00ED4E54">
        <w:t> :</w:t>
      </w:r>
      <w:r w:rsidR="000F3D08" w:rsidRPr="00ED4E54">
        <w:t xml:space="preserve"> « La sobriété des usages, au cœur d’une gestion quantitative équilibrée, partagée et durable de l’eau »</w:t>
      </w:r>
      <w:r w:rsidR="00556B3E">
        <w:t>.</w:t>
      </w:r>
    </w:p>
    <w:p w14:paraId="54B48D6E" w14:textId="77777777" w:rsidR="001F200E" w:rsidRDefault="00944657" w:rsidP="001F200E">
      <w:pPr>
        <w:pStyle w:val="Textenormal"/>
        <w:numPr>
          <w:ilvl w:val="0"/>
          <w:numId w:val="102"/>
        </w:numPr>
      </w:pPr>
      <w:r w:rsidRPr="00ED4E54">
        <w:t>Qualité</w:t>
      </w:r>
      <w:r w:rsidR="00D94954" w:rsidRPr="00ED4E54">
        <w:t> :</w:t>
      </w:r>
      <w:r w:rsidR="000F3D08" w:rsidRPr="00ED4E54">
        <w:t xml:space="preserve"> « Une eau de qualité, pour la santé humaine et la préservation de la biodiversité »</w:t>
      </w:r>
      <w:r w:rsidR="000072EC" w:rsidRPr="00ED4E54">
        <w:t>,</w:t>
      </w:r>
    </w:p>
    <w:p w14:paraId="279F0BC7" w14:textId="2833579B" w:rsidR="00556B3E" w:rsidRDefault="00944657" w:rsidP="001F200E">
      <w:pPr>
        <w:pStyle w:val="Textenormal"/>
        <w:numPr>
          <w:ilvl w:val="0"/>
          <w:numId w:val="102"/>
        </w:numPr>
      </w:pPr>
      <w:r w:rsidRPr="00ED4E54">
        <w:t>Littoral</w:t>
      </w:r>
      <w:r w:rsidR="006A6232" w:rsidRPr="00ED4E54">
        <w:t> :</w:t>
      </w:r>
      <w:r w:rsidR="00FD5E4D" w:rsidRPr="00ED4E54">
        <w:t xml:space="preserve"> « La préservation des estuaires et de la mer en conciliant les activités terrestres et marines »</w:t>
      </w:r>
      <w:r w:rsidR="000072EC" w:rsidRPr="00ED4E54">
        <w:t>.</w:t>
      </w:r>
    </w:p>
    <w:p w14:paraId="45D6C9AF" w14:textId="032117EA" w:rsidR="005F7906" w:rsidRDefault="00ED59AD" w:rsidP="00556B3E">
      <w:pPr>
        <w:pStyle w:val="Textenormal"/>
        <w:rPr>
          <w:b/>
          <w:bCs/>
        </w:rPr>
      </w:pPr>
      <w:r w:rsidRPr="00ED4E54">
        <w:t>Du fait des relations e</w:t>
      </w:r>
      <w:r w:rsidR="00BA4011" w:rsidRPr="00ED4E54">
        <w:rPr>
          <w:rFonts w:eastAsiaTheme="minorHAnsi" w:cstheme="minorBidi"/>
        </w:rPr>
        <w:t xml:space="preserve">ntre les fonctionnalités du </w:t>
      </w:r>
      <w:r w:rsidR="00BF177B" w:rsidRPr="00ED4E54">
        <w:rPr>
          <w:rFonts w:eastAsiaTheme="minorHAnsi" w:cstheme="minorBidi"/>
        </w:rPr>
        <w:t>sol et des milieux</w:t>
      </w:r>
      <w:r w:rsidR="00B45AC1" w:rsidRPr="00ED4E54">
        <w:rPr>
          <w:rFonts w:eastAsiaTheme="minorHAnsi" w:cstheme="minorBidi"/>
        </w:rPr>
        <w:t xml:space="preserve"> </w:t>
      </w:r>
      <w:r w:rsidR="00FE0678" w:rsidRPr="00ED4E54">
        <w:rPr>
          <w:rFonts w:eastAsiaTheme="minorHAnsi" w:cstheme="minorBidi"/>
        </w:rPr>
        <w:t>naturels</w:t>
      </w:r>
      <w:r w:rsidR="009A0F7A" w:rsidRPr="00ED4E54">
        <w:rPr>
          <w:rFonts w:eastAsiaTheme="minorHAnsi" w:cstheme="minorBidi"/>
        </w:rPr>
        <w:t xml:space="preserve">, </w:t>
      </w:r>
      <w:r w:rsidR="003300D7" w:rsidRPr="00ED4E54">
        <w:rPr>
          <w:rFonts w:eastAsiaTheme="minorHAnsi" w:cstheme="minorBidi"/>
        </w:rPr>
        <w:t xml:space="preserve">entre </w:t>
      </w:r>
      <w:r w:rsidR="00050467" w:rsidRPr="00ED4E54">
        <w:rPr>
          <w:rFonts w:eastAsiaTheme="minorHAnsi" w:cstheme="minorBidi"/>
        </w:rPr>
        <w:t>la qualité</w:t>
      </w:r>
      <w:r w:rsidR="00B45AC1" w:rsidRPr="00ED4E54">
        <w:rPr>
          <w:rFonts w:eastAsiaTheme="minorHAnsi" w:cstheme="minorBidi"/>
        </w:rPr>
        <w:t xml:space="preserve"> et </w:t>
      </w:r>
      <w:r w:rsidR="00050467" w:rsidRPr="00ED4E54">
        <w:rPr>
          <w:rFonts w:eastAsiaTheme="minorHAnsi" w:cstheme="minorBidi"/>
        </w:rPr>
        <w:t xml:space="preserve">la </w:t>
      </w:r>
      <w:r w:rsidR="002C63B8" w:rsidRPr="00ED4E54">
        <w:rPr>
          <w:rFonts w:eastAsiaTheme="minorHAnsi" w:cstheme="minorBidi"/>
        </w:rPr>
        <w:t xml:space="preserve">quantité, </w:t>
      </w:r>
      <w:r w:rsidR="00A55199" w:rsidRPr="00ED4E54">
        <w:rPr>
          <w:rFonts w:eastAsiaTheme="minorHAnsi" w:cstheme="minorBidi"/>
        </w:rPr>
        <w:t>entr</w:t>
      </w:r>
      <w:r w:rsidR="001426C7" w:rsidRPr="00ED4E54">
        <w:rPr>
          <w:rFonts w:eastAsiaTheme="minorHAnsi" w:cstheme="minorBidi"/>
        </w:rPr>
        <w:t xml:space="preserve">e les nappes souterraines, les zones humides et </w:t>
      </w:r>
      <w:r w:rsidR="00C817CE" w:rsidRPr="00ED4E54">
        <w:rPr>
          <w:rFonts w:eastAsiaTheme="minorHAnsi" w:cstheme="minorBidi"/>
        </w:rPr>
        <w:t>les cours d’eau, entre le continent et la m</w:t>
      </w:r>
      <w:r w:rsidR="00556B3E" w:rsidRPr="00ED4E54">
        <w:rPr>
          <w:rFonts w:eastAsiaTheme="minorHAnsi" w:cstheme="minorBidi"/>
        </w:rPr>
        <w:t>e</w:t>
      </w:r>
      <w:r w:rsidR="00C817CE" w:rsidRPr="00ED4E54">
        <w:rPr>
          <w:rFonts w:eastAsiaTheme="minorHAnsi" w:cstheme="minorBidi"/>
        </w:rPr>
        <w:t>r</w:t>
      </w:r>
      <w:r w:rsidR="00FE2427" w:rsidRPr="00ED4E54">
        <w:rPr>
          <w:rFonts w:eastAsiaTheme="minorHAnsi" w:cstheme="minorBidi"/>
        </w:rPr>
        <w:t>,</w:t>
      </w:r>
      <w:r w:rsidR="00B45AC1" w:rsidRPr="00ED4E54">
        <w:rPr>
          <w:rFonts w:eastAsiaTheme="minorHAnsi" w:cstheme="minorBidi"/>
        </w:rPr>
        <w:t xml:space="preserve"> c</w:t>
      </w:r>
      <w:r w:rsidR="002C63B8" w:rsidRPr="00ED4E54">
        <w:rPr>
          <w:rFonts w:eastAsiaTheme="minorHAnsi" w:cstheme="minorBidi"/>
        </w:rPr>
        <w:t>e</w:t>
      </w:r>
      <w:r w:rsidR="00B45AC1" w:rsidRPr="00ED4E54">
        <w:rPr>
          <w:rFonts w:eastAsiaTheme="minorHAnsi" w:cstheme="minorBidi"/>
        </w:rPr>
        <w:t>s enjeux sont indissociables</w:t>
      </w:r>
      <w:r w:rsidR="003300D7" w:rsidRPr="00ED4E54">
        <w:rPr>
          <w:rFonts w:eastAsiaTheme="minorHAnsi" w:cstheme="minorBidi"/>
        </w:rPr>
        <w:t xml:space="preserve"> et tous d’égale importance</w:t>
      </w:r>
      <w:r w:rsidR="002C63B8" w:rsidRPr="00ED4E54">
        <w:rPr>
          <w:rFonts w:eastAsiaTheme="minorHAnsi" w:cstheme="minorBidi"/>
        </w:rPr>
        <w:t xml:space="preserve">. </w:t>
      </w:r>
    </w:p>
    <w:p w14:paraId="7AB9D5CF" w14:textId="5C262EE8" w:rsidR="00CE158F" w:rsidRDefault="003300D7" w:rsidP="003E7DE4">
      <w:pPr>
        <w:pStyle w:val="Textenormal"/>
        <w:rPr>
          <w:rFonts w:eastAsiaTheme="minorHAnsi" w:cstheme="minorBidi"/>
        </w:rPr>
      </w:pPr>
      <w:r>
        <w:t>S’i</w:t>
      </w:r>
      <w:r w:rsidRPr="000F776C">
        <w:rPr>
          <w:rFonts w:eastAsiaTheme="minorHAnsi" w:cstheme="minorBidi"/>
        </w:rPr>
        <w:t>ls doivent être appréhendés avec une vision globale</w:t>
      </w:r>
      <w:r w:rsidR="007C295D">
        <w:rPr>
          <w:rFonts w:eastAsiaTheme="minorHAnsi" w:cstheme="minorBidi"/>
        </w:rPr>
        <w:t xml:space="preserve"> sans </w:t>
      </w:r>
      <w:r w:rsidR="00D45982">
        <w:rPr>
          <w:rFonts w:eastAsiaTheme="minorHAnsi" w:cstheme="minorBidi"/>
        </w:rPr>
        <w:t>hiéra</w:t>
      </w:r>
      <w:r w:rsidR="003C2281">
        <w:rPr>
          <w:rFonts w:eastAsiaTheme="minorHAnsi" w:cstheme="minorBidi"/>
        </w:rPr>
        <w:t>rchie</w:t>
      </w:r>
      <w:r w:rsidR="00CE158F">
        <w:rPr>
          <w:rFonts w:eastAsiaTheme="minorHAnsi" w:cstheme="minorBidi"/>
        </w:rPr>
        <w:t>, le document propose un cheminement logique entre les enjeux</w:t>
      </w:r>
      <w:r w:rsidR="00184041">
        <w:rPr>
          <w:rFonts w:eastAsiaTheme="minorHAnsi" w:cstheme="minorBidi"/>
        </w:rPr>
        <w:t>.</w:t>
      </w:r>
    </w:p>
    <w:p w14:paraId="189ED4C0" w14:textId="4D5733A7" w:rsidR="00CE158F" w:rsidRDefault="00CE158F" w:rsidP="003E7DE4">
      <w:pPr>
        <w:pStyle w:val="Textenormal"/>
        <w:rPr>
          <w:rFonts w:eastAsiaTheme="minorHAnsi" w:cstheme="minorBidi"/>
        </w:rPr>
      </w:pPr>
      <w:r>
        <w:t>L</w:t>
      </w:r>
      <w:r w:rsidR="003563D3">
        <w:rPr>
          <w:rFonts w:eastAsiaTheme="minorHAnsi" w:cstheme="minorBidi"/>
        </w:rPr>
        <w:t xml:space="preserve">’enjeu relatif </w:t>
      </w:r>
      <w:r w:rsidR="00CC5245">
        <w:rPr>
          <w:rFonts w:eastAsiaTheme="minorHAnsi" w:cstheme="minorBidi"/>
        </w:rPr>
        <w:t>au</w:t>
      </w:r>
      <w:r w:rsidRPr="00D46C12">
        <w:rPr>
          <w:rFonts w:eastAsiaTheme="minorHAnsi" w:cstheme="minorBidi"/>
        </w:rPr>
        <w:t xml:space="preserve"> dérèglement climatique apparait en premier</w:t>
      </w:r>
      <w:r w:rsidR="00C30850">
        <w:rPr>
          <w:rFonts w:eastAsiaTheme="minorHAnsi" w:cstheme="minorBidi"/>
        </w:rPr>
        <w:t>, car</w:t>
      </w:r>
      <w:r w:rsidR="00413B76">
        <w:rPr>
          <w:rFonts w:eastAsiaTheme="minorHAnsi" w:cstheme="minorBidi"/>
        </w:rPr>
        <w:t xml:space="preserve"> </w:t>
      </w:r>
      <w:r w:rsidR="00805F29">
        <w:rPr>
          <w:rFonts w:eastAsiaTheme="minorHAnsi" w:cstheme="minorBidi"/>
        </w:rPr>
        <w:t>il modifie l’ensemble des éléments couvert</w:t>
      </w:r>
      <w:r w:rsidR="00A36649">
        <w:rPr>
          <w:rFonts w:eastAsiaTheme="minorHAnsi" w:cstheme="minorBidi"/>
        </w:rPr>
        <w:t>s</w:t>
      </w:r>
      <w:r w:rsidR="00805F29">
        <w:rPr>
          <w:rFonts w:eastAsiaTheme="minorHAnsi" w:cstheme="minorBidi"/>
        </w:rPr>
        <w:t xml:space="preserve"> par les autres enjeux</w:t>
      </w:r>
      <w:r w:rsidR="003563D3">
        <w:rPr>
          <w:rFonts w:eastAsiaTheme="minorHAnsi" w:cstheme="minorBidi"/>
        </w:rPr>
        <w:t xml:space="preserve">. </w:t>
      </w:r>
      <w:r w:rsidR="00CB3841">
        <w:rPr>
          <w:rFonts w:eastAsiaTheme="minorHAnsi" w:cstheme="minorBidi"/>
        </w:rPr>
        <w:t>Il modifie les débits des cours d’ea</w:t>
      </w:r>
      <w:r w:rsidR="009A2846">
        <w:rPr>
          <w:rFonts w:eastAsiaTheme="minorHAnsi" w:cstheme="minorBidi"/>
        </w:rPr>
        <w:t>u, leur répartition spatiale et saisonnière</w:t>
      </w:r>
      <w:r w:rsidR="00652411">
        <w:rPr>
          <w:rFonts w:eastAsiaTheme="minorHAnsi" w:cstheme="minorBidi"/>
        </w:rPr>
        <w:t xml:space="preserve"> et donc la disponibilité </w:t>
      </w:r>
      <w:r w:rsidR="008A7FC7">
        <w:rPr>
          <w:rFonts w:eastAsiaTheme="minorHAnsi" w:cstheme="minorBidi"/>
        </w:rPr>
        <w:t>de l’eau pour les activités humaines.</w:t>
      </w:r>
      <w:r w:rsidR="00902F66">
        <w:rPr>
          <w:rFonts w:eastAsiaTheme="minorHAnsi" w:cstheme="minorBidi"/>
        </w:rPr>
        <w:t xml:space="preserve"> </w:t>
      </w:r>
      <w:r w:rsidR="004B5CFB">
        <w:rPr>
          <w:rFonts w:eastAsiaTheme="minorHAnsi" w:cstheme="minorBidi"/>
        </w:rPr>
        <w:t xml:space="preserve">Il </w:t>
      </w:r>
      <w:r w:rsidR="00813286">
        <w:rPr>
          <w:rFonts w:eastAsiaTheme="minorHAnsi" w:cstheme="minorBidi"/>
        </w:rPr>
        <w:t>agit aussi sur</w:t>
      </w:r>
      <w:r w:rsidR="004B5CFB">
        <w:rPr>
          <w:rFonts w:eastAsiaTheme="minorHAnsi" w:cstheme="minorBidi"/>
        </w:rPr>
        <w:t xml:space="preserve"> la qualité de l’eau, notamment sa température. Il pertur</w:t>
      </w:r>
      <w:r w:rsidR="00A60E0D">
        <w:rPr>
          <w:rFonts w:eastAsiaTheme="minorHAnsi" w:cstheme="minorBidi"/>
        </w:rPr>
        <w:t xml:space="preserve">be </w:t>
      </w:r>
      <w:r w:rsidR="002125B4">
        <w:rPr>
          <w:rFonts w:eastAsiaTheme="minorHAnsi" w:cstheme="minorBidi"/>
        </w:rPr>
        <w:t>les milieux naturels et la biodiversité.</w:t>
      </w:r>
      <w:r w:rsidR="004B26AC">
        <w:rPr>
          <w:rFonts w:eastAsiaTheme="minorHAnsi" w:cstheme="minorBidi"/>
        </w:rPr>
        <w:t xml:space="preserve"> </w:t>
      </w:r>
      <w:r w:rsidR="005E3CCF">
        <w:rPr>
          <w:rFonts w:eastAsiaTheme="minorHAnsi" w:cstheme="minorBidi"/>
        </w:rPr>
        <w:t>Enfin il impact</w:t>
      </w:r>
      <w:r w:rsidR="00A36649">
        <w:rPr>
          <w:rFonts w:eastAsiaTheme="minorHAnsi" w:cstheme="minorBidi"/>
        </w:rPr>
        <w:t>e</w:t>
      </w:r>
      <w:r w:rsidR="005E3CCF">
        <w:rPr>
          <w:rFonts w:eastAsiaTheme="minorHAnsi" w:cstheme="minorBidi"/>
        </w:rPr>
        <w:t xml:space="preserve"> les usages de l’eau et les réinterroge.</w:t>
      </w:r>
      <w:r w:rsidR="00017D8B">
        <w:rPr>
          <w:rFonts w:eastAsiaTheme="minorHAnsi" w:cstheme="minorBidi"/>
        </w:rPr>
        <w:t xml:space="preserve"> </w:t>
      </w:r>
      <w:r w:rsidR="00490F01">
        <w:rPr>
          <w:rFonts w:eastAsiaTheme="minorHAnsi" w:cstheme="minorBidi"/>
        </w:rPr>
        <w:t xml:space="preserve">Il pose </w:t>
      </w:r>
      <w:r w:rsidR="00AB6A6F">
        <w:rPr>
          <w:rFonts w:eastAsiaTheme="minorHAnsi" w:cstheme="minorBidi"/>
        </w:rPr>
        <w:t xml:space="preserve">enfin </w:t>
      </w:r>
      <w:r w:rsidR="00490F01">
        <w:rPr>
          <w:rFonts w:eastAsiaTheme="minorHAnsi" w:cstheme="minorBidi"/>
        </w:rPr>
        <w:t xml:space="preserve">les </w:t>
      </w:r>
      <w:r w:rsidR="005F43EB">
        <w:rPr>
          <w:rFonts w:eastAsiaTheme="minorHAnsi" w:cstheme="minorBidi"/>
        </w:rPr>
        <w:t xml:space="preserve">principes qui </w:t>
      </w:r>
      <w:r w:rsidR="001D3BDC">
        <w:rPr>
          <w:rFonts w:eastAsiaTheme="minorHAnsi" w:cstheme="minorBidi"/>
        </w:rPr>
        <w:t xml:space="preserve">sont déclinés </w:t>
      </w:r>
      <w:r w:rsidR="00A0668E">
        <w:rPr>
          <w:rFonts w:eastAsiaTheme="minorHAnsi" w:cstheme="minorBidi"/>
        </w:rPr>
        <w:t xml:space="preserve">dans l’ensemble des </w:t>
      </w:r>
      <w:r>
        <w:rPr>
          <w:rFonts w:eastAsiaTheme="minorHAnsi" w:cstheme="minorBidi"/>
        </w:rPr>
        <w:t>autres enjeux</w:t>
      </w:r>
      <w:r w:rsidRPr="00D46C12">
        <w:rPr>
          <w:rFonts w:eastAsiaTheme="minorHAnsi" w:cstheme="minorBidi"/>
        </w:rPr>
        <w:t xml:space="preserve">. </w:t>
      </w:r>
    </w:p>
    <w:p w14:paraId="46DF89CB" w14:textId="1255A0CB" w:rsidR="00CE158F" w:rsidRDefault="00A524EA" w:rsidP="003E7DE4">
      <w:pPr>
        <w:pStyle w:val="Textenormal"/>
        <w:rPr>
          <w:rFonts w:eastAsiaTheme="minorHAnsi" w:cstheme="minorBidi"/>
        </w:rPr>
      </w:pPr>
      <w:r>
        <w:t>L</w:t>
      </w:r>
      <w:r w:rsidR="001B2B49">
        <w:rPr>
          <w:rFonts w:eastAsiaTheme="minorHAnsi" w:cstheme="minorBidi"/>
        </w:rPr>
        <w:t xml:space="preserve">a démarche </w:t>
      </w:r>
      <w:r w:rsidR="00FE34C1">
        <w:rPr>
          <w:rFonts w:eastAsiaTheme="minorHAnsi" w:cstheme="minorBidi"/>
        </w:rPr>
        <w:t>engagée par le Comité de Bassin Loire-Bretagne</w:t>
      </w:r>
      <w:r w:rsidR="0047034E">
        <w:rPr>
          <w:rFonts w:eastAsiaTheme="minorHAnsi" w:cstheme="minorBidi"/>
        </w:rPr>
        <w:t>, des enjeux</w:t>
      </w:r>
      <w:r w:rsidR="00A36649">
        <w:rPr>
          <w:rFonts w:eastAsiaTheme="minorHAnsi" w:cstheme="minorBidi"/>
        </w:rPr>
        <w:t xml:space="preserve"> (</w:t>
      </w:r>
      <w:r w:rsidR="0047034E">
        <w:rPr>
          <w:rFonts w:eastAsiaTheme="minorHAnsi" w:cstheme="minorBidi"/>
        </w:rPr>
        <w:t>objet</w:t>
      </w:r>
      <w:r w:rsidR="00A36649">
        <w:rPr>
          <w:rFonts w:eastAsiaTheme="minorHAnsi" w:cstheme="minorBidi"/>
        </w:rPr>
        <w:t>s</w:t>
      </w:r>
      <w:r w:rsidR="0047034E">
        <w:rPr>
          <w:rFonts w:eastAsiaTheme="minorHAnsi" w:cstheme="minorBidi"/>
        </w:rPr>
        <w:t xml:space="preserve"> du présent document</w:t>
      </w:r>
      <w:r w:rsidR="00A36649">
        <w:rPr>
          <w:rFonts w:eastAsiaTheme="minorHAnsi" w:cstheme="minorBidi"/>
        </w:rPr>
        <w:t xml:space="preserve">) </w:t>
      </w:r>
      <w:r w:rsidR="0047034E">
        <w:rPr>
          <w:rFonts w:eastAsiaTheme="minorHAnsi" w:cstheme="minorBidi"/>
        </w:rPr>
        <w:t>jusqu’au Sdage</w:t>
      </w:r>
      <w:r w:rsidR="00A36649">
        <w:rPr>
          <w:rFonts w:eastAsiaTheme="minorHAnsi" w:cstheme="minorBidi"/>
        </w:rPr>
        <w:t xml:space="preserve"> (</w:t>
      </w:r>
      <w:r w:rsidR="0055644B">
        <w:rPr>
          <w:rFonts w:eastAsiaTheme="minorHAnsi" w:cstheme="minorBidi"/>
        </w:rPr>
        <w:t>notre plan de gestion du bassin Loire-Bretagne</w:t>
      </w:r>
      <w:r w:rsidR="00A36649">
        <w:rPr>
          <w:rFonts w:eastAsiaTheme="minorHAnsi" w:cstheme="minorBidi"/>
        </w:rPr>
        <w:t>)</w:t>
      </w:r>
      <w:r w:rsidR="00A60869">
        <w:rPr>
          <w:rFonts w:eastAsiaTheme="minorHAnsi" w:cstheme="minorBidi"/>
        </w:rPr>
        <w:t>,</w:t>
      </w:r>
      <w:r w:rsidR="000B425A">
        <w:rPr>
          <w:rFonts w:eastAsiaTheme="minorHAnsi" w:cstheme="minorBidi"/>
        </w:rPr>
        <w:t xml:space="preserve"> </w:t>
      </w:r>
      <w:r w:rsidR="00813286">
        <w:rPr>
          <w:rFonts w:eastAsiaTheme="minorHAnsi" w:cstheme="minorBidi"/>
        </w:rPr>
        <w:t>a pour objectif d’être décliné</w:t>
      </w:r>
      <w:r w:rsidR="00E6014E">
        <w:rPr>
          <w:rFonts w:eastAsiaTheme="minorHAnsi" w:cstheme="minorBidi"/>
        </w:rPr>
        <w:t>e</w:t>
      </w:r>
      <w:r w:rsidR="009F7E6A">
        <w:rPr>
          <w:rFonts w:eastAsiaTheme="minorHAnsi" w:cstheme="minorBidi"/>
        </w:rPr>
        <w:t xml:space="preserve"> localement</w:t>
      </w:r>
      <w:r w:rsidR="00233474">
        <w:rPr>
          <w:rFonts w:eastAsiaTheme="minorHAnsi" w:cstheme="minorBidi"/>
        </w:rPr>
        <w:t xml:space="preserve"> </w:t>
      </w:r>
      <w:r w:rsidR="006B3E68">
        <w:rPr>
          <w:rFonts w:eastAsiaTheme="minorHAnsi" w:cstheme="minorBidi"/>
        </w:rPr>
        <w:t xml:space="preserve">et </w:t>
      </w:r>
      <w:r w:rsidR="00BA5786">
        <w:rPr>
          <w:rFonts w:eastAsiaTheme="minorHAnsi" w:cstheme="minorBidi"/>
        </w:rPr>
        <w:t xml:space="preserve">concrètement </w:t>
      </w:r>
      <w:r w:rsidR="006126EE">
        <w:rPr>
          <w:rFonts w:eastAsiaTheme="minorHAnsi" w:cstheme="minorBidi"/>
        </w:rPr>
        <w:t>en action</w:t>
      </w:r>
      <w:r w:rsidR="008A525E">
        <w:rPr>
          <w:rFonts w:eastAsiaTheme="minorHAnsi" w:cstheme="minorBidi"/>
        </w:rPr>
        <w:t>s</w:t>
      </w:r>
      <w:r w:rsidR="006126EE">
        <w:rPr>
          <w:rFonts w:eastAsiaTheme="minorHAnsi" w:cstheme="minorBidi"/>
        </w:rPr>
        <w:t xml:space="preserve"> sur le</w:t>
      </w:r>
      <w:r w:rsidR="009F7E6A">
        <w:rPr>
          <w:rFonts w:eastAsiaTheme="minorHAnsi" w:cstheme="minorBidi"/>
        </w:rPr>
        <w:t>s</w:t>
      </w:r>
      <w:r w:rsidR="006126EE">
        <w:rPr>
          <w:rFonts w:eastAsiaTheme="minorHAnsi" w:cstheme="minorBidi"/>
        </w:rPr>
        <w:t xml:space="preserve"> territoire</w:t>
      </w:r>
      <w:r w:rsidR="009F7E6A">
        <w:rPr>
          <w:rFonts w:eastAsiaTheme="minorHAnsi" w:cstheme="minorBidi"/>
        </w:rPr>
        <w:t>s</w:t>
      </w:r>
      <w:r w:rsidR="006126EE">
        <w:rPr>
          <w:rFonts w:eastAsiaTheme="minorHAnsi" w:cstheme="minorBidi"/>
        </w:rPr>
        <w:t xml:space="preserve">. </w:t>
      </w:r>
      <w:r w:rsidR="00342940">
        <w:rPr>
          <w:rFonts w:eastAsiaTheme="minorHAnsi" w:cstheme="minorBidi"/>
        </w:rPr>
        <w:t>Le succès d</w:t>
      </w:r>
      <w:r w:rsidR="00A36649">
        <w:rPr>
          <w:rFonts w:eastAsiaTheme="minorHAnsi" w:cstheme="minorBidi"/>
        </w:rPr>
        <w:t>e</w:t>
      </w:r>
      <w:r w:rsidR="00342940">
        <w:rPr>
          <w:rFonts w:eastAsiaTheme="minorHAnsi" w:cstheme="minorBidi"/>
        </w:rPr>
        <w:t xml:space="preserve"> la démarche, des enjeux à l’action, </w:t>
      </w:r>
      <w:r w:rsidR="008E70C0">
        <w:rPr>
          <w:rFonts w:eastAsiaTheme="minorHAnsi" w:cstheme="minorBidi"/>
        </w:rPr>
        <w:t>re</w:t>
      </w:r>
      <w:r w:rsidR="00B86D4D">
        <w:rPr>
          <w:rFonts w:eastAsiaTheme="minorHAnsi" w:cstheme="minorBidi"/>
        </w:rPr>
        <w:t>pose sur de</w:t>
      </w:r>
      <w:r w:rsidR="00526AB3">
        <w:rPr>
          <w:rFonts w:eastAsiaTheme="minorHAnsi" w:cstheme="minorBidi"/>
        </w:rPr>
        <w:t>u</w:t>
      </w:r>
      <w:r w:rsidR="00BC718F">
        <w:rPr>
          <w:rFonts w:eastAsiaTheme="minorHAnsi" w:cstheme="minorBidi"/>
        </w:rPr>
        <w:t>x jambes</w:t>
      </w:r>
      <w:r w:rsidR="00DA398C">
        <w:rPr>
          <w:rFonts w:eastAsiaTheme="minorHAnsi" w:cstheme="minorBidi"/>
        </w:rPr>
        <w:t xml:space="preserve"> : la connaissance </w:t>
      </w:r>
      <w:r w:rsidR="005048BD">
        <w:rPr>
          <w:rFonts w:eastAsiaTheme="minorHAnsi" w:cstheme="minorBidi"/>
        </w:rPr>
        <w:t>et</w:t>
      </w:r>
      <w:r w:rsidR="00DC58F4">
        <w:rPr>
          <w:rFonts w:eastAsiaTheme="minorHAnsi" w:cstheme="minorBidi"/>
        </w:rPr>
        <w:t xml:space="preserve"> une </w:t>
      </w:r>
      <w:r w:rsidR="005F5D83">
        <w:rPr>
          <w:rFonts w:eastAsiaTheme="minorHAnsi" w:cstheme="minorBidi"/>
        </w:rPr>
        <w:t xml:space="preserve">gouvernance </w:t>
      </w:r>
      <w:r w:rsidR="00C7271C">
        <w:rPr>
          <w:rFonts w:eastAsiaTheme="minorHAnsi" w:cstheme="minorBidi"/>
        </w:rPr>
        <w:t>adaptée.</w:t>
      </w:r>
      <w:r w:rsidR="00BC718F">
        <w:rPr>
          <w:rFonts w:eastAsiaTheme="minorHAnsi" w:cstheme="minorBidi"/>
        </w:rPr>
        <w:t xml:space="preserve"> </w:t>
      </w:r>
      <w:r w:rsidR="00CE158F" w:rsidRPr="00D46C12">
        <w:rPr>
          <w:rFonts w:eastAsiaTheme="minorHAnsi" w:cstheme="minorBidi"/>
        </w:rPr>
        <w:t xml:space="preserve">L’amélioration des connaissances et </w:t>
      </w:r>
      <w:r w:rsidR="00813286">
        <w:rPr>
          <w:rFonts w:eastAsiaTheme="minorHAnsi" w:cstheme="minorBidi"/>
        </w:rPr>
        <w:t>leur</w:t>
      </w:r>
      <w:r w:rsidR="00CE158F" w:rsidRPr="00D46C12">
        <w:rPr>
          <w:rFonts w:eastAsiaTheme="minorHAnsi" w:cstheme="minorBidi"/>
        </w:rPr>
        <w:t xml:space="preserve"> partage permettront d’accompagner </w:t>
      </w:r>
      <w:r w:rsidR="00813286">
        <w:rPr>
          <w:rFonts w:eastAsiaTheme="minorHAnsi" w:cstheme="minorBidi"/>
        </w:rPr>
        <w:t xml:space="preserve">les décisions et </w:t>
      </w:r>
      <w:r w:rsidR="00CE158F" w:rsidRPr="00D46C12">
        <w:rPr>
          <w:rFonts w:eastAsiaTheme="minorHAnsi" w:cstheme="minorBidi"/>
        </w:rPr>
        <w:t xml:space="preserve">les changements nécessaires. </w:t>
      </w:r>
      <w:r w:rsidR="00813286">
        <w:rPr>
          <w:rFonts w:eastAsiaTheme="minorHAnsi" w:cstheme="minorBidi"/>
        </w:rPr>
        <w:t>Pour que l</w:t>
      </w:r>
      <w:r w:rsidR="00CE158F" w:rsidRPr="00D46C12">
        <w:rPr>
          <w:rFonts w:eastAsiaTheme="minorHAnsi" w:cstheme="minorBidi"/>
        </w:rPr>
        <w:t xml:space="preserve">es actions </w:t>
      </w:r>
      <w:r w:rsidR="00813286">
        <w:rPr>
          <w:rFonts w:eastAsiaTheme="minorHAnsi" w:cstheme="minorBidi"/>
        </w:rPr>
        <w:t>puissent être mis</w:t>
      </w:r>
      <w:r w:rsidR="004F684C">
        <w:t>es</w:t>
      </w:r>
      <w:r w:rsidR="00813286">
        <w:rPr>
          <w:rFonts w:eastAsiaTheme="minorHAnsi" w:cstheme="minorBidi"/>
        </w:rPr>
        <w:t xml:space="preserve"> en œuvre, elles doivent avoir été programmées grâce à</w:t>
      </w:r>
      <w:r w:rsidR="00CE158F" w:rsidRPr="00D46C12">
        <w:rPr>
          <w:rFonts w:eastAsiaTheme="minorHAnsi" w:cstheme="minorBidi"/>
        </w:rPr>
        <w:t xml:space="preserve"> une gouvernance élargie</w:t>
      </w:r>
      <w:r w:rsidR="00813286">
        <w:rPr>
          <w:rFonts w:eastAsiaTheme="minorHAnsi" w:cstheme="minorBidi"/>
        </w:rPr>
        <w:t xml:space="preserve"> qui associe tous les acteurs concernés, en prenant en compte</w:t>
      </w:r>
      <w:r w:rsidR="00CE158F" w:rsidRPr="00D46C12">
        <w:rPr>
          <w:rFonts w:eastAsiaTheme="minorHAnsi" w:cstheme="minorBidi"/>
        </w:rPr>
        <w:t xml:space="preserve"> les politiques territoriales et les nécessaires solidarités entre les territoires et</w:t>
      </w:r>
      <w:r w:rsidR="005F09F6">
        <w:rPr>
          <w:rFonts w:eastAsiaTheme="minorHAnsi" w:cstheme="minorBidi"/>
        </w:rPr>
        <w:t xml:space="preserve"> entre</w:t>
      </w:r>
      <w:r w:rsidR="00CE158F" w:rsidRPr="00D46C12">
        <w:rPr>
          <w:rFonts w:eastAsiaTheme="minorHAnsi" w:cstheme="minorBidi"/>
        </w:rPr>
        <w:t xml:space="preserve"> les usages. </w:t>
      </w:r>
    </w:p>
    <w:p w14:paraId="0B8B5441" w14:textId="7EE2789D" w:rsidR="008F0682" w:rsidRDefault="00CE158F" w:rsidP="003E7DE4">
      <w:pPr>
        <w:pStyle w:val="Textenormal"/>
        <w:rPr>
          <w:rFonts w:eastAsiaTheme="minorHAnsi" w:cstheme="minorBidi"/>
        </w:rPr>
      </w:pPr>
      <w:r w:rsidRPr="00D46C12">
        <w:t>Le bassin versant</w:t>
      </w:r>
      <w:r w:rsidR="00680767">
        <w:rPr>
          <w:rFonts w:eastAsiaTheme="minorHAnsi" w:cstheme="minorBidi"/>
        </w:rPr>
        <w:t>, l</w:t>
      </w:r>
      <w:r w:rsidR="00EC6DBA">
        <w:rPr>
          <w:rFonts w:eastAsiaTheme="minorHAnsi" w:cstheme="minorBidi"/>
        </w:rPr>
        <w:t>a</w:t>
      </w:r>
      <w:r w:rsidR="00680767">
        <w:rPr>
          <w:rFonts w:eastAsiaTheme="minorHAnsi" w:cstheme="minorBidi"/>
        </w:rPr>
        <w:t xml:space="preserve"> fonctionnalit</w:t>
      </w:r>
      <w:r w:rsidR="00EC6DBA">
        <w:rPr>
          <w:rFonts w:eastAsiaTheme="minorHAnsi" w:cstheme="minorBidi"/>
        </w:rPr>
        <w:t>é</w:t>
      </w:r>
      <w:r w:rsidRPr="00D46C12">
        <w:rPr>
          <w:rFonts w:eastAsiaTheme="minorHAnsi" w:cstheme="minorBidi"/>
        </w:rPr>
        <w:t xml:space="preserve"> </w:t>
      </w:r>
      <w:r w:rsidR="00803EDB">
        <w:rPr>
          <w:rFonts w:eastAsiaTheme="minorHAnsi" w:cstheme="minorBidi"/>
        </w:rPr>
        <w:t xml:space="preserve">des milieux </w:t>
      </w:r>
      <w:r w:rsidR="00803EDB" w:rsidRPr="00D46C12">
        <w:rPr>
          <w:rFonts w:eastAsiaTheme="minorHAnsi" w:cstheme="minorBidi"/>
        </w:rPr>
        <w:t xml:space="preserve">et </w:t>
      </w:r>
      <w:r w:rsidR="00EC6DBA">
        <w:rPr>
          <w:rFonts w:eastAsiaTheme="minorHAnsi" w:cstheme="minorBidi"/>
        </w:rPr>
        <w:t>des sols</w:t>
      </w:r>
      <w:r w:rsidR="00813286">
        <w:rPr>
          <w:rFonts w:eastAsiaTheme="minorHAnsi" w:cstheme="minorBidi"/>
        </w:rPr>
        <w:t>,</w:t>
      </w:r>
      <w:r w:rsidR="00EC6DBA">
        <w:rPr>
          <w:rFonts w:eastAsiaTheme="minorHAnsi" w:cstheme="minorBidi"/>
        </w:rPr>
        <w:t xml:space="preserve"> et </w:t>
      </w:r>
      <w:r w:rsidRPr="00D46C12">
        <w:rPr>
          <w:rFonts w:eastAsiaTheme="minorHAnsi" w:cstheme="minorBidi"/>
        </w:rPr>
        <w:t>le cycle naturel de l’eau sont le point de départ des réflexions</w:t>
      </w:r>
      <w:r w:rsidR="002A17FC">
        <w:rPr>
          <w:rFonts w:eastAsiaTheme="minorHAnsi" w:cstheme="minorBidi"/>
        </w:rPr>
        <w:t xml:space="preserve">. </w:t>
      </w:r>
      <w:r w:rsidR="007122BB">
        <w:rPr>
          <w:rFonts w:eastAsiaTheme="minorHAnsi" w:cstheme="minorBidi"/>
        </w:rPr>
        <w:t xml:space="preserve">La </w:t>
      </w:r>
      <w:r w:rsidR="00813286">
        <w:rPr>
          <w:rFonts w:eastAsiaTheme="minorHAnsi" w:cstheme="minorBidi"/>
        </w:rPr>
        <w:t>bonne fonctionnalité</w:t>
      </w:r>
      <w:r w:rsidR="007122BB">
        <w:rPr>
          <w:rFonts w:eastAsiaTheme="minorHAnsi" w:cstheme="minorBidi"/>
        </w:rPr>
        <w:t xml:space="preserve"> des milieux et des sols </w:t>
      </w:r>
      <w:r w:rsidR="00A8394D">
        <w:rPr>
          <w:rFonts w:eastAsiaTheme="minorHAnsi" w:cstheme="minorBidi"/>
        </w:rPr>
        <w:t xml:space="preserve">nous </w:t>
      </w:r>
      <w:r w:rsidR="00EB142E">
        <w:rPr>
          <w:rFonts w:eastAsiaTheme="minorHAnsi" w:cstheme="minorBidi"/>
        </w:rPr>
        <w:t>offre de multiples bénéfices</w:t>
      </w:r>
      <w:r w:rsidR="00AF3C50">
        <w:rPr>
          <w:rFonts w:eastAsiaTheme="minorHAnsi" w:cstheme="minorBidi"/>
        </w:rPr>
        <w:t xml:space="preserve">. </w:t>
      </w:r>
      <w:r w:rsidR="00813286">
        <w:rPr>
          <w:rFonts w:eastAsiaTheme="minorHAnsi" w:cstheme="minorBidi"/>
        </w:rPr>
        <w:t>Elle agit sur</w:t>
      </w:r>
      <w:r w:rsidR="00B44AC8">
        <w:rPr>
          <w:rFonts w:eastAsiaTheme="minorHAnsi" w:cstheme="minorBidi"/>
        </w:rPr>
        <w:t xml:space="preserve"> la quantité</w:t>
      </w:r>
      <w:r w:rsidR="00BD1B8F">
        <w:rPr>
          <w:rFonts w:eastAsiaTheme="minorHAnsi" w:cstheme="minorBidi"/>
        </w:rPr>
        <w:t xml:space="preserve">, </w:t>
      </w:r>
      <w:r w:rsidR="00813286">
        <w:rPr>
          <w:rFonts w:eastAsiaTheme="minorHAnsi" w:cstheme="minorBidi"/>
        </w:rPr>
        <w:t>en régulant</w:t>
      </w:r>
      <w:r w:rsidR="005A219F">
        <w:rPr>
          <w:rFonts w:eastAsiaTheme="minorHAnsi" w:cstheme="minorBidi"/>
        </w:rPr>
        <w:t xml:space="preserve"> </w:t>
      </w:r>
      <w:r w:rsidR="00813286">
        <w:rPr>
          <w:rFonts w:eastAsiaTheme="minorHAnsi" w:cstheme="minorBidi"/>
        </w:rPr>
        <w:t>l</w:t>
      </w:r>
      <w:r w:rsidR="005A219F">
        <w:rPr>
          <w:rFonts w:eastAsiaTheme="minorHAnsi" w:cstheme="minorBidi"/>
        </w:rPr>
        <w:t xml:space="preserve">es écoulements, et donc la disponibilité de l’eau en </w:t>
      </w:r>
      <w:r w:rsidR="005A219F">
        <w:rPr>
          <w:rFonts w:eastAsiaTheme="minorHAnsi" w:cstheme="minorBidi"/>
        </w:rPr>
        <w:lastRenderedPageBreak/>
        <w:t>été, par le stockage</w:t>
      </w:r>
      <w:r w:rsidR="00AF3C50">
        <w:rPr>
          <w:rFonts w:eastAsiaTheme="minorHAnsi" w:cstheme="minorBidi"/>
        </w:rPr>
        <w:t xml:space="preserve"> dans les sols, les nappes et </w:t>
      </w:r>
      <w:r w:rsidR="00BF2229">
        <w:rPr>
          <w:rFonts w:eastAsiaTheme="minorHAnsi" w:cstheme="minorBidi"/>
        </w:rPr>
        <w:t>les zones humides</w:t>
      </w:r>
      <w:r w:rsidR="00812D0D">
        <w:rPr>
          <w:rFonts w:eastAsiaTheme="minorHAnsi" w:cstheme="minorBidi"/>
        </w:rPr>
        <w:t>.</w:t>
      </w:r>
      <w:r w:rsidR="007849BC">
        <w:rPr>
          <w:rFonts w:eastAsiaTheme="minorHAnsi" w:cstheme="minorBidi"/>
        </w:rPr>
        <w:t xml:space="preserve"> Pour la qualité</w:t>
      </w:r>
      <w:r w:rsidR="005159F0">
        <w:rPr>
          <w:rFonts w:eastAsiaTheme="minorHAnsi" w:cstheme="minorBidi"/>
        </w:rPr>
        <w:t xml:space="preserve">, </w:t>
      </w:r>
      <w:r w:rsidR="00813286">
        <w:rPr>
          <w:rFonts w:eastAsiaTheme="minorHAnsi" w:cstheme="minorBidi"/>
        </w:rPr>
        <w:t>la préservation des fonctions d’épurations naturelles limite</w:t>
      </w:r>
      <w:r w:rsidR="005159F0">
        <w:rPr>
          <w:rFonts w:eastAsiaTheme="minorHAnsi" w:cstheme="minorBidi"/>
        </w:rPr>
        <w:t xml:space="preserve"> </w:t>
      </w:r>
      <w:r w:rsidR="004F594C">
        <w:rPr>
          <w:rFonts w:eastAsiaTheme="minorHAnsi" w:cstheme="minorBidi"/>
        </w:rPr>
        <w:t>les pollutions apportées</w:t>
      </w:r>
      <w:r w:rsidR="00975AC7">
        <w:rPr>
          <w:rFonts w:eastAsiaTheme="minorHAnsi" w:cstheme="minorBidi"/>
        </w:rPr>
        <w:t xml:space="preserve"> aux </w:t>
      </w:r>
      <w:r w:rsidR="004F594C">
        <w:rPr>
          <w:rFonts w:eastAsiaTheme="minorHAnsi" w:cstheme="minorBidi"/>
        </w:rPr>
        <w:t>rivières</w:t>
      </w:r>
      <w:r w:rsidR="00975AC7">
        <w:rPr>
          <w:rFonts w:eastAsiaTheme="minorHAnsi" w:cstheme="minorBidi"/>
        </w:rPr>
        <w:t xml:space="preserve"> et aux nappes</w:t>
      </w:r>
      <w:r w:rsidR="009B48BD">
        <w:rPr>
          <w:rFonts w:eastAsiaTheme="minorHAnsi" w:cstheme="minorBidi"/>
        </w:rPr>
        <w:t>.</w:t>
      </w:r>
      <w:r w:rsidR="00D715A9">
        <w:rPr>
          <w:rFonts w:eastAsiaTheme="minorHAnsi" w:cstheme="minorBidi"/>
        </w:rPr>
        <w:t xml:space="preserve"> La résilience des </w:t>
      </w:r>
      <w:r w:rsidR="00B32245">
        <w:rPr>
          <w:rFonts w:eastAsiaTheme="minorHAnsi" w:cstheme="minorBidi"/>
        </w:rPr>
        <w:t>bassins versant</w:t>
      </w:r>
      <w:r w:rsidR="00FA2BEE">
        <w:rPr>
          <w:rFonts w:eastAsiaTheme="minorHAnsi" w:cstheme="minorBidi"/>
        </w:rPr>
        <w:t>s</w:t>
      </w:r>
      <w:r w:rsidR="00B32245">
        <w:rPr>
          <w:rFonts w:eastAsiaTheme="minorHAnsi" w:cstheme="minorBidi"/>
        </w:rPr>
        <w:t xml:space="preserve"> et la </w:t>
      </w:r>
      <w:r w:rsidR="00B32245" w:rsidRPr="00D46C12">
        <w:rPr>
          <w:rFonts w:eastAsiaTheme="minorHAnsi" w:cstheme="minorBidi"/>
        </w:rPr>
        <w:t>pérennité des activités humaines</w:t>
      </w:r>
      <w:r w:rsidR="0097412A">
        <w:rPr>
          <w:rFonts w:eastAsiaTheme="minorHAnsi" w:cstheme="minorBidi"/>
        </w:rPr>
        <w:t xml:space="preserve"> </w:t>
      </w:r>
      <w:r w:rsidR="00BF1C22">
        <w:rPr>
          <w:rFonts w:eastAsiaTheme="minorHAnsi" w:cstheme="minorBidi"/>
        </w:rPr>
        <w:t>dépend de la préservation et</w:t>
      </w:r>
      <w:r w:rsidR="008A515D">
        <w:rPr>
          <w:rFonts w:eastAsiaTheme="minorHAnsi" w:cstheme="minorBidi"/>
        </w:rPr>
        <w:t xml:space="preserve"> de </w:t>
      </w:r>
      <w:r w:rsidR="00BF1C22">
        <w:rPr>
          <w:rFonts w:eastAsiaTheme="minorHAnsi" w:cstheme="minorBidi"/>
        </w:rPr>
        <w:t xml:space="preserve">la </w:t>
      </w:r>
      <w:r w:rsidR="008A515D">
        <w:rPr>
          <w:rFonts w:eastAsiaTheme="minorHAnsi" w:cstheme="minorBidi"/>
        </w:rPr>
        <w:t>r</w:t>
      </w:r>
      <w:r w:rsidR="00BF1C22">
        <w:rPr>
          <w:rFonts w:eastAsiaTheme="minorHAnsi" w:cstheme="minorBidi"/>
        </w:rPr>
        <w:t>estauration des</w:t>
      </w:r>
      <w:r w:rsidR="00D21B4B">
        <w:rPr>
          <w:rFonts w:eastAsiaTheme="minorHAnsi" w:cstheme="minorBidi"/>
        </w:rPr>
        <w:t xml:space="preserve"> </w:t>
      </w:r>
      <w:r w:rsidR="00B40D5D">
        <w:rPr>
          <w:rFonts w:eastAsiaTheme="minorHAnsi" w:cstheme="minorBidi"/>
        </w:rPr>
        <w:t>fonctionnalités des</w:t>
      </w:r>
      <w:r w:rsidR="00BF1C22">
        <w:rPr>
          <w:rFonts w:eastAsiaTheme="minorHAnsi" w:cstheme="minorBidi"/>
        </w:rPr>
        <w:t xml:space="preserve"> </w:t>
      </w:r>
      <w:r w:rsidR="00AC2BC1">
        <w:rPr>
          <w:rFonts w:eastAsiaTheme="minorHAnsi" w:cstheme="minorBidi"/>
        </w:rPr>
        <w:t>m</w:t>
      </w:r>
      <w:r w:rsidR="001770FD">
        <w:rPr>
          <w:rFonts w:eastAsiaTheme="minorHAnsi" w:cstheme="minorBidi"/>
        </w:rPr>
        <w:t xml:space="preserve">ilieux </w:t>
      </w:r>
      <w:r w:rsidR="00B40D5D">
        <w:rPr>
          <w:rFonts w:eastAsiaTheme="minorHAnsi" w:cstheme="minorBidi"/>
        </w:rPr>
        <w:t>et des sols</w:t>
      </w:r>
      <w:r w:rsidR="001770FD">
        <w:rPr>
          <w:rFonts w:eastAsiaTheme="minorHAnsi" w:cstheme="minorBidi"/>
        </w:rPr>
        <w:t>.</w:t>
      </w:r>
    </w:p>
    <w:p w14:paraId="69D212BB" w14:textId="062825CF" w:rsidR="001204A8" w:rsidRDefault="00813286" w:rsidP="003E7DE4">
      <w:pPr>
        <w:pStyle w:val="Textenormal"/>
        <w:rPr>
          <w:rFonts w:eastAsiaTheme="minorHAnsi" w:cstheme="minorBidi"/>
        </w:rPr>
      </w:pPr>
      <w:r>
        <w:t>Régulée</w:t>
      </w:r>
      <w:r w:rsidR="002B3238" w:rsidRPr="002B3238">
        <w:rPr>
          <w:rFonts w:eastAsiaTheme="minorHAnsi" w:cstheme="minorBidi"/>
        </w:rPr>
        <w:t xml:space="preserve"> par le bassin versant et ayant une incidence sur la qualité, la quantité d’eau est logiquement traitée à la suite. La ressource en eau est fragile, limitée, variable. Ces éléments sont accentués par le dérèglement climatique. Les prélèvements d’eau peuvent conduire à des modifications importantes du débit des rivières ou du niveau des nappes jusqu’à entrainer des conflits d’usages et porter atteinte aux milieux aquatiques. Sur le plan de la qualité, la baisse des débits et des nappes concentre les pollutions et augmente la température, réduisant notamment </w:t>
      </w:r>
      <w:r>
        <w:rPr>
          <w:rFonts w:eastAsiaTheme="minorHAnsi" w:cstheme="minorBidi"/>
        </w:rPr>
        <w:t xml:space="preserve">l’accès à une eau de qualité pour </w:t>
      </w:r>
      <w:r w:rsidR="002B3238" w:rsidRPr="002B3238">
        <w:rPr>
          <w:rFonts w:eastAsiaTheme="minorHAnsi" w:cstheme="minorBidi"/>
        </w:rPr>
        <w:t>l’alimentation en eau de la population. La gestion quantitative doit s’appuyer sur la sobriété et l’identification des usages prioritaires.</w:t>
      </w:r>
    </w:p>
    <w:p w14:paraId="69A3651A" w14:textId="3EF51E7C" w:rsidR="00B124C1" w:rsidRDefault="001204A8" w:rsidP="003E7DE4">
      <w:pPr>
        <w:pStyle w:val="Textenormal"/>
        <w:rPr>
          <w:rFonts w:eastAsiaTheme="minorHAnsi" w:cstheme="minorBidi"/>
        </w:rPr>
      </w:pPr>
      <w:r w:rsidRPr="001204A8">
        <w:t xml:space="preserve">Pour l’alimentation en eau de </w:t>
      </w:r>
      <w:r w:rsidRPr="001204A8">
        <w:rPr>
          <w:rFonts w:eastAsiaTheme="minorHAnsi" w:cstheme="minorBidi"/>
        </w:rPr>
        <w:t>la population et pour d’autres usages, il est essentiel que les qualités physico-chimiques de l’eau ne soient pas altérées</w:t>
      </w:r>
      <w:r w:rsidR="009D074E">
        <w:rPr>
          <w:rFonts w:eastAsiaTheme="minorHAnsi" w:cstheme="minorBidi"/>
        </w:rPr>
        <w:t xml:space="preserve"> par les pollutions ponctuelles et diffuses</w:t>
      </w:r>
      <w:r w:rsidRPr="001204A8">
        <w:rPr>
          <w:rFonts w:eastAsiaTheme="minorHAnsi" w:cstheme="minorBidi"/>
        </w:rPr>
        <w:t xml:space="preserve">. Mais au quotidien nous utilisons </w:t>
      </w:r>
      <w:r w:rsidR="00813286">
        <w:rPr>
          <w:rFonts w:eastAsiaTheme="minorHAnsi" w:cstheme="minorBidi"/>
        </w:rPr>
        <w:t>des produits chimiques et</w:t>
      </w:r>
      <w:r w:rsidRPr="001204A8">
        <w:rPr>
          <w:rFonts w:eastAsiaTheme="minorHAnsi" w:cstheme="minorBidi"/>
        </w:rPr>
        <w:t xml:space="preserve"> composés complexes (médicaments, détergents</w:t>
      </w:r>
      <w:r w:rsidR="009D074E">
        <w:rPr>
          <w:rFonts w:eastAsiaTheme="minorHAnsi" w:cstheme="minorBidi"/>
        </w:rPr>
        <w:t>, pesticides</w:t>
      </w:r>
      <w:r w:rsidRPr="001204A8">
        <w:rPr>
          <w:rFonts w:eastAsiaTheme="minorHAnsi" w:cstheme="minorBidi"/>
        </w:rPr>
        <w:t xml:space="preserve">…) qui rejoignent </w:t>
      </w:r>
      <w:r w:rsidR="00813286">
        <w:rPr>
          <w:rFonts w:eastAsiaTheme="minorHAnsi" w:cstheme="minorBidi"/>
        </w:rPr>
        <w:t xml:space="preserve">en partie </w:t>
      </w:r>
      <w:r w:rsidRPr="001204A8">
        <w:rPr>
          <w:rFonts w:eastAsiaTheme="minorHAnsi" w:cstheme="minorBidi"/>
        </w:rPr>
        <w:t xml:space="preserve">les nappes souterraines, les cours d’eau, le littoral. </w:t>
      </w:r>
      <w:r w:rsidR="00813286">
        <w:rPr>
          <w:rFonts w:eastAsiaTheme="minorHAnsi" w:cstheme="minorBidi"/>
        </w:rPr>
        <w:t>Or, ces</w:t>
      </w:r>
      <w:r w:rsidRPr="001204A8">
        <w:rPr>
          <w:rFonts w:eastAsiaTheme="minorHAnsi" w:cstheme="minorBidi"/>
        </w:rPr>
        <w:t xml:space="preserve"> micropolluants sont toxiques à de très faibles concentrations</w:t>
      </w:r>
      <w:r w:rsidR="00A36649">
        <w:rPr>
          <w:rFonts w:eastAsiaTheme="minorHAnsi" w:cstheme="minorBidi"/>
        </w:rPr>
        <w:t xml:space="preserve"> et par conséquent </w:t>
      </w:r>
      <w:r w:rsidRPr="001204A8">
        <w:rPr>
          <w:rFonts w:eastAsiaTheme="minorHAnsi" w:cstheme="minorBidi"/>
        </w:rPr>
        <w:t>ont des effets négatifs potentiels multiples sur l’environnement et la santé humaine. Dans un contexte de dérèglement climatique, les évènements extrêmes vont se multiplier et</w:t>
      </w:r>
      <w:r w:rsidR="002B7593">
        <w:rPr>
          <w:rFonts w:eastAsiaTheme="minorHAnsi" w:cstheme="minorBidi"/>
        </w:rPr>
        <w:t xml:space="preserve"> les fortes pluies</w:t>
      </w:r>
      <w:r w:rsidRPr="001204A8">
        <w:rPr>
          <w:rFonts w:eastAsiaTheme="minorHAnsi" w:cstheme="minorBidi"/>
        </w:rPr>
        <w:t xml:space="preserve"> entraîneront plus fréquemment des déversements directs dans le milieu</w:t>
      </w:r>
      <w:r w:rsidR="00813286">
        <w:rPr>
          <w:rFonts w:eastAsiaTheme="minorHAnsi" w:cstheme="minorBidi"/>
        </w:rPr>
        <w:t xml:space="preserve"> par débordement</w:t>
      </w:r>
      <w:r w:rsidRPr="001204A8">
        <w:rPr>
          <w:rFonts w:eastAsiaTheme="minorHAnsi" w:cstheme="minorBidi"/>
        </w:rPr>
        <w:t xml:space="preserve"> des réseaux d’assainissement</w:t>
      </w:r>
      <w:r w:rsidR="009D074E">
        <w:rPr>
          <w:rFonts w:eastAsiaTheme="minorHAnsi" w:cstheme="minorBidi"/>
        </w:rPr>
        <w:t xml:space="preserve"> et l’apport des intrants (pesticides, nitrates, phosphore…)</w:t>
      </w:r>
      <w:r w:rsidR="00371C44">
        <w:rPr>
          <w:rFonts w:eastAsiaTheme="minorHAnsi" w:cstheme="minorBidi"/>
        </w:rPr>
        <w:t xml:space="preserve"> aux milieux aquatiques par lessivage ou érosion</w:t>
      </w:r>
      <w:r w:rsidRPr="001204A8">
        <w:rPr>
          <w:rFonts w:eastAsiaTheme="minorHAnsi" w:cstheme="minorBidi"/>
        </w:rPr>
        <w:t>. En parallèle de la préservation et de la restauration des fonctionnalités des sols et des milieux, les actions actuelles sont à poursuivre et à renforcer (</w:t>
      </w:r>
      <w:r w:rsidR="002B7593">
        <w:rPr>
          <w:rFonts w:eastAsiaTheme="minorHAnsi" w:cstheme="minorBidi"/>
        </w:rPr>
        <w:t xml:space="preserve">limitation des </w:t>
      </w:r>
      <w:r w:rsidRPr="001204A8">
        <w:rPr>
          <w:rFonts w:eastAsiaTheme="minorHAnsi" w:cstheme="minorBidi"/>
        </w:rPr>
        <w:t>rejets par temps de pluie, réduction et traitement des micropolluants…)</w:t>
      </w:r>
      <w:r w:rsidR="00BA3CF0">
        <w:rPr>
          <w:rFonts w:eastAsiaTheme="minorHAnsi" w:cstheme="minorBidi"/>
        </w:rPr>
        <w:t>.</w:t>
      </w:r>
      <w:r w:rsidRPr="001204A8">
        <w:rPr>
          <w:rFonts w:eastAsiaTheme="minorHAnsi" w:cstheme="minorBidi"/>
        </w:rPr>
        <w:t xml:space="preserve"> </w:t>
      </w:r>
      <w:r w:rsidR="00BA3CF0">
        <w:rPr>
          <w:rFonts w:eastAsiaTheme="minorHAnsi" w:cstheme="minorBidi"/>
        </w:rPr>
        <w:t>Le sujet est d’autant plus important que</w:t>
      </w:r>
      <w:r w:rsidRPr="001204A8">
        <w:rPr>
          <w:rFonts w:eastAsiaTheme="minorHAnsi" w:cstheme="minorBidi"/>
        </w:rPr>
        <w:t xml:space="preserve"> la pollution de la ressource en eau </w:t>
      </w:r>
      <w:r w:rsidR="00BA3CF0">
        <w:rPr>
          <w:rFonts w:eastAsiaTheme="minorHAnsi" w:cstheme="minorBidi"/>
        </w:rPr>
        <w:t xml:space="preserve">peut </w:t>
      </w:r>
      <w:r w:rsidR="001E629A">
        <w:rPr>
          <w:rFonts w:eastAsiaTheme="minorHAnsi" w:cstheme="minorBidi"/>
        </w:rPr>
        <w:t>entraîner</w:t>
      </w:r>
      <w:r w:rsidR="00BA3CF0">
        <w:rPr>
          <w:rFonts w:eastAsiaTheme="minorHAnsi" w:cstheme="minorBidi"/>
        </w:rPr>
        <w:t xml:space="preserve"> des conséquences sur la disponibilité</w:t>
      </w:r>
      <w:r w:rsidRPr="001204A8">
        <w:rPr>
          <w:rFonts w:eastAsiaTheme="minorHAnsi" w:cstheme="minorBidi"/>
        </w:rPr>
        <w:t xml:space="preserve"> en eau potable.</w:t>
      </w:r>
    </w:p>
    <w:p w14:paraId="7EB2A4CA" w14:textId="016A5F41" w:rsidR="001F200E" w:rsidRDefault="002D59F9" w:rsidP="003E7DE4">
      <w:pPr>
        <w:pStyle w:val="Textenormal"/>
        <w:rPr>
          <w:rFonts w:eastAsiaTheme="minorHAnsi" w:cstheme="minorBidi"/>
        </w:rPr>
      </w:pPr>
      <w:r>
        <w:t>L’eau s’écoule des sources à la mer</w:t>
      </w:r>
      <w:r w:rsidR="00BA3CF0">
        <w:rPr>
          <w:rFonts w:eastAsiaTheme="minorHAnsi" w:cstheme="minorBidi"/>
        </w:rPr>
        <w:t xml:space="preserve">, et toutes ces dégradations subies par les eaux du bassin versant peuvent </w:t>
      </w:r>
      <w:r w:rsidR="001E629A">
        <w:rPr>
          <w:rFonts w:eastAsiaTheme="minorHAnsi" w:cstheme="minorBidi"/>
        </w:rPr>
        <w:t>entraîner</w:t>
      </w:r>
      <w:r w:rsidR="00BA3CF0">
        <w:rPr>
          <w:rFonts w:eastAsiaTheme="minorHAnsi" w:cstheme="minorBidi"/>
        </w:rPr>
        <w:t xml:space="preserve"> des conséquences sur les eaux littorales</w:t>
      </w:r>
      <w:r>
        <w:rPr>
          <w:rFonts w:eastAsiaTheme="minorHAnsi" w:cstheme="minorBidi"/>
        </w:rPr>
        <w:t xml:space="preserve">. </w:t>
      </w:r>
      <w:r w:rsidR="00F45B57">
        <w:rPr>
          <w:rFonts w:eastAsiaTheme="minorHAnsi" w:cstheme="minorBidi"/>
        </w:rPr>
        <w:t xml:space="preserve">C’est </w:t>
      </w:r>
      <w:r>
        <w:rPr>
          <w:rFonts w:eastAsiaTheme="minorHAnsi" w:cstheme="minorBidi"/>
        </w:rPr>
        <w:t xml:space="preserve">donc </w:t>
      </w:r>
      <w:r w:rsidR="00F45B57">
        <w:rPr>
          <w:rFonts w:eastAsiaTheme="minorHAnsi" w:cstheme="minorBidi"/>
        </w:rPr>
        <w:t xml:space="preserve">naturellement que </w:t>
      </w:r>
      <w:r w:rsidR="00BA3CF0">
        <w:rPr>
          <w:rFonts w:eastAsiaTheme="minorHAnsi" w:cstheme="minorBidi"/>
        </w:rPr>
        <w:t>la déclinaison d</w:t>
      </w:r>
      <w:r w:rsidR="00F45B57">
        <w:rPr>
          <w:rFonts w:eastAsiaTheme="minorHAnsi" w:cstheme="minorBidi"/>
        </w:rPr>
        <w:t>es enjeux du bassin s</w:t>
      </w:r>
      <w:r w:rsidR="002B7593">
        <w:rPr>
          <w:rFonts w:eastAsiaTheme="minorHAnsi" w:cstheme="minorBidi"/>
        </w:rPr>
        <w:t xml:space="preserve">’étend jusqu’à </w:t>
      </w:r>
      <w:r w:rsidR="005523C5">
        <w:rPr>
          <w:rFonts w:eastAsiaTheme="minorHAnsi" w:cstheme="minorBidi"/>
        </w:rPr>
        <w:t>la mer</w:t>
      </w:r>
      <w:r w:rsidR="00F45B57">
        <w:rPr>
          <w:rFonts w:eastAsiaTheme="minorHAnsi" w:cstheme="minorBidi"/>
        </w:rPr>
        <w:t>.</w:t>
      </w:r>
      <w:r w:rsidR="002E54E1">
        <w:rPr>
          <w:rFonts w:eastAsiaTheme="minorHAnsi" w:cstheme="minorBidi"/>
        </w:rPr>
        <w:t xml:space="preserve"> </w:t>
      </w:r>
      <w:r w:rsidR="005709B2">
        <w:rPr>
          <w:rFonts w:eastAsiaTheme="minorHAnsi" w:cstheme="minorBidi"/>
        </w:rPr>
        <w:t>L</w:t>
      </w:r>
      <w:r w:rsidR="008235B7">
        <w:rPr>
          <w:rFonts w:eastAsiaTheme="minorHAnsi" w:cstheme="minorBidi"/>
        </w:rPr>
        <w:t>a Loire et les fleuves côtiers apport</w:t>
      </w:r>
      <w:r w:rsidR="00DC3A7B">
        <w:rPr>
          <w:rFonts w:eastAsiaTheme="minorHAnsi" w:cstheme="minorBidi"/>
        </w:rPr>
        <w:t xml:space="preserve">ent aux milieux les </w:t>
      </w:r>
      <w:r w:rsidR="003351B5">
        <w:rPr>
          <w:rFonts w:eastAsiaTheme="minorHAnsi" w:cstheme="minorBidi"/>
        </w:rPr>
        <w:t>eaux douces</w:t>
      </w:r>
      <w:r w:rsidR="00FF5FB6">
        <w:rPr>
          <w:rFonts w:eastAsiaTheme="minorHAnsi" w:cstheme="minorBidi"/>
        </w:rPr>
        <w:t xml:space="preserve"> </w:t>
      </w:r>
      <w:r w:rsidR="00DC3A7B">
        <w:rPr>
          <w:rFonts w:eastAsiaTheme="minorHAnsi" w:cstheme="minorBidi"/>
        </w:rPr>
        <w:t xml:space="preserve">et les nutriments </w:t>
      </w:r>
      <w:r w:rsidR="00EE3D29">
        <w:rPr>
          <w:rFonts w:eastAsiaTheme="minorHAnsi" w:cstheme="minorBidi"/>
        </w:rPr>
        <w:t xml:space="preserve">(nitrates, phosphore…) </w:t>
      </w:r>
      <w:r w:rsidR="00DC3A7B">
        <w:rPr>
          <w:rFonts w:eastAsiaTheme="minorHAnsi" w:cstheme="minorBidi"/>
        </w:rPr>
        <w:t>nécessaires</w:t>
      </w:r>
      <w:r w:rsidR="00EE3D29">
        <w:rPr>
          <w:rFonts w:eastAsiaTheme="minorHAnsi" w:cstheme="minorBidi"/>
        </w:rPr>
        <w:t xml:space="preserve"> à leur équilibre</w:t>
      </w:r>
      <w:r w:rsidR="00BA3CF0">
        <w:rPr>
          <w:rFonts w:eastAsiaTheme="minorHAnsi" w:cstheme="minorBidi"/>
        </w:rPr>
        <w:t>, mais le</w:t>
      </w:r>
      <w:r w:rsidR="00073006">
        <w:rPr>
          <w:rFonts w:eastAsiaTheme="minorHAnsi" w:cstheme="minorBidi"/>
        </w:rPr>
        <w:t xml:space="preserve">s déséquilibres qui apparaissent </w:t>
      </w:r>
      <w:r w:rsidR="00A44E37">
        <w:rPr>
          <w:rFonts w:eastAsiaTheme="minorHAnsi" w:cstheme="minorBidi"/>
        </w:rPr>
        <w:t>sur le</w:t>
      </w:r>
      <w:r w:rsidR="00F45B57">
        <w:rPr>
          <w:rFonts w:eastAsiaTheme="minorHAnsi" w:cstheme="minorBidi"/>
        </w:rPr>
        <w:t xml:space="preserve"> continent (baisse des débits, </w:t>
      </w:r>
      <w:r w:rsidR="00387228">
        <w:rPr>
          <w:rFonts w:eastAsiaTheme="minorHAnsi" w:cstheme="minorBidi"/>
        </w:rPr>
        <w:t xml:space="preserve">apport </w:t>
      </w:r>
      <w:r w:rsidR="005523C5">
        <w:rPr>
          <w:rFonts w:eastAsiaTheme="minorHAnsi" w:cstheme="minorBidi"/>
        </w:rPr>
        <w:t xml:space="preserve">des nutriments à la mer en excès…) </w:t>
      </w:r>
      <w:r w:rsidR="00A44E37">
        <w:rPr>
          <w:rFonts w:eastAsiaTheme="minorHAnsi" w:cstheme="minorBidi"/>
        </w:rPr>
        <w:t>se traduisent par des déséquilibres en mer</w:t>
      </w:r>
      <w:r w:rsidR="006E423C">
        <w:rPr>
          <w:rFonts w:eastAsiaTheme="minorHAnsi" w:cstheme="minorBidi"/>
        </w:rPr>
        <w:t xml:space="preserve">, </w:t>
      </w:r>
      <w:r w:rsidR="00753CD3">
        <w:rPr>
          <w:rFonts w:eastAsiaTheme="minorHAnsi" w:cstheme="minorBidi"/>
        </w:rPr>
        <w:t>par exemple</w:t>
      </w:r>
      <w:r w:rsidR="006E423C">
        <w:rPr>
          <w:rFonts w:eastAsiaTheme="minorHAnsi" w:cstheme="minorBidi"/>
        </w:rPr>
        <w:t xml:space="preserve"> par l’eutrop</w:t>
      </w:r>
      <w:r w:rsidR="00753CD3">
        <w:rPr>
          <w:rFonts w:eastAsiaTheme="minorHAnsi" w:cstheme="minorBidi"/>
        </w:rPr>
        <w:t>hisation.</w:t>
      </w:r>
      <w:r w:rsidR="00780D13">
        <w:rPr>
          <w:rFonts w:eastAsiaTheme="minorHAnsi" w:cstheme="minorBidi"/>
        </w:rPr>
        <w:t xml:space="preserve"> T</w:t>
      </w:r>
      <w:r w:rsidR="00CE158F" w:rsidRPr="00D46C12">
        <w:rPr>
          <w:rFonts w:eastAsiaTheme="minorHAnsi" w:cstheme="minorBidi"/>
        </w:rPr>
        <w:t xml:space="preserve">outes les actions réalisées sur le milieu terrestre ont un impact sur le milieu marin. </w:t>
      </w:r>
      <w:r w:rsidR="0098727C" w:rsidRPr="00D46C12">
        <w:rPr>
          <w:rFonts w:eastAsiaTheme="minorHAnsi" w:cstheme="minorBidi"/>
        </w:rPr>
        <w:t xml:space="preserve">La solidarité </w:t>
      </w:r>
      <w:r w:rsidR="00BA3CF0">
        <w:rPr>
          <w:rFonts w:eastAsiaTheme="minorHAnsi" w:cstheme="minorBidi"/>
        </w:rPr>
        <w:t xml:space="preserve">des territoires </w:t>
      </w:r>
      <w:r w:rsidR="0098727C" w:rsidRPr="00D46C12">
        <w:rPr>
          <w:rFonts w:eastAsiaTheme="minorHAnsi" w:cstheme="minorBidi"/>
        </w:rPr>
        <w:t xml:space="preserve">des sources à la mer est </w:t>
      </w:r>
      <w:r w:rsidR="001543DD">
        <w:rPr>
          <w:rFonts w:eastAsiaTheme="minorHAnsi" w:cstheme="minorBidi"/>
        </w:rPr>
        <w:t>nécessaire</w:t>
      </w:r>
      <w:r w:rsidR="00545D0D">
        <w:rPr>
          <w:rFonts w:eastAsiaTheme="minorHAnsi" w:cstheme="minorBidi"/>
        </w:rPr>
        <w:t>.</w:t>
      </w:r>
    </w:p>
    <w:p w14:paraId="3D5E74B0" w14:textId="77777777" w:rsidR="001F200E" w:rsidRDefault="001F200E" w:rsidP="001F200E">
      <w:pPr>
        <w:pStyle w:val="Textenormal"/>
        <w:rPr>
          <w:rFonts w:eastAsiaTheme="minorHAnsi" w:cstheme="minorBidi"/>
        </w:rPr>
      </w:pPr>
      <w:r w:rsidRPr="00ED4E54">
        <w:t>Ces éléments sont illustrés dans le schéma ci-apr</w:t>
      </w:r>
      <w:r w:rsidRPr="00ED4E54">
        <w:rPr>
          <w:rFonts w:eastAsiaTheme="minorHAnsi" w:cstheme="minorBidi"/>
        </w:rPr>
        <w:t>ès.</w:t>
      </w:r>
    </w:p>
    <w:p w14:paraId="6E2F0FD8" w14:textId="1B71BC5A" w:rsidR="00050E77" w:rsidRDefault="00050E77" w:rsidP="00050E77">
      <w:pPr>
        <w:pStyle w:val="Textenormal"/>
        <w:jc w:val="center"/>
        <w:rPr>
          <w:b/>
          <w:bCs/>
        </w:rPr>
      </w:pPr>
      <w:r w:rsidRPr="00050E77">
        <w:rPr>
          <w:noProof/>
        </w:rPr>
        <w:lastRenderedPageBreak/>
        <w:drawing>
          <wp:inline distT="0" distB="0" distL="0" distR="0" wp14:anchorId="3F12F688" wp14:editId="7C357F4E">
            <wp:extent cx="3938602" cy="3444949"/>
            <wp:effectExtent l="0" t="0" r="0" b="3175"/>
            <wp:docPr id="11" name="Image 11" descr="Figure 1 - Schéma représentant les interactions entre les sept enjeux du Sdage Loire-Bretagne.&#10;Expliqués dans le texte précéde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Figure 1 - Schéma représentant les interactions entre les sept enjeux du Sdage Loire-Bretagne.&#10;Expliqués dans le texte précédem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5610" cy="3451078"/>
                    </a:xfrm>
                    <a:prstGeom prst="rect">
                      <a:avLst/>
                    </a:prstGeom>
                    <a:noFill/>
                    <a:ln>
                      <a:noFill/>
                    </a:ln>
                  </pic:spPr>
                </pic:pic>
              </a:graphicData>
            </a:graphic>
          </wp:inline>
        </w:drawing>
      </w:r>
    </w:p>
    <w:p w14:paraId="20332266" w14:textId="3CF89FC8" w:rsidR="001F200E" w:rsidRPr="00545D0D" w:rsidRDefault="001F200E" w:rsidP="001F200E">
      <w:pPr>
        <w:pStyle w:val="TFigure"/>
        <w:rPr>
          <w:rFonts w:eastAsiaTheme="minorHAnsi" w:cstheme="minorBidi"/>
        </w:rPr>
      </w:pPr>
      <w:bookmarkStart w:id="4" w:name="_Toc169795789"/>
      <w:r>
        <w:t xml:space="preserve">Figure </w:t>
      </w:r>
      <w:r>
        <w:fldChar w:fldCharType="begin"/>
      </w:r>
      <w:r>
        <w:instrText xml:space="preserve"> SEQ Figure \* ARABIC </w:instrText>
      </w:r>
      <w:r>
        <w:fldChar w:fldCharType="separate"/>
      </w:r>
      <w:r w:rsidR="00963F90">
        <w:rPr>
          <w:noProof/>
        </w:rPr>
        <w:t>1</w:t>
      </w:r>
      <w:r>
        <w:rPr>
          <w:noProof/>
        </w:rPr>
        <w:fldChar w:fldCharType="end"/>
      </w:r>
      <w:r w:rsidRPr="00531CCA">
        <w:t xml:space="preserve"> - Schéma représentant les interactions entre les sept enjeux du Sdage Loire-Bretagne</w:t>
      </w:r>
      <w:bookmarkEnd w:id="4"/>
    </w:p>
    <w:p w14:paraId="20301D69" w14:textId="37512E9C" w:rsidR="0060604F" w:rsidRPr="00FA5591" w:rsidRDefault="0060604F" w:rsidP="00740813">
      <w:pPr>
        <w:widowControl/>
        <w:autoSpaceDE/>
        <w:autoSpaceDN/>
        <w:spacing w:before="120" w:after="120"/>
        <w:rPr>
          <w:rFonts w:ascii="Marianne" w:hAnsi="Marianne"/>
          <w:sz w:val="20"/>
          <w:szCs w:val="20"/>
        </w:rPr>
      </w:pPr>
      <w:r w:rsidRPr="00FA5591">
        <w:rPr>
          <w:rFonts w:ascii="Marianne" w:hAnsi="Marianne"/>
          <w:sz w:val="20"/>
          <w:szCs w:val="20"/>
        </w:rPr>
        <w:t>Chaque enjeu est construit en quatre parties :</w:t>
      </w:r>
    </w:p>
    <w:p w14:paraId="2CE977A2" w14:textId="77777777" w:rsidR="008623BF" w:rsidRDefault="008623BF" w:rsidP="00740813">
      <w:pPr>
        <w:pStyle w:val="Puce1"/>
      </w:pPr>
      <w:r>
        <w:t>« </w:t>
      </w:r>
      <w:proofErr w:type="gramStart"/>
      <w:r>
        <w:t>q</w:t>
      </w:r>
      <w:r w:rsidR="0060604F" w:rsidRPr="00FA5591">
        <w:t>ue</w:t>
      </w:r>
      <w:proofErr w:type="gramEnd"/>
      <w:r w:rsidR="0060604F" w:rsidRPr="00FA5591">
        <w:t xml:space="preserve"> recouvre cet enjeu ?</w:t>
      </w:r>
      <w:r>
        <w:t> » : elle décrit, introduit l’enjeu et les thématiques qu’il recouvre,</w:t>
      </w:r>
    </w:p>
    <w:p w14:paraId="3259EF69" w14:textId="4137718F" w:rsidR="0060604F" w:rsidRPr="00FA5591" w:rsidRDefault="008623BF" w:rsidP="00740813">
      <w:pPr>
        <w:pStyle w:val="Puce1"/>
      </w:pPr>
      <w:r w:rsidRPr="00FA5591">
        <w:t>« </w:t>
      </w:r>
      <w:proofErr w:type="gramStart"/>
      <w:r w:rsidRPr="00FA5591">
        <w:t>c</w:t>
      </w:r>
      <w:r w:rsidR="0060604F" w:rsidRPr="00FA5591">
        <w:t>e</w:t>
      </w:r>
      <w:proofErr w:type="gramEnd"/>
      <w:r w:rsidR="0060604F" w:rsidRPr="00FA5591">
        <w:t xml:space="preserve"> que dit le Sdage en vigueur</w:t>
      </w:r>
      <w:r w:rsidRPr="00FA5591">
        <w:t xml:space="preserve"> » : elle indique </w:t>
      </w:r>
      <w:r w:rsidR="00AE11D3">
        <w:t>comment</w:t>
      </w:r>
      <w:r w:rsidRPr="00FA5591">
        <w:t xml:space="preserve"> l’enjeu est traité dans le Sdage 2022-2027</w:t>
      </w:r>
      <w:r w:rsidRPr="008623BF">
        <w:t>,</w:t>
      </w:r>
    </w:p>
    <w:p w14:paraId="594F8D49" w14:textId="3AE63E6E" w:rsidR="0060604F" w:rsidRPr="00FA5591" w:rsidRDefault="008623BF" w:rsidP="00740813">
      <w:pPr>
        <w:pStyle w:val="Puce1"/>
      </w:pPr>
      <w:r>
        <w:t>« </w:t>
      </w:r>
      <w:proofErr w:type="gramStart"/>
      <w:r>
        <w:t>d</w:t>
      </w:r>
      <w:r w:rsidR="0060604F" w:rsidRPr="00FA5591">
        <w:t>e</w:t>
      </w:r>
      <w:proofErr w:type="gramEnd"/>
      <w:r w:rsidR="0060604F" w:rsidRPr="00FA5591">
        <w:t xml:space="preserve"> nouveaux éléments de contexte</w:t>
      </w:r>
      <w:r>
        <w:t> » : elle précise les nouveaux éléments à prendre en compte par rapport à la situation du Sdage 2022-2027</w:t>
      </w:r>
      <w:r w:rsidR="00E86E88">
        <w:t>,</w:t>
      </w:r>
    </w:p>
    <w:p w14:paraId="697589BA" w14:textId="5C9F5975" w:rsidR="0060604F" w:rsidRPr="00FA5591" w:rsidRDefault="008623BF" w:rsidP="00740813">
      <w:pPr>
        <w:pStyle w:val="Puce1"/>
      </w:pPr>
      <w:r>
        <w:t>« </w:t>
      </w:r>
      <w:proofErr w:type="gramStart"/>
      <w:r>
        <w:t>q</w:t>
      </w:r>
      <w:r w:rsidR="0060604F" w:rsidRPr="00FA5591">
        <w:t>uelles</w:t>
      </w:r>
      <w:proofErr w:type="gramEnd"/>
      <w:r w:rsidR="0060604F" w:rsidRPr="00FA5591">
        <w:t xml:space="preserve"> pistes d’actions pour demain ?</w:t>
      </w:r>
      <w:r>
        <w:t xml:space="preserve"> » : elle propose les pistes d’actions à mettre en place </w:t>
      </w:r>
      <w:r w:rsidR="00942CEF">
        <w:t xml:space="preserve">afin de </w:t>
      </w:r>
      <w:r>
        <w:t>répondre aux problématiques de l’enjeu concerné.</w:t>
      </w:r>
    </w:p>
    <w:p w14:paraId="1742401F" w14:textId="39FB2EF8" w:rsidR="004D4F4F" w:rsidRPr="00B46C3A" w:rsidRDefault="00B46C3A" w:rsidP="00B46C3A">
      <w:pPr>
        <w:pStyle w:val="Textenormal"/>
      </w:pPr>
      <w:r w:rsidRPr="00B46C3A">
        <w:t>Les enjeux portés par le Sdage recoupent ceux portés par le plan de gestion des risques d'inondation (</w:t>
      </w:r>
      <w:proofErr w:type="spellStart"/>
      <w:r w:rsidRPr="00B46C3A">
        <w:t>PGRI</w:t>
      </w:r>
      <w:proofErr w:type="spellEnd"/>
      <w:r w:rsidRPr="00B46C3A">
        <w:t xml:space="preserve">) du bassin Loire-Bretagne. Ces enjeux peuvent être consultés dans le document </w:t>
      </w:r>
      <w:r w:rsidR="007723E4">
        <w:t>« </w:t>
      </w:r>
      <w:r w:rsidRPr="00B46C3A">
        <w:t>Questions importantes, calendrier et programme de travail pour la gestion des risques d'inondation du bassin Loire-Bretagne de 2028 à 2033</w:t>
      </w:r>
      <w:r w:rsidR="007723E4">
        <w:t> »</w:t>
      </w:r>
      <w:r w:rsidR="00444745">
        <w:t xml:space="preserve"> (lien à venir).</w:t>
      </w:r>
      <w:r w:rsidR="004D4F4F" w:rsidRPr="00B46C3A">
        <w:br w:type="page"/>
      </w:r>
    </w:p>
    <w:p w14:paraId="4D78842F" w14:textId="6837B23F" w:rsidR="006002ED" w:rsidRDefault="00A818EB" w:rsidP="00870820">
      <w:pPr>
        <w:pStyle w:val="T3numrot"/>
      </w:pPr>
      <w:bookmarkStart w:id="5" w:name="_Toc166792078"/>
      <w:bookmarkStart w:id="6" w:name="_Toc172550251"/>
      <w:r w:rsidRPr="00052C5D">
        <w:lastRenderedPageBreak/>
        <w:t>Enjeu 1</w:t>
      </w:r>
      <w:r w:rsidR="00A86256" w:rsidRPr="00052C5D">
        <w:t> </w:t>
      </w:r>
      <w:r w:rsidRPr="00052C5D">
        <w:t>: La politique de l’eau à la hauteur des enjeux d’atténuation et</w:t>
      </w:r>
      <w:r w:rsidRPr="00A818EB">
        <w:t xml:space="preserve"> d’adaptation au dérèglement climatique</w:t>
      </w:r>
      <w:bookmarkStart w:id="7" w:name="_Toc161413457"/>
      <w:bookmarkEnd w:id="5"/>
      <w:bookmarkEnd w:id="6"/>
    </w:p>
    <w:p w14:paraId="6A63F3BF" w14:textId="3BBE056F" w:rsidR="00A818EB" w:rsidRPr="00C63F32" w:rsidRDefault="00A818EB" w:rsidP="00870820">
      <w:pPr>
        <w:pStyle w:val="T4numrot"/>
      </w:pPr>
      <w:bookmarkStart w:id="8" w:name="_Toc161660037"/>
      <w:r w:rsidRPr="00C63F32">
        <w:t>Que recouvre cet enjeu</w:t>
      </w:r>
      <w:r w:rsidR="00A86256">
        <w:t> </w:t>
      </w:r>
      <w:r w:rsidR="00B90047">
        <w:t>?</w:t>
      </w:r>
      <w:bookmarkEnd w:id="7"/>
      <w:bookmarkEnd w:id="8"/>
    </w:p>
    <w:p w14:paraId="74167DB4" w14:textId="7F127148" w:rsidR="002F58F0" w:rsidRDefault="00B10A70" w:rsidP="00B90047">
      <w:pPr>
        <w:pStyle w:val="Sansinterligne"/>
        <w:keepNext/>
      </w:pPr>
      <w:r w:rsidRPr="00B10A70">
        <w:rPr>
          <w:noProof/>
        </w:rPr>
        <w:drawing>
          <wp:inline distT="0" distB="0" distL="0" distR="0" wp14:anchorId="286B5F74" wp14:editId="69233AC8">
            <wp:extent cx="6166884" cy="3425253"/>
            <wp:effectExtent l="0" t="0" r="0" b="0"/>
            <wp:docPr id="1" name="Image 1" descr="Figure 2 – Représentation simplifiée de la chaîne d’impacts physico-chimiques du dérèglement climatique sur les enjeux de l’eau. Expliqué dans le texte qui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Figure 2 – Représentation simplifiée de la chaîne d’impacts physico-chimiques du dérèglement climatique sur les enjeux de l’eau. Expliqué dans le texte qui suit."/>
                    <pic:cNvPicPr>
                      <a:picLocks noChangeAspect="1" noChangeArrowheads="1"/>
                    </pic:cNvPicPr>
                  </pic:nvPicPr>
                  <pic:blipFill rotWithShape="1">
                    <a:blip r:embed="rId13">
                      <a:extLst>
                        <a:ext uri="{28A0092B-C50C-407E-A947-70E740481C1C}">
                          <a14:useLocalDpi xmlns:a14="http://schemas.microsoft.com/office/drawing/2010/main" val="0"/>
                        </a:ext>
                      </a:extLst>
                    </a:blip>
                    <a:srcRect l="3838" r="5751" b="-307"/>
                    <a:stretch/>
                  </pic:blipFill>
                  <pic:spPr bwMode="auto">
                    <a:xfrm>
                      <a:off x="0" y="0"/>
                      <a:ext cx="6194328" cy="3440496"/>
                    </a:xfrm>
                    <a:prstGeom prst="rect">
                      <a:avLst/>
                    </a:prstGeom>
                    <a:noFill/>
                    <a:ln>
                      <a:noFill/>
                    </a:ln>
                    <a:extLst>
                      <a:ext uri="{53640926-AAD7-44D8-BBD7-CCE9431645EC}">
                        <a14:shadowObscured xmlns:a14="http://schemas.microsoft.com/office/drawing/2010/main"/>
                      </a:ext>
                    </a:extLst>
                  </pic:spPr>
                </pic:pic>
              </a:graphicData>
            </a:graphic>
          </wp:inline>
        </w:drawing>
      </w:r>
    </w:p>
    <w:p w14:paraId="44729AE9" w14:textId="5B0198FE" w:rsidR="00A818EB" w:rsidRDefault="3E344792" w:rsidP="00B90047">
      <w:pPr>
        <w:pStyle w:val="TFigure"/>
      </w:pPr>
      <w:bookmarkStart w:id="9" w:name="_Toc169795790"/>
      <w:r>
        <w:t xml:space="preserve">Figure </w:t>
      </w:r>
      <w:r w:rsidR="00B90047" w:rsidRPr="42B3B1FE">
        <w:fldChar w:fldCharType="begin"/>
      </w:r>
      <w:r w:rsidR="00B90047">
        <w:instrText xml:space="preserve"> SEQ Figure \* ARABIC </w:instrText>
      </w:r>
      <w:r w:rsidR="00B90047" w:rsidRPr="42B3B1FE">
        <w:fldChar w:fldCharType="separate"/>
      </w:r>
      <w:r w:rsidR="00963F90">
        <w:rPr>
          <w:noProof/>
        </w:rPr>
        <w:t>2</w:t>
      </w:r>
      <w:r w:rsidR="00B90047" w:rsidRPr="42B3B1FE">
        <w:rPr>
          <w:noProof/>
        </w:rPr>
        <w:fldChar w:fldCharType="end"/>
      </w:r>
      <w:r>
        <w:t xml:space="preserve"> </w:t>
      </w:r>
      <w:r w:rsidR="00A86256">
        <w:t>–</w:t>
      </w:r>
      <w:r>
        <w:t xml:space="preserve"> Représentation simplifiée de la chaîne d’impacts</w:t>
      </w:r>
      <w:r w:rsidR="3180997E">
        <w:t xml:space="preserve"> physico-chimique</w:t>
      </w:r>
      <w:r w:rsidR="00A86256">
        <w:t>s</w:t>
      </w:r>
      <w:r>
        <w:t xml:space="preserve"> du dérèglement climatique sur les enjeux de l’eau</w:t>
      </w:r>
      <w:r w:rsidR="00B90047" w:rsidRPr="42B3B1FE">
        <w:rPr>
          <w:rStyle w:val="Appelnotedebasdep"/>
        </w:rPr>
        <w:footnoteReference w:id="2"/>
      </w:r>
      <w:bookmarkEnd w:id="9"/>
    </w:p>
    <w:p w14:paraId="39B5B1B3" w14:textId="78A887E6" w:rsidR="00A818EB" w:rsidRPr="00CC0FE6" w:rsidRDefault="00A818EB" w:rsidP="00B90047">
      <w:pPr>
        <w:pStyle w:val="Textenormal"/>
      </w:pPr>
      <w:r w:rsidRPr="00CC0FE6">
        <w:t>Le dérèglement climatique est un enjeu global et transversal à toutes les thématiques. Sa traduction et sa déclinaison dans l’ensemble des enjeux</w:t>
      </w:r>
      <w:r w:rsidR="00816C8E" w:rsidRPr="00CC0FE6">
        <w:t xml:space="preserve"> sont</w:t>
      </w:r>
      <w:r w:rsidRPr="00CC0FE6">
        <w:t xml:space="preserve"> </w:t>
      </w:r>
      <w:r w:rsidR="00816C8E" w:rsidRPr="00CC0FE6">
        <w:t>des</w:t>
      </w:r>
      <w:r w:rsidRPr="00CC0FE6">
        <w:t xml:space="preserve"> préalable</w:t>
      </w:r>
      <w:r w:rsidR="00816C8E" w:rsidRPr="00CC0FE6">
        <w:t>s</w:t>
      </w:r>
      <w:r w:rsidRPr="00CC0FE6">
        <w:t xml:space="preserve"> indispensable</w:t>
      </w:r>
      <w:r w:rsidR="00816C8E" w:rsidRPr="00CC0FE6">
        <w:t>s</w:t>
      </w:r>
      <w:r w:rsidR="00D04430" w:rsidRPr="00CC0FE6">
        <w:t>.</w:t>
      </w:r>
    </w:p>
    <w:p w14:paraId="61505C0C" w14:textId="26A7D92D" w:rsidR="00B90047" w:rsidRDefault="00A818EB" w:rsidP="00B90047">
      <w:pPr>
        <w:pStyle w:val="Textenormal"/>
      </w:pPr>
      <w:r w:rsidRPr="00CC0FE6">
        <w:t>Il est en effet un catalyseur des problèmes et un révélateur des faiblesses d’un territoire</w:t>
      </w:r>
      <w:r w:rsidRPr="00F85082">
        <w:t xml:space="preserve">. Son impact sur le cycle de l’eau </w:t>
      </w:r>
      <w:r w:rsidR="007D6415">
        <w:t xml:space="preserve">et la biodiversité </w:t>
      </w:r>
      <w:r w:rsidRPr="00F85082">
        <w:t>est important</w:t>
      </w:r>
      <w:r>
        <w:t>. L</w:t>
      </w:r>
      <w:r w:rsidRPr="0019344D">
        <w:t xml:space="preserve">’eau est </w:t>
      </w:r>
      <w:r>
        <w:t>un des principaux</w:t>
      </w:r>
      <w:r w:rsidRPr="0019344D">
        <w:t xml:space="preserve"> vecteurs par lequel les effets du </w:t>
      </w:r>
      <w:r>
        <w:t>dérèglement climatique</w:t>
      </w:r>
      <w:r w:rsidRPr="0019344D">
        <w:t xml:space="preserve"> se f</w:t>
      </w:r>
      <w:r>
        <w:t xml:space="preserve">ont </w:t>
      </w:r>
      <w:r w:rsidRPr="0019344D">
        <w:t>sentir</w:t>
      </w:r>
      <w:r>
        <w:t xml:space="preserve">. Et ces effets sont d’autant plus visibles que les pressions déjà existantes sont fortes et que les situations sont dégradées. Il en résulte que </w:t>
      </w:r>
      <w:r w:rsidRPr="00CC0FE6">
        <w:t>les objectifs d’atteinte du bon état des masses d’eau et d’adaptation</w:t>
      </w:r>
      <w:r w:rsidR="00D07424">
        <w:t xml:space="preserve"> au dérèglement climatique</w:t>
      </w:r>
      <w:r w:rsidRPr="00CC0FE6">
        <w:t xml:space="preserve"> sont interdépendants. Il e</w:t>
      </w:r>
      <w:r w:rsidRPr="00F85082">
        <w:t>st</w:t>
      </w:r>
      <w:r>
        <w:t xml:space="preserve"> donc</w:t>
      </w:r>
      <w:r w:rsidRPr="00F85082">
        <w:t xml:space="preserve"> indispensable d’associer la politique d’adaptation à celle d</w:t>
      </w:r>
      <w:r>
        <w:t>’</w:t>
      </w:r>
      <w:r w:rsidRPr="00F85082">
        <w:t>atteinte du bon état des eaux</w:t>
      </w:r>
      <w:r>
        <w:t>. Outre la réponse immédiate (gestion de crise face aux inondations ou aux sécheresses), cette adaptation doit être planifiée dans le temps, avec une anticipation des impacts pour une meilleure résilience à leurs effets.</w:t>
      </w:r>
    </w:p>
    <w:p w14:paraId="5FA81D7B" w14:textId="4163B2F7" w:rsidR="00A818EB" w:rsidRPr="00CC0FE6" w:rsidRDefault="00A818EB" w:rsidP="00B90047">
      <w:pPr>
        <w:pStyle w:val="Textenormal"/>
      </w:pPr>
      <w:r>
        <w:t>Par ailleurs, les récentes observations indiquent une rapidité des changements et leurs multiples impacts sur les différents compartiments de l’eau</w:t>
      </w:r>
      <w:r w:rsidR="009E20C2">
        <w:t xml:space="preserve"> et sur la perte de la biodiversité</w:t>
      </w:r>
      <w:r>
        <w:t>. Les projections climatiques prévoient également une accentuation de ce</w:t>
      </w:r>
      <w:r w:rsidR="009E20C2">
        <w:t>s</w:t>
      </w:r>
      <w:r>
        <w:t xml:space="preserve"> phénomène</w:t>
      </w:r>
      <w:r w:rsidR="009E20C2">
        <w:t>s</w:t>
      </w:r>
      <w:r>
        <w:t xml:space="preserve">. </w:t>
      </w:r>
      <w:r w:rsidR="00D07424">
        <w:t xml:space="preserve">Leur </w:t>
      </w:r>
      <w:r>
        <w:t xml:space="preserve">prise en compte pour mener à bien la reconquête du bon état des eaux est </w:t>
      </w:r>
      <w:r w:rsidRPr="00CC0FE6">
        <w:t>l’enjeu d’aujourd’hui et un défi pour demain !</w:t>
      </w:r>
    </w:p>
    <w:p w14:paraId="4F7FE47B" w14:textId="28D5749D" w:rsidR="00A818EB" w:rsidRPr="00DA721C" w:rsidRDefault="00A818EB" w:rsidP="00B90047">
      <w:pPr>
        <w:pStyle w:val="Textenormal"/>
      </w:pPr>
      <w:r w:rsidRPr="00DA721C">
        <w:t>L’atténuation</w:t>
      </w:r>
      <w:r>
        <w:t xml:space="preserve"> est</w:t>
      </w:r>
      <w:r w:rsidRPr="00DA721C">
        <w:t xml:space="preserve"> une ambition indispensable à renforcer. La mise en œuvre d’une politique d’adaptation ne peut se faire sans une politique d’atténuation, qui est la seule garante d’une réduction à long terme des effets du dérèglement climatique. La politique de l’eau doit donc renforcer son rôle de contributeur à la trajectoire de réduction </w:t>
      </w:r>
      <w:r>
        <w:t xml:space="preserve">des émissions de gaz à effet de </w:t>
      </w:r>
      <w:r>
        <w:lastRenderedPageBreak/>
        <w:t xml:space="preserve">serre, à l’origine </w:t>
      </w:r>
      <w:r w:rsidRPr="00DA721C">
        <w:t xml:space="preserve">du </w:t>
      </w:r>
      <w:r>
        <w:t>dérèglement climatique</w:t>
      </w:r>
      <w:r w:rsidRPr="00DA721C">
        <w:t>.</w:t>
      </w:r>
    </w:p>
    <w:p w14:paraId="786D12A1" w14:textId="1FE77E6F" w:rsidR="00A818EB" w:rsidRPr="00DA721C" w:rsidRDefault="00A818EB" w:rsidP="00B90047">
      <w:pPr>
        <w:pStyle w:val="Textenormal"/>
      </w:pPr>
      <w:r>
        <w:t xml:space="preserve">La santé des milieux </w:t>
      </w:r>
      <w:r w:rsidR="009E20C2">
        <w:t xml:space="preserve">et des humains </w:t>
      </w:r>
      <w:r>
        <w:t>et la pérennité des activités humaines, qui dépendent de ces milieux, sont eux-mêmes dépendant</w:t>
      </w:r>
      <w:r w:rsidR="005E6FFE">
        <w:t>s</w:t>
      </w:r>
      <w:r>
        <w:t xml:space="preserve"> de notre capacité à être plus résilients.</w:t>
      </w:r>
      <w:r w:rsidRPr="00EF6F09">
        <w:t xml:space="preserve"> </w:t>
      </w:r>
      <w:r w:rsidRPr="00CC0FE6">
        <w:t>Le renforcement de la résilience des milieux et des usages</w:t>
      </w:r>
      <w:r w:rsidR="00B96492">
        <w:t>, s’inscrivant dans une vision globale,</w:t>
      </w:r>
      <w:r w:rsidR="000F41B6">
        <w:t xml:space="preserve"> </w:t>
      </w:r>
      <w:r w:rsidRPr="00CC0FE6">
        <w:t>est un impératif face à l’ampleur des</w:t>
      </w:r>
      <w:r>
        <w:t xml:space="preserve"> changements observé</w:t>
      </w:r>
      <w:r w:rsidR="00A66218">
        <w:t>s</w:t>
      </w:r>
      <w:r>
        <w:t xml:space="preserve"> et à venir.</w:t>
      </w:r>
    </w:p>
    <w:p w14:paraId="05B5DF33" w14:textId="77777777" w:rsidR="00A818EB" w:rsidRPr="00C63F32" w:rsidRDefault="00A818EB" w:rsidP="00870820">
      <w:pPr>
        <w:pStyle w:val="T4numrot"/>
      </w:pPr>
      <w:bookmarkStart w:id="10" w:name="_Toc161413458"/>
      <w:bookmarkStart w:id="11" w:name="_Toc161660038"/>
      <w:r w:rsidRPr="00C63F32">
        <w:t>Ce que dit le Sdage en vigueur</w:t>
      </w:r>
      <w:bookmarkEnd w:id="10"/>
      <w:bookmarkEnd w:id="11"/>
    </w:p>
    <w:p w14:paraId="1649A58F" w14:textId="77777777" w:rsidR="00A818EB" w:rsidRPr="00326AE3" w:rsidRDefault="00A818EB" w:rsidP="00326AE3">
      <w:pPr>
        <w:pStyle w:val="Textenormal"/>
        <w:rPr>
          <w:b/>
          <w:bCs/>
        </w:rPr>
      </w:pPr>
      <w:r w:rsidRPr="00326AE3">
        <w:rPr>
          <w:b/>
          <w:bCs/>
        </w:rPr>
        <w:t>Une prise en compte dans les documents actuels…. Mais pour demain reconnaitre l’atténuation et adaptation comme des objectifs propres et transversaux</w:t>
      </w:r>
    </w:p>
    <w:p w14:paraId="0300DAC5" w14:textId="05F8A7D5" w:rsidR="00A818EB" w:rsidRDefault="00A818EB" w:rsidP="00326AE3">
      <w:pPr>
        <w:pStyle w:val="Textenormal"/>
        <w:rPr>
          <w:rFonts w:eastAsia="Arial"/>
        </w:rPr>
      </w:pPr>
      <w:r w:rsidRPr="00221CC4">
        <w:rPr>
          <w:rFonts w:eastAsia="Arial"/>
        </w:rPr>
        <w:t>Au cours des</w:t>
      </w:r>
      <w:r>
        <w:rPr>
          <w:rFonts w:eastAsia="Arial"/>
        </w:rPr>
        <w:t xml:space="preserve"> différents</w:t>
      </w:r>
      <w:r w:rsidRPr="00221CC4">
        <w:rPr>
          <w:rFonts w:eastAsia="Arial"/>
        </w:rPr>
        <w:t xml:space="preserve"> cycles </w:t>
      </w:r>
      <w:r>
        <w:rPr>
          <w:rFonts w:eastAsia="Arial"/>
        </w:rPr>
        <w:t>de la Directive Cadre sur l’Eau</w:t>
      </w:r>
      <w:r w:rsidRPr="00221CC4">
        <w:rPr>
          <w:rFonts w:eastAsia="Arial"/>
        </w:rPr>
        <w:t xml:space="preserve"> et face aux enjeux climatiques, les dispositions d</w:t>
      </w:r>
      <w:r>
        <w:rPr>
          <w:rFonts w:eastAsia="Arial"/>
        </w:rPr>
        <w:t>es</w:t>
      </w:r>
      <w:r w:rsidRPr="00221CC4">
        <w:rPr>
          <w:rFonts w:eastAsia="Arial"/>
        </w:rPr>
        <w:t xml:space="preserve"> Sdage ont intégré la prise en compte du </w:t>
      </w:r>
      <w:r>
        <w:rPr>
          <w:rFonts w:eastAsia="Arial"/>
        </w:rPr>
        <w:t>dérèglement climatique</w:t>
      </w:r>
      <w:r w:rsidRPr="00221CC4">
        <w:rPr>
          <w:rFonts w:eastAsia="Arial"/>
        </w:rPr>
        <w:t xml:space="preserve">. </w:t>
      </w:r>
      <w:r w:rsidR="002B7593">
        <w:rPr>
          <w:rFonts w:eastAsia="Arial"/>
        </w:rPr>
        <w:t>L</w:t>
      </w:r>
      <w:r w:rsidRPr="00221CC4">
        <w:rPr>
          <w:rFonts w:eastAsia="Arial"/>
        </w:rPr>
        <w:t>e Sdage</w:t>
      </w:r>
      <w:r>
        <w:rPr>
          <w:rFonts w:eastAsia="Arial"/>
        </w:rPr>
        <w:t xml:space="preserve"> </w:t>
      </w:r>
      <w:r w:rsidR="00E616CC">
        <w:rPr>
          <w:rFonts w:eastAsia="Arial"/>
        </w:rPr>
        <w:t xml:space="preserve">Loire-Bretagne </w:t>
      </w:r>
      <w:r w:rsidRPr="00221CC4">
        <w:rPr>
          <w:rFonts w:eastAsia="Arial"/>
        </w:rPr>
        <w:t>2016-2021</w:t>
      </w:r>
      <w:r w:rsidR="002B7593">
        <w:rPr>
          <w:rFonts w:eastAsia="Arial"/>
        </w:rPr>
        <w:t xml:space="preserve"> intègre déjà</w:t>
      </w:r>
      <w:r w:rsidRPr="00221CC4">
        <w:rPr>
          <w:rFonts w:eastAsia="Arial"/>
        </w:rPr>
        <w:t xml:space="preserve"> près de 50 % des leviers d’action identifiés dans le Plan d’Adaptation au </w:t>
      </w:r>
      <w:r w:rsidR="00FE75F2">
        <w:rPr>
          <w:rFonts w:eastAsia="Arial"/>
        </w:rPr>
        <w:t xml:space="preserve">Changement </w:t>
      </w:r>
      <w:r>
        <w:rPr>
          <w:rFonts w:eastAsia="Arial"/>
        </w:rPr>
        <w:t>climatique</w:t>
      </w:r>
      <w:r w:rsidRPr="00221CC4">
        <w:rPr>
          <w:rFonts w:eastAsia="Arial"/>
        </w:rPr>
        <w:t xml:space="preserve"> Loire</w:t>
      </w:r>
      <w:r w:rsidR="00FE75F2">
        <w:rPr>
          <w:rFonts w:eastAsia="Arial"/>
        </w:rPr>
        <w:t>-</w:t>
      </w:r>
      <w:r w:rsidRPr="00221CC4">
        <w:rPr>
          <w:rFonts w:eastAsia="Arial"/>
        </w:rPr>
        <w:t xml:space="preserve">Bretagne de 2018. Ils sont équitablement répartis sur l’ensemble des enjeux thématiques. </w:t>
      </w:r>
    </w:p>
    <w:p w14:paraId="52D5766E" w14:textId="1F2F9D08" w:rsidR="00A818EB" w:rsidRDefault="00A818EB" w:rsidP="00326AE3">
      <w:pPr>
        <w:pStyle w:val="Textenormal"/>
      </w:pPr>
      <w:r>
        <w:rPr>
          <w:rFonts w:eastAsia="Arial"/>
        </w:rPr>
        <w:t>L</w:t>
      </w:r>
      <w:r w:rsidRPr="00221CC4">
        <w:rPr>
          <w:rFonts w:eastAsia="Arial"/>
        </w:rPr>
        <w:t>e Sdage</w:t>
      </w:r>
      <w:r>
        <w:rPr>
          <w:rFonts w:eastAsia="Arial"/>
        </w:rPr>
        <w:t xml:space="preserve"> </w:t>
      </w:r>
      <w:r w:rsidR="00E616CC">
        <w:rPr>
          <w:rFonts w:eastAsia="Arial"/>
        </w:rPr>
        <w:t>Loire-Bretagne</w:t>
      </w:r>
      <w:r w:rsidRPr="00221CC4">
        <w:rPr>
          <w:rFonts w:eastAsia="Arial"/>
        </w:rPr>
        <w:t xml:space="preserve"> 2022-2027 renforce</w:t>
      </w:r>
      <w:r>
        <w:rPr>
          <w:rFonts w:eastAsia="Arial"/>
        </w:rPr>
        <w:t xml:space="preserve"> </w:t>
      </w:r>
      <w:r w:rsidRPr="00221CC4">
        <w:rPr>
          <w:rFonts w:eastAsia="Arial"/>
        </w:rPr>
        <w:t xml:space="preserve">la prise en compte transversale du </w:t>
      </w:r>
      <w:r>
        <w:rPr>
          <w:rFonts w:eastAsia="Arial"/>
        </w:rPr>
        <w:t>dérèglement climatique</w:t>
      </w:r>
      <w:r w:rsidRPr="00221CC4">
        <w:rPr>
          <w:rFonts w:eastAsia="Arial"/>
        </w:rPr>
        <w:t xml:space="preserve"> sur l’ensemble du document. Des modifications plus structurantes ont été apportées aux chapitres relatifs à la gestion des prélèvements (chapitre 7), à l’aménagement des cours d’eau dans leur bassin versant (chapitre 1), à la préservation des zones humides (chapitre 8) et du littoral (chapitre</w:t>
      </w:r>
      <w:r w:rsidR="00F60133">
        <w:rPr>
          <w:rFonts w:eastAsia="Arial"/>
        </w:rPr>
        <w:t> </w:t>
      </w:r>
      <w:r w:rsidRPr="00221CC4">
        <w:rPr>
          <w:rFonts w:eastAsia="Arial"/>
        </w:rPr>
        <w:t>10)</w:t>
      </w:r>
      <w:r w:rsidR="00D07424">
        <w:rPr>
          <w:rFonts w:eastAsia="Arial"/>
        </w:rPr>
        <w:t>,</w:t>
      </w:r>
      <w:r w:rsidRPr="00221CC4">
        <w:rPr>
          <w:rFonts w:eastAsia="Arial"/>
        </w:rPr>
        <w:t xml:space="preserve"> qui sont des domaines particulièrement sensibles aux impacts du </w:t>
      </w:r>
      <w:r>
        <w:rPr>
          <w:rFonts w:eastAsia="Arial"/>
        </w:rPr>
        <w:t>dérèglement climatique</w:t>
      </w:r>
      <w:r w:rsidRPr="00221CC4">
        <w:rPr>
          <w:rFonts w:eastAsia="Arial"/>
        </w:rPr>
        <w:t xml:space="preserve">. C’est également dans leurs champs d’actions que se trouvent les solutions les plus pertinentes pour l’adaptation des territoires et l’atténuation du </w:t>
      </w:r>
      <w:r>
        <w:rPr>
          <w:rFonts w:eastAsia="Arial"/>
        </w:rPr>
        <w:t>dérèglement climatique</w:t>
      </w:r>
      <w:r w:rsidRPr="00221CC4">
        <w:rPr>
          <w:rFonts w:eastAsia="Arial"/>
        </w:rPr>
        <w:t>.</w:t>
      </w:r>
    </w:p>
    <w:p w14:paraId="6B24BE88" w14:textId="5E39F678" w:rsidR="00326AE3" w:rsidRDefault="00A818EB" w:rsidP="00326AE3">
      <w:pPr>
        <w:pStyle w:val="Textenormal"/>
      </w:pPr>
      <w:r>
        <w:t>L</w:t>
      </w:r>
      <w:r w:rsidRPr="00221CC4">
        <w:t>es objectifs du Sdage</w:t>
      </w:r>
      <w:r>
        <w:t xml:space="preserve"> </w:t>
      </w:r>
      <w:r w:rsidR="00E616CC">
        <w:t>Loire-Bretagne</w:t>
      </w:r>
      <w:r>
        <w:t xml:space="preserve"> 2022-2027</w:t>
      </w:r>
      <w:r w:rsidRPr="00221CC4">
        <w:t xml:space="preserve"> concordent avec les objectifs d’adaptation au </w:t>
      </w:r>
      <w:r>
        <w:t xml:space="preserve">dérèglement climatique et </w:t>
      </w:r>
      <w:r w:rsidRPr="00221CC4">
        <w:t>permettent d’améliorer la résilience des milieux et des usages</w:t>
      </w:r>
      <w:r>
        <w:t>.</w:t>
      </w:r>
      <w:r>
        <w:rPr>
          <w:rFonts w:eastAsia="Arial"/>
        </w:rPr>
        <w:t xml:space="preserve"> </w:t>
      </w:r>
      <w:r w:rsidRPr="00221CC4">
        <w:t xml:space="preserve">En revanche, dans l’identification et la mise en œuvre des actions, l’adaptation au </w:t>
      </w:r>
      <w:r>
        <w:t>dérèglement climatique</w:t>
      </w:r>
      <w:r w:rsidRPr="00221CC4">
        <w:t xml:space="preserve"> est encore faiblement perçue comme un objectif. </w:t>
      </w:r>
    </w:p>
    <w:p w14:paraId="622D4303" w14:textId="44CB4695" w:rsidR="00A818EB" w:rsidRDefault="00A818EB" w:rsidP="00326AE3">
      <w:pPr>
        <w:pStyle w:val="Textenormal"/>
      </w:pPr>
      <w:r w:rsidRPr="00221CC4">
        <w:t xml:space="preserve">L’atténuation est </w:t>
      </w:r>
      <w:r>
        <w:t xml:space="preserve">cependant </w:t>
      </w:r>
      <w:r w:rsidRPr="00221CC4">
        <w:t>peu ou pas intégrée aux réflexions</w:t>
      </w:r>
      <w:r w:rsidR="009F574E">
        <w:t xml:space="preserve"> à ce stade</w:t>
      </w:r>
      <w:r w:rsidRPr="00221CC4">
        <w:t>.</w:t>
      </w:r>
    </w:p>
    <w:p w14:paraId="66CC01EE" w14:textId="4FEAB6C4" w:rsidR="00A818EB" w:rsidRDefault="00A818EB" w:rsidP="00326AE3">
      <w:pPr>
        <w:pStyle w:val="Textenormal"/>
      </w:pPr>
      <w:r>
        <w:t xml:space="preserve">Enfin, le Sdage </w:t>
      </w:r>
      <w:r w:rsidR="00E616CC">
        <w:t>Loire-Bretagne</w:t>
      </w:r>
      <w:r w:rsidR="00734239">
        <w:t xml:space="preserve"> </w:t>
      </w:r>
      <w:r>
        <w:t>2022-2027</w:t>
      </w:r>
      <w:r w:rsidRPr="00221CC4">
        <w:t xml:space="preserve"> conserve une approche thématique qui rend </w:t>
      </w:r>
      <w:r w:rsidR="00D4327F">
        <w:t xml:space="preserve">plus </w:t>
      </w:r>
      <w:r w:rsidRPr="00221CC4">
        <w:t>difficile la prise en compte d’enjeux ou de solutions transversales.</w:t>
      </w:r>
    </w:p>
    <w:p w14:paraId="7FD533F7" w14:textId="77777777" w:rsidR="00A818EB" w:rsidRPr="00C63F32" w:rsidRDefault="00A818EB" w:rsidP="00870820">
      <w:pPr>
        <w:pStyle w:val="T4numrot"/>
      </w:pPr>
      <w:bookmarkStart w:id="12" w:name="_Toc161413459"/>
      <w:bookmarkStart w:id="13" w:name="_Toc161660039"/>
      <w:r w:rsidRPr="00C63F32">
        <w:t>De nouveaux éléments de contexte</w:t>
      </w:r>
      <w:bookmarkEnd w:id="12"/>
      <w:bookmarkEnd w:id="13"/>
    </w:p>
    <w:p w14:paraId="3C131666" w14:textId="77777777" w:rsidR="00A818EB" w:rsidRPr="00326AE3" w:rsidRDefault="00A818EB" w:rsidP="00A33061">
      <w:pPr>
        <w:pStyle w:val="Textenormal"/>
        <w:keepNext/>
        <w:rPr>
          <w:b/>
          <w:bCs/>
        </w:rPr>
      </w:pPr>
      <w:r w:rsidRPr="00326AE3">
        <w:rPr>
          <w:b/>
          <w:bCs/>
        </w:rPr>
        <w:t>Une amélioration des connaissances au niveau mondial</w:t>
      </w:r>
    </w:p>
    <w:p w14:paraId="4F48D05E" w14:textId="47462EAF" w:rsidR="00A818EB" w:rsidRPr="007B3AB2" w:rsidRDefault="00A818EB" w:rsidP="00A33061">
      <w:pPr>
        <w:pStyle w:val="Textenormal"/>
        <w:keepNext/>
      </w:pPr>
      <w:r w:rsidRPr="007B3AB2">
        <w:rPr>
          <w:u w:val="single"/>
        </w:rPr>
        <w:t>Le 6</w:t>
      </w:r>
      <w:r w:rsidRPr="009D34EB">
        <w:rPr>
          <w:u w:val="single"/>
          <w:vertAlign w:val="superscript"/>
        </w:rPr>
        <w:t>e</w:t>
      </w:r>
      <w:r w:rsidRPr="007B3AB2">
        <w:rPr>
          <w:u w:val="single"/>
        </w:rPr>
        <w:t xml:space="preserve"> rapport du GIEC</w:t>
      </w:r>
      <w:r w:rsidRPr="007B3AB2">
        <w:t xml:space="preserve"> </w:t>
      </w:r>
      <w:r w:rsidR="00DD7F1E">
        <w:t>(groupe d’expert</w:t>
      </w:r>
      <w:r w:rsidR="00C94C2C">
        <w:t xml:space="preserve">s intergouvernemental sur l’évolution du climat) </w:t>
      </w:r>
      <w:r w:rsidRPr="007B3AB2">
        <w:t xml:space="preserve">confirme que le </w:t>
      </w:r>
      <w:r w:rsidR="00EE0F20">
        <w:t>dérèglement</w:t>
      </w:r>
      <w:r w:rsidR="00EE0F20" w:rsidRPr="007B3AB2">
        <w:t xml:space="preserve"> </w:t>
      </w:r>
      <w:r w:rsidRPr="007B3AB2">
        <w:t>climatique va impacter tout le système climatique à différentes échelles temporelles et spatiales. Ses conséquences menacent la santé planétaire et le bien-être humain qui en dépend. Certaines modifications sont déjà effectives et vont s’intensifier de façon certaine</w:t>
      </w:r>
      <w:r>
        <w:t xml:space="preserve"> : </w:t>
      </w:r>
      <w:r w:rsidRPr="007B3AB2">
        <w:t>augmentation de la température, modification des régimes de précipitations, augmentation des évènements extrêmes (pluie, sècheresse</w:t>
      </w:r>
      <w:r w:rsidR="00772DAA">
        <w:t>, et</w:t>
      </w:r>
      <w:r w:rsidR="00490559">
        <w:t>c</w:t>
      </w:r>
      <w:r w:rsidR="00772DAA">
        <w:t>.)</w:t>
      </w:r>
      <w:r w:rsidRPr="007B3AB2">
        <w:t xml:space="preserve">, fonte des glaciers, etc. </w:t>
      </w:r>
      <w:r w:rsidR="009F574E">
        <w:t>L</w:t>
      </w:r>
      <w:r w:rsidRPr="007B3AB2">
        <w:t>a poursuite</w:t>
      </w:r>
      <w:r w:rsidR="009F574E">
        <w:t xml:space="preserve"> de ce dérèglement</w:t>
      </w:r>
      <w:r w:rsidRPr="007B3AB2">
        <w:t xml:space="preserve"> impactera fortement le cycle de l’eau continental à l’échelle globale et régionale, aussi bien dans son fonctionnement que dans sa variabilité.</w:t>
      </w:r>
    </w:p>
    <w:p w14:paraId="376E980A" w14:textId="76CD83DF" w:rsidR="00A818EB" w:rsidRDefault="00A818EB" w:rsidP="003F37EB">
      <w:pPr>
        <w:pStyle w:val="Textenormal"/>
        <w:spacing w:after="240"/>
      </w:pPr>
      <w:r w:rsidRPr="004C366F">
        <w:rPr>
          <w:u w:val="single"/>
        </w:rPr>
        <w:t>Le projet Explore 2</w:t>
      </w:r>
      <w:r w:rsidRPr="004C366F">
        <w:t>, porté par l’</w:t>
      </w:r>
      <w:r w:rsidR="009F574E">
        <w:t>I</w:t>
      </w:r>
      <w:r w:rsidRPr="004C366F">
        <w:t>nstitut national de recherche pour l’agriculture, l’alimentation et l’environnement (</w:t>
      </w:r>
      <w:proofErr w:type="spellStart"/>
      <w:r w:rsidRPr="004C366F">
        <w:t>INRAE</w:t>
      </w:r>
      <w:proofErr w:type="spellEnd"/>
      <w:r w:rsidRPr="004C366F">
        <w:t>) et appuyé par l’</w:t>
      </w:r>
      <w:r w:rsidR="009F574E">
        <w:t>O</w:t>
      </w:r>
      <w:r w:rsidRPr="004C366F">
        <w:t>ffice international de l’eau (</w:t>
      </w:r>
      <w:proofErr w:type="spellStart"/>
      <w:r w:rsidRPr="004C366F">
        <w:t>OiEau</w:t>
      </w:r>
      <w:proofErr w:type="spellEnd"/>
      <w:r w:rsidRPr="004C366F">
        <w:t xml:space="preserve">), s’inscrit dans la suite de l’étude Explore 2070. Ce projet très ambitieux a pour objectif d’actualiser les connaissances </w:t>
      </w:r>
      <w:r w:rsidR="009F574E">
        <w:t>de</w:t>
      </w:r>
      <w:r w:rsidRPr="004C366F">
        <w:t xml:space="preserve"> l’impact du </w:t>
      </w:r>
      <w:r>
        <w:t>dérèglement climatique</w:t>
      </w:r>
      <w:r w:rsidRPr="004C366F">
        <w:t xml:space="preserve"> sur l’hydrologie à partir des dernières publications du GIEC, mais aussi d’accompagner les acteurs du territoire dans la compréhension et l’utilisation des résultats pour adapter les stratégies de gestion de l’eau. Finalisé en juin 2024, </w:t>
      </w:r>
      <w:r w:rsidR="00D07424">
        <w:t>le</w:t>
      </w:r>
      <w:r w:rsidRPr="004C366F">
        <w:t xml:space="preserve"> projet Explore 2 présente les projections de débits saisonnières à l’échelle nationale selon quatre narratifs </w:t>
      </w:r>
      <w:r w:rsidRPr="004C366F">
        <w:lastRenderedPageBreak/>
        <w:t xml:space="preserve">climatiques. Ces éléments </w:t>
      </w:r>
      <w:r w:rsidR="00D07424">
        <w:t>vise</w:t>
      </w:r>
      <w:r w:rsidR="00A33061">
        <w:t>nt</w:t>
      </w:r>
      <w:r w:rsidR="00D07424">
        <w:t xml:space="preserve"> à permettre</w:t>
      </w:r>
      <w:r w:rsidR="00D07424" w:rsidRPr="004C366F">
        <w:t xml:space="preserve"> </w:t>
      </w:r>
      <w:r w:rsidRPr="004C366F">
        <w:t>d’éclairer les décideurs sur l’intensité des changements à venir afin de construire une gestion de l’eau durable.</w:t>
      </w:r>
    </w:p>
    <w:p w14:paraId="25229A6C" w14:textId="692FA47C" w:rsidR="00A818EB" w:rsidRPr="00326AE3" w:rsidRDefault="00A818EB" w:rsidP="0062178E">
      <w:pPr>
        <w:pStyle w:val="Textenormal"/>
        <w:keepNext/>
        <w:widowControl/>
        <w:spacing w:after="240"/>
        <w:rPr>
          <w:b/>
          <w:bCs/>
        </w:rPr>
      </w:pPr>
      <w:r w:rsidRPr="00326AE3">
        <w:rPr>
          <w:b/>
          <w:bCs/>
        </w:rPr>
        <w:t>Des épisodes climatiques intenses</w:t>
      </w:r>
    </w:p>
    <w:p w14:paraId="0AC4871D" w14:textId="5483119A" w:rsidR="00326AE3" w:rsidRDefault="00A818EB" w:rsidP="0062178E">
      <w:pPr>
        <w:pStyle w:val="Textenormal"/>
        <w:keepNext/>
        <w:widowControl/>
      </w:pPr>
      <w:r>
        <w:t>En France, l</w:t>
      </w:r>
      <w:r w:rsidRPr="00C2687A">
        <w:t xml:space="preserve">a sécheresse de 2022 a marqué les esprits : apparaissant comme un phénomène exceptionnel, touchant des territoires habituellement épargnés (notamment en </w:t>
      </w:r>
      <w:r w:rsidR="004D1827">
        <w:t>amont,</w:t>
      </w:r>
      <w:r w:rsidR="00B935D9">
        <w:t xml:space="preserve"> sur des</w:t>
      </w:r>
      <w:r w:rsidRPr="00C2687A">
        <w:t xml:space="preserve"> secteurs de montagne), e</w:t>
      </w:r>
      <w:r>
        <w:t>lle</w:t>
      </w:r>
      <w:r w:rsidRPr="00C2687A">
        <w:t xml:space="preserve"> </w:t>
      </w:r>
      <w:r>
        <w:t>s</w:t>
      </w:r>
      <w:r w:rsidR="009F574E">
        <w:t>’</w:t>
      </w:r>
      <w:r>
        <w:t>e</w:t>
      </w:r>
      <w:r w:rsidR="009F574E">
        <w:t>st</w:t>
      </w:r>
      <w:r>
        <w:t xml:space="preserve"> poursuivi</w:t>
      </w:r>
      <w:r w:rsidR="009F574E">
        <w:t>e</w:t>
      </w:r>
      <w:r w:rsidRPr="00C2687A">
        <w:t>, sans discontinuité, dans plusieurs départements</w:t>
      </w:r>
      <w:r w:rsidR="00D51956">
        <w:t>,</w:t>
      </w:r>
      <w:r w:rsidRPr="00C2687A">
        <w:t xml:space="preserve"> </w:t>
      </w:r>
      <w:r>
        <w:t xml:space="preserve">jusqu’au </w:t>
      </w:r>
      <w:r w:rsidRPr="00C2687A">
        <w:t>printemps 2023</w:t>
      </w:r>
      <w:r>
        <w:t>.</w:t>
      </w:r>
    </w:p>
    <w:p w14:paraId="57D62332" w14:textId="24291843" w:rsidR="00A818EB" w:rsidRDefault="002F58F0" w:rsidP="00326AE3">
      <w:pPr>
        <w:pStyle w:val="Textenormal"/>
      </w:pPr>
      <w:r>
        <w:t xml:space="preserve">Ces sécheresses </w:t>
      </w:r>
      <w:r w:rsidR="00A818EB">
        <w:t>démontre</w:t>
      </w:r>
      <w:r w:rsidR="001468E5">
        <w:t>nt</w:t>
      </w:r>
      <w:r w:rsidR="00A818EB">
        <w:t xml:space="preserve"> le </w:t>
      </w:r>
      <w:r w:rsidR="00A818EB" w:rsidRPr="00C2687A">
        <w:t xml:space="preserve">caractère </w:t>
      </w:r>
      <w:r w:rsidR="00A818EB">
        <w:t>limité</w:t>
      </w:r>
      <w:r w:rsidR="00A818EB" w:rsidRPr="00C2687A">
        <w:t xml:space="preserve"> de la ressource en eau, </w:t>
      </w:r>
      <w:bookmarkStart w:id="14" w:name="_Hlk159367337"/>
      <w:r w:rsidR="00A818EB" w:rsidRPr="00C2687A">
        <w:t>dont les usages doivent être à la fois sobres et partagés</w:t>
      </w:r>
      <w:bookmarkEnd w:id="14"/>
      <w:r w:rsidR="00A818EB" w:rsidRPr="00C2687A">
        <w:t>. Il s’agit de</w:t>
      </w:r>
      <w:r w:rsidR="001468E5">
        <w:t>s</w:t>
      </w:r>
      <w:r w:rsidR="00A818EB" w:rsidRPr="00C2687A">
        <w:t xml:space="preserve"> sécheresse</w:t>
      </w:r>
      <w:r w:rsidR="001468E5">
        <w:t>s</w:t>
      </w:r>
      <w:r w:rsidR="00A818EB" w:rsidRPr="00C2687A">
        <w:t xml:space="preserve"> probablement </w:t>
      </w:r>
      <w:r w:rsidR="001468E5" w:rsidRPr="00C2687A">
        <w:t>l</w:t>
      </w:r>
      <w:r w:rsidR="001468E5">
        <w:t>es</w:t>
      </w:r>
      <w:r w:rsidR="001468E5" w:rsidRPr="00C2687A">
        <w:t xml:space="preserve"> </w:t>
      </w:r>
      <w:r w:rsidR="00A818EB" w:rsidRPr="00C2687A">
        <w:t>plus sévère</w:t>
      </w:r>
      <w:r w:rsidR="001468E5">
        <w:t>s</w:t>
      </w:r>
      <w:r w:rsidR="00A818EB" w:rsidRPr="00C2687A">
        <w:t xml:space="preserve"> depuis au moins un demi-siècle, conjuguant déficit de précipitations et températures records. </w:t>
      </w:r>
    </w:p>
    <w:p w14:paraId="4D110988" w14:textId="2397E87C" w:rsidR="00A818EB" w:rsidRPr="00C2687A" w:rsidRDefault="00A818EB" w:rsidP="003F37EB">
      <w:pPr>
        <w:pStyle w:val="Textenormal"/>
        <w:spacing w:after="240"/>
      </w:pPr>
      <w:r>
        <w:t xml:space="preserve">À la suite de ce phénomène, des chercheurs du CNRS-INSU ont étudié le rôle du dérèglement climatique d’origine anthropique dans l’aggravation des épisodes de sécheresse. </w:t>
      </w:r>
      <w:r w:rsidRPr="00C2687A">
        <w:t>Cette étude</w:t>
      </w:r>
      <w:r>
        <w:t>,</w:t>
      </w:r>
      <w:r w:rsidRPr="00C2687A">
        <w:t xml:space="preserve"> publiée en février 2023</w:t>
      </w:r>
      <w:r>
        <w:t>,</w:t>
      </w:r>
      <w:r w:rsidRPr="00C2687A">
        <w:t xml:space="preserve"> a mis en évidence que le </w:t>
      </w:r>
      <w:r>
        <w:t>dérèglement climatique</w:t>
      </w:r>
      <w:r w:rsidRPr="00C2687A">
        <w:t xml:space="preserve"> lié aux activités humaines contribue à la survenue d’épisodes de sécheresse prolongés comme celui qui a affecté l'Europe de l'Ouest et la région méditerranéenne en 2022, en augmentant la zone affectée et en intensifiant le dessèchement des sols par l'évapotranspiration.</w:t>
      </w:r>
    </w:p>
    <w:p w14:paraId="34F7DFA4" w14:textId="77777777" w:rsidR="00A818EB" w:rsidRPr="00326AE3" w:rsidRDefault="00A818EB" w:rsidP="003F37EB">
      <w:pPr>
        <w:pStyle w:val="Textenormal"/>
        <w:spacing w:after="240"/>
        <w:rPr>
          <w:b/>
          <w:bCs/>
        </w:rPr>
      </w:pPr>
      <w:r w:rsidRPr="00326AE3">
        <w:rPr>
          <w:b/>
          <w:bCs/>
        </w:rPr>
        <w:t>Une planification nationale</w:t>
      </w:r>
    </w:p>
    <w:p w14:paraId="7D0D8B93" w14:textId="6A721426" w:rsidR="00A818EB" w:rsidRPr="00D51507" w:rsidRDefault="00A818EB" w:rsidP="00326AE3">
      <w:pPr>
        <w:pStyle w:val="Textenormal"/>
      </w:pPr>
      <w:r w:rsidRPr="00D51507">
        <w:t xml:space="preserve">Introduite par la Loi de Transition </w:t>
      </w:r>
      <w:r w:rsidR="00326AE3" w:rsidRPr="00D51507">
        <w:t>Énergétique</w:t>
      </w:r>
      <w:r w:rsidRPr="00D51507">
        <w:t xml:space="preserve"> pour la Croissance Verte pour la </w:t>
      </w:r>
      <w:r>
        <w:t>première</w:t>
      </w:r>
      <w:r w:rsidRPr="00D51507">
        <w:t xml:space="preserve"> fois en 2015, la </w:t>
      </w:r>
      <w:r w:rsidRPr="00D51507">
        <w:rPr>
          <w:u w:val="single"/>
        </w:rPr>
        <w:t>Stratégie Nationale Bas-Carbone</w:t>
      </w:r>
      <w:r w:rsidRPr="00D51507">
        <w:t xml:space="preserve"> est </w:t>
      </w:r>
      <w:r>
        <w:t>la</w:t>
      </w:r>
      <w:r w:rsidRPr="00D51507">
        <w:t xml:space="preserve"> feuille de route de la France pour lutter contre le </w:t>
      </w:r>
      <w:r>
        <w:t>dérèglement climatique</w:t>
      </w:r>
      <w:r w:rsidRPr="00D51507">
        <w:t>. Elle définit une trajectoire de réduction des émissions de gaz à effet de serre jusqu’</w:t>
      </w:r>
      <w:r w:rsidR="00D55DE3">
        <w:t>en</w:t>
      </w:r>
      <w:r w:rsidRPr="00D51507">
        <w:t xml:space="preserve"> 2050 et fixe des objectifs à court-moyen termes (budgets “carbone” définis par période de </w:t>
      </w:r>
      <w:r>
        <w:t>5 </w:t>
      </w:r>
      <w:r w:rsidRPr="00D51507">
        <w:t xml:space="preserve">ans). </w:t>
      </w:r>
      <w:r>
        <w:t xml:space="preserve">En 2019, </w:t>
      </w:r>
      <w:r w:rsidRPr="00D51507">
        <w:t xml:space="preserve">l’objectif d’atteindre la neutralité carbone en 2050 est désormais inscrit dans la </w:t>
      </w:r>
      <w:r>
        <w:t>« </w:t>
      </w:r>
      <w:r w:rsidRPr="00D51507">
        <w:t>Loi énergie-climat</w:t>
      </w:r>
      <w:r>
        <w:t xml:space="preserve"> ». Puis en 2021, </w:t>
      </w:r>
      <w:r w:rsidRPr="00D51507">
        <w:t xml:space="preserve">la loi </w:t>
      </w:r>
      <w:r>
        <w:t>« </w:t>
      </w:r>
      <w:r w:rsidRPr="00D51507">
        <w:t>Climat et résilience</w:t>
      </w:r>
      <w:r>
        <w:t> »</w:t>
      </w:r>
      <w:r w:rsidRPr="00D51507">
        <w:t xml:space="preserve"> </w:t>
      </w:r>
      <w:r>
        <w:t>vise</w:t>
      </w:r>
      <w:r w:rsidRPr="00D51507">
        <w:t xml:space="preserve"> à réduire massivement les émissions de gaz à effet de serre des français, dans un esprit de justice sociale</w:t>
      </w:r>
      <w:r>
        <w:t>.</w:t>
      </w:r>
    </w:p>
    <w:p w14:paraId="0D488425" w14:textId="73557105" w:rsidR="00A818EB" w:rsidRDefault="00A818EB" w:rsidP="00326AE3">
      <w:pPr>
        <w:pStyle w:val="Textenormal"/>
      </w:pPr>
      <w:r>
        <w:t xml:space="preserve">Le </w:t>
      </w:r>
      <w:r w:rsidRPr="55BD6CEF">
        <w:rPr>
          <w:u w:val="single"/>
        </w:rPr>
        <w:t xml:space="preserve">plan national d’adaptation au </w:t>
      </w:r>
      <w:r>
        <w:rPr>
          <w:u w:val="single"/>
        </w:rPr>
        <w:t>dérèglement climatique</w:t>
      </w:r>
      <w:r>
        <w:t xml:space="preserve"> (</w:t>
      </w:r>
      <w:proofErr w:type="spellStart"/>
      <w:r>
        <w:t>PNACC</w:t>
      </w:r>
      <w:proofErr w:type="spellEnd"/>
      <w:r>
        <w:t>), mis en place en place en 2011 et actualisé en 2018, vise à mettre en œuvre les actions nécessaires pour adapter, d’ici 2050, les territoires de la France métropolitaine et outre-mer aux changements climatiques régionaux attendus.</w:t>
      </w:r>
    </w:p>
    <w:p w14:paraId="320247F9" w14:textId="77777777" w:rsidR="00A818EB" w:rsidRDefault="00A818EB" w:rsidP="00326AE3">
      <w:pPr>
        <w:pStyle w:val="Textenormal"/>
      </w:pPr>
      <w:r w:rsidRPr="00D51507">
        <w:rPr>
          <w:rFonts w:eastAsiaTheme="minorEastAsia"/>
        </w:rPr>
        <w:t>Afin d’accompagner l’adaptation des collectivités territoriales et l’activité économique sur le territoire national, le gouvernement français a défini en 2023</w:t>
      </w:r>
      <w:r>
        <w:rPr>
          <w:rFonts w:eastAsiaTheme="minorEastAsia"/>
        </w:rPr>
        <w:t xml:space="preserve"> </w:t>
      </w:r>
      <w:r w:rsidRPr="00D51507">
        <w:rPr>
          <w:rFonts w:eastAsiaTheme="minorEastAsia"/>
        </w:rPr>
        <w:t>une trajectoire de réchauffement de référence pour l’adaptation de la France (</w:t>
      </w:r>
      <w:proofErr w:type="spellStart"/>
      <w:r w:rsidRPr="00D51507">
        <w:rPr>
          <w:rFonts w:eastAsiaTheme="minorEastAsia"/>
        </w:rPr>
        <w:t>TRACC</w:t>
      </w:r>
      <w:proofErr w:type="spellEnd"/>
      <w:r w:rsidRPr="00D51507">
        <w:rPr>
          <w:rFonts w:eastAsiaTheme="minorEastAsia"/>
        </w:rPr>
        <w:t>)</w:t>
      </w:r>
      <w:r>
        <w:rPr>
          <w:rFonts w:eastAsiaTheme="minorEastAsia"/>
        </w:rPr>
        <w:t xml:space="preserve">. Cette stratégie, issue d’une consultation du public, permettra de </w:t>
      </w:r>
      <w:r w:rsidRPr="00D51507">
        <w:rPr>
          <w:rFonts w:eastAsiaTheme="minorEastAsia"/>
        </w:rPr>
        <w:t>bâtir une véritable stratégie d’adaptation</w:t>
      </w:r>
      <w:r>
        <w:rPr>
          <w:rFonts w:eastAsiaTheme="minorEastAsia"/>
        </w:rPr>
        <w:t>.</w:t>
      </w:r>
    </w:p>
    <w:p w14:paraId="58C541A9" w14:textId="7FC36C5E" w:rsidR="00A818EB" w:rsidRDefault="00A818EB" w:rsidP="003F37EB">
      <w:pPr>
        <w:pStyle w:val="Textenormal"/>
        <w:spacing w:after="240"/>
      </w:pPr>
      <w:r w:rsidRPr="00D51507">
        <w:rPr>
          <w:rFonts w:eastAsiaTheme="minorEastAsia"/>
        </w:rPr>
        <w:t>L’ensemble des référentiels, normes et r</w:t>
      </w:r>
      <w:r w:rsidR="004277CE">
        <w:rPr>
          <w:rFonts w:eastAsiaTheme="minorEastAsia"/>
        </w:rPr>
        <w:t>è</w:t>
      </w:r>
      <w:r w:rsidRPr="00D51507">
        <w:rPr>
          <w:rFonts w:eastAsiaTheme="minorEastAsia"/>
        </w:rPr>
        <w:t xml:space="preserve">glementations techniques seront actualisés pour prendre en compte, dans tous les domaines et particulièrement le domaine de l’eau, les effets du </w:t>
      </w:r>
      <w:r>
        <w:rPr>
          <w:rFonts w:eastAsiaTheme="minorEastAsia"/>
        </w:rPr>
        <w:t>dérèglement climatique</w:t>
      </w:r>
      <w:r w:rsidRPr="00D51507">
        <w:rPr>
          <w:rFonts w:eastAsiaTheme="minorEastAsia"/>
        </w:rPr>
        <w:t xml:space="preserve"> selon un niveau de réchauffement en France métropolitaine d’environ +2 °C en 2030, +2,7 °C en 2050 et +4 °C en 2100</w:t>
      </w:r>
      <w:r w:rsidR="001468E5">
        <w:rPr>
          <w:rFonts w:eastAsiaTheme="minorEastAsia"/>
        </w:rPr>
        <w:t>,</w:t>
      </w:r>
      <w:r w:rsidRPr="00D51507">
        <w:rPr>
          <w:rFonts w:eastAsiaTheme="minorEastAsia"/>
        </w:rPr>
        <w:t xml:space="preserve"> par rapport à l’ère préindustrielle</w:t>
      </w:r>
      <w:r>
        <w:rPr>
          <w:rFonts w:eastAsiaTheme="minorEastAsia"/>
        </w:rPr>
        <w:t xml:space="preserve">. </w:t>
      </w:r>
      <w:r>
        <w:t>C’est dans ce contexte que se construit l</w:t>
      </w:r>
      <w:r w:rsidRPr="00D51507">
        <w:t xml:space="preserve">e </w:t>
      </w:r>
      <w:r>
        <w:t>troisième</w:t>
      </w:r>
      <w:r w:rsidRPr="00D51507">
        <w:t xml:space="preserve"> </w:t>
      </w:r>
      <w:proofErr w:type="spellStart"/>
      <w:r w:rsidRPr="00D51507">
        <w:t>PNACC</w:t>
      </w:r>
      <w:proofErr w:type="spellEnd"/>
      <w:r>
        <w:t>. Il</w:t>
      </w:r>
      <w:r w:rsidRPr="00D51507">
        <w:t xml:space="preserve"> devrait paraitre avant l’été 2024</w:t>
      </w:r>
      <w:r>
        <w:t>,</w:t>
      </w:r>
      <w:r w:rsidRPr="00D51507">
        <w:t xml:space="preserve"> et axera ses priorités sur la nécessaire adaptation de la France face au +4 °C prévu</w:t>
      </w:r>
      <w:r>
        <w:t>s</w:t>
      </w:r>
      <w:r w:rsidRPr="00D51507">
        <w:t xml:space="preserve"> d’ici la fin du siècle</w:t>
      </w:r>
      <w:r>
        <w:t>.</w:t>
      </w:r>
      <w:r w:rsidRPr="00D51507">
        <w:t xml:space="preserve"> </w:t>
      </w:r>
    </w:p>
    <w:p w14:paraId="7808D43D" w14:textId="77777777" w:rsidR="00A818EB" w:rsidRPr="001B698E" w:rsidRDefault="00A818EB" w:rsidP="003F37EB">
      <w:pPr>
        <w:pStyle w:val="Textenormal"/>
        <w:spacing w:after="240"/>
        <w:rPr>
          <w:b/>
          <w:bCs/>
        </w:rPr>
      </w:pPr>
      <w:r w:rsidRPr="001B698E">
        <w:rPr>
          <w:b/>
          <w:bCs/>
        </w:rPr>
        <w:t>Des réponses sur le bassin Loire-Bretagne</w:t>
      </w:r>
    </w:p>
    <w:p w14:paraId="1E8C8EF3" w14:textId="05CE1F16" w:rsidR="00483398" w:rsidRDefault="00A818EB" w:rsidP="00326AE3">
      <w:pPr>
        <w:pStyle w:val="Textenormal"/>
      </w:pPr>
      <w:r>
        <w:t xml:space="preserve">En </w:t>
      </w:r>
      <w:r w:rsidRPr="001B698E">
        <w:t>déclinaison du Plan Eau gouvernemental</w:t>
      </w:r>
      <w:r w:rsidR="001468E5">
        <w:t xml:space="preserve"> de 2023</w:t>
      </w:r>
      <w:r w:rsidRPr="001B698E">
        <w:t>, et en cohérence avec l’objectif national d’une baisse de 10 % des prélèvements d’ici 2030</w:t>
      </w:r>
      <w:r w:rsidR="001468E5">
        <w:t>, le Comité de bassin a enrichi son plan d’adaptation au changement climatique d’une trajectoire de sobriété de bassin</w:t>
      </w:r>
      <w:r w:rsidRPr="001B698E">
        <w:t>.</w:t>
      </w:r>
      <w:r>
        <w:t xml:space="preserve"> Ce nouveau plan pose les bases d’une future stratégie d’atténuation et d’adaptation au dérèglement climatique prévue pour 2025, plus globale et pouvant inspirer l’ensemble des documents produits à l’échelle du bassin. </w:t>
      </w:r>
    </w:p>
    <w:p w14:paraId="1154B94D" w14:textId="04E26B08" w:rsidR="00A818EB" w:rsidRPr="00C63F32" w:rsidRDefault="00A818EB" w:rsidP="00870820">
      <w:pPr>
        <w:pStyle w:val="T4numrot"/>
      </w:pPr>
      <w:bookmarkStart w:id="15" w:name="_Toc161413460"/>
      <w:bookmarkStart w:id="16" w:name="_Toc161660040"/>
      <w:r w:rsidRPr="00C63F32">
        <w:lastRenderedPageBreak/>
        <w:t>Quelle piste d’action pour demain</w:t>
      </w:r>
      <w:r>
        <w:t> ?</w:t>
      </w:r>
      <w:bookmarkEnd w:id="15"/>
      <w:bookmarkEnd w:id="16"/>
    </w:p>
    <w:p w14:paraId="0165B574" w14:textId="342EE1C2" w:rsidR="00A818EB" w:rsidRDefault="00A818EB" w:rsidP="00460DCA">
      <w:pPr>
        <w:pStyle w:val="Textenormal"/>
        <w:keepNext/>
        <w:widowControl/>
        <w:rPr>
          <w:lang w:bidi="fr-FR"/>
        </w:rPr>
      </w:pPr>
      <w:r w:rsidRPr="00FC2175">
        <w:t>Le dérèglement climatique est un enjeu global et transversal à toutes les thématiques</w:t>
      </w:r>
      <w:r w:rsidRPr="00F85082">
        <w:t>.</w:t>
      </w:r>
      <w:r>
        <w:t xml:space="preserve"> </w:t>
      </w:r>
      <w:r w:rsidRPr="00F85082">
        <w:t xml:space="preserve">Sa traduction et sa déclinaison dans l’ensemble des enjeux </w:t>
      </w:r>
      <w:r>
        <w:t xml:space="preserve">du Sdage </w:t>
      </w:r>
      <w:r w:rsidR="00483398">
        <w:t>sont</w:t>
      </w:r>
      <w:r w:rsidR="00483398" w:rsidRPr="00F85082">
        <w:t xml:space="preserve"> </w:t>
      </w:r>
      <w:r w:rsidR="00483398">
        <w:t xml:space="preserve">des </w:t>
      </w:r>
      <w:r>
        <w:t>préalable</w:t>
      </w:r>
      <w:r w:rsidR="00483398">
        <w:t>s</w:t>
      </w:r>
      <w:r>
        <w:t xml:space="preserve"> indispensable</w:t>
      </w:r>
      <w:r w:rsidR="00483398">
        <w:t>s</w:t>
      </w:r>
      <w:r>
        <w:t xml:space="preserve">. </w:t>
      </w:r>
      <w:r>
        <w:rPr>
          <w:lang w:bidi="fr-FR"/>
        </w:rPr>
        <w:t>Comme</w:t>
      </w:r>
      <w:r w:rsidRPr="009D542F">
        <w:rPr>
          <w:lang w:bidi="fr-FR"/>
        </w:rPr>
        <w:t xml:space="preserve"> le système climatique réagit à différentes échelles spatiales et temporelles, il doit en être de même pour les actions. Il est nécessaire d’agir sur les causes et sur les conséquences, de sorte à être plus résilients. Une approche globale, sous le prisme de l’urgence climatique, est devenue nécessaire. Elle complexifie l’action mais ne la rend pas impossible. Cette action globale implique plus de concertation, de transversalité et ouvre la voie à la multiplication des </w:t>
      </w:r>
      <w:proofErr w:type="spellStart"/>
      <w:r w:rsidRPr="009D542F">
        <w:rPr>
          <w:lang w:bidi="fr-FR"/>
        </w:rPr>
        <w:t>co</w:t>
      </w:r>
      <w:proofErr w:type="spellEnd"/>
      <w:r w:rsidR="00170DAA">
        <w:rPr>
          <w:lang w:bidi="fr-FR"/>
        </w:rPr>
        <w:t>-</w:t>
      </w:r>
      <w:r w:rsidRPr="009D542F">
        <w:rPr>
          <w:lang w:bidi="fr-FR"/>
        </w:rPr>
        <w:t>bénéfices.</w:t>
      </w:r>
    </w:p>
    <w:p w14:paraId="5B6EED5E" w14:textId="022B910C" w:rsidR="0056018C" w:rsidRDefault="00A818EB" w:rsidP="0056018C">
      <w:pPr>
        <w:pStyle w:val="Textenormal"/>
        <w:rPr>
          <w:lang w:bidi="fr-FR"/>
        </w:rPr>
      </w:pPr>
      <w:r>
        <w:t>Il est donc nécessaire de construire une stratégie</w:t>
      </w:r>
      <w:r w:rsidR="00414194">
        <w:t xml:space="preserve"> Climat</w:t>
      </w:r>
      <w:r>
        <w:t xml:space="preserve">, </w:t>
      </w:r>
      <w:r w:rsidRPr="006713F3">
        <w:rPr>
          <w:lang w:bidi="fr-FR"/>
        </w:rPr>
        <w:t>guidant et fixant un cadre à l’élaboration des réponses aux enjeux</w:t>
      </w:r>
      <w:r>
        <w:rPr>
          <w:lang w:bidi="fr-FR"/>
        </w:rPr>
        <w:t xml:space="preserve"> du </w:t>
      </w:r>
      <w:r w:rsidR="001F763F">
        <w:rPr>
          <w:lang w:bidi="fr-FR"/>
        </w:rPr>
        <w:t xml:space="preserve">bassin </w:t>
      </w:r>
      <w:r>
        <w:rPr>
          <w:lang w:bidi="fr-FR"/>
        </w:rPr>
        <w:t>jusqu’au programme d’interventions de l’agence de l’eau</w:t>
      </w:r>
      <w:r w:rsidRPr="006713F3">
        <w:rPr>
          <w:lang w:bidi="fr-FR"/>
        </w:rPr>
        <w:t xml:space="preserve">. </w:t>
      </w:r>
      <w:r>
        <w:rPr>
          <w:lang w:bidi="fr-FR"/>
        </w:rPr>
        <w:t>Cela se traduit par la</w:t>
      </w:r>
      <w:r w:rsidRPr="006713F3">
        <w:rPr>
          <w:lang w:bidi="fr-FR"/>
        </w:rPr>
        <w:t xml:space="preserve"> défini</w:t>
      </w:r>
      <w:r>
        <w:rPr>
          <w:lang w:bidi="fr-FR"/>
        </w:rPr>
        <w:t>tion</w:t>
      </w:r>
      <w:r w:rsidRPr="006713F3">
        <w:rPr>
          <w:lang w:bidi="fr-FR"/>
        </w:rPr>
        <w:t xml:space="preserve"> de </w:t>
      </w:r>
      <w:r w:rsidR="0039552B">
        <w:rPr>
          <w:lang w:bidi="fr-FR"/>
        </w:rPr>
        <w:t>principes</w:t>
      </w:r>
      <w:r w:rsidR="0039552B" w:rsidRPr="006713F3">
        <w:rPr>
          <w:lang w:bidi="fr-FR"/>
        </w:rPr>
        <w:t xml:space="preserve"> </w:t>
      </w:r>
      <w:r w:rsidRPr="006713F3">
        <w:rPr>
          <w:lang w:bidi="fr-FR"/>
        </w:rPr>
        <w:t>simples et efficaces qui pourron</w:t>
      </w:r>
      <w:r>
        <w:rPr>
          <w:lang w:bidi="fr-FR"/>
        </w:rPr>
        <w:t>t</w:t>
      </w:r>
      <w:r w:rsidRPr="006713F3">
        <w:rPr>
          <w:lang w:bidi="fr-FR"/>
        </w:rPr>
        <w:t xml:space="preserve"> facilement être transpos</w:t>
      </w:r>
      <w:r>
        <w:rPr>
          <w:lang w:bidi="fr-FR"/>
        </w:rPr>
        <w:t>és</w:t>
      </w:r>
      <w:r w:rsidRPr="006713F3">
        <w:rPr>
          <w:lang w:bidi="fr-FR"/>
        </w:rPr>
        <w:t>.</w:t>
      </w:r>
    </w:p>
    <w:p w14:paraId="363D0C34" w14:textId="422EDA6C" w:rsidR="009C4D67" w:rsidRPr="00326AE3" w:rsidRDefault="009C4D67" w:rsidP="00FF43DF">
      <w:pPr>
        <w:pStyle w:val="T5numrot"/>
        <w:rPr>
          <w:lang w:bidi="fr-FR"/>
        </w:rPr>
      </w:pPr>
      <w:r>
        <w:t>G</w:t>
      </w:r>
      <w:r w:rsidRPr="00326AE3">
        <w:t xml:space="preserve">uider </w:t>
      </w:r>
      <w:r w:rsidRPr="00326AE3">
        <w:rPr>
          <w:lang w:bidi="fr-FR"/>
        </w:rPr>
        <w:t>et fixer un cadre à l’élaboration des réponses aux enjeux du bassin Loire-Bretagne</w:t>
      </w:r>
      <w:r w:rsidRPr="004212E2">
        <w:t xml:space="preserve"> </w:t>
      </w:r>
      <w:r>
        <w:t>grâce à u</w:t>
      </w:r>
      <w:r w:rsidRPr="00326AE3">
        <w:t xml:space="preserve">ne stratégie </w:t>
      </w:r>
      <w:r>
        <w:t xml:space="preserve">pour faire </w:t>
      </w:r>
      <w:r w:rsidRPr="00326AE3">
        <w:t>face au défi climatique</w:t>
      </w:r>
    </w:p>
    <w:p w14:paraId="04D35F1A" w14:textId="06FF8DA1" w:rsidR="00A818EB" w:rsidRPr="007364B9" w:rsidRDefault="00A818EB" w:rsidP="00E151CB">
      <w:pPr>
        <w:pStyle w:val="Textenormal"/>
        <w:rPr>
          <w:u w:val="single"/>
        </w:rPr>
      </w:pPr>
      <w:r w:rsidRPr="006713F3">
        <w:rPr>
          <w:lang w:bidi="fr-FR"/>
        </w:rPr>
        <w:t xml:space="preserve">Le fondement de cette stratégie </w:t>
      </w:r>
      <w:r w:rsidR="00414194">
        <w:rPr>
          <w:lang w:bidi="fr-FR"/>
        </w:rPr>
        <w:t xml:space="preserve">Climat </w:t>
      </w:r>
      <w:r w:rsidRPr="006713F3">
        <w:rPr>
          <w:lang w:bidi="fr-FR"/>
        </w:rPr>
        <w:t xml:space="preserve">repose sur l’appropriation et l’application </w:t>
      </w:r>
      <w:r w:rsidRPr="007364B9">
        <w:rPr>
          <w:lang w:bidi="fr-FR"/>
        </w:rPr>
        <w:t xml:space="preserve">de </w:t>
      </w:r>
      <w:r w:rsidR="001E510D">
        <w:rPr>
          <w:u w:val="single"/>
          <w:lang w:bidi="fr-FR"/>
        </w:rPr>
        <w:t>cinq</w:t>
      </w:r>
      <w:r w:rsidRPr="007364B9">
        <w:rPr>
          <w:u w:val="single"/>
          <w:lang w:bidi="fr-FR"/>
        </w:rPr>
        <w:t xml:space="preserve"> grands principes structurants</w:t>
      </w:r>
      <w:r w:rsidR="004212E2" w:rsidRPr="007364B9">
        <w:rPr>
          <w:lang w:bidi="fr-FR"/>
        </w:rPr>
        <w:t> </w:t>
      </w:r>
      <w:r w:rsidRPr="007364B9">
        <w:rPr>
          <w:lang w:bidi="fr-FR"/>
        </w:rPr>
        <w:t>:</w:t>
      </w:r>
    </w:p>
    <w:p w14:paraId="1DE5E9A9" w14:textId="6FA58D3E" w:rsidR="00A818EB" w:rsidRPr="0062178E" w:rsidRDefault="00A818EB" w:rsidP="0062178E">
      <w:pPr>
        <w:pStyle w:val="PuceNum"/>
        <w:numPr>
          <w:ilvl w:val="0"/>
          <w:numId w:val="100"/>
        </w:numPr>
        <w:rPr>
          <w:b/>
          <w:bCs/>
        </w:rPr>
      </w:pPr>
      <w:r w:rsidRPr="007364B9">
        <w:t>Avoir une analyse systémique (globale),</w:t>
      </w:r>
      <w:r w:rsidRPr="0062178E">
        <w:rPr>
          <w:b/>
          <w:bCs/>
        </w:rPr>
        <w:t xml:space="preserve"> </w:t>
      </w:r>
      <w:r w:rsidRPr="006713F3">
        <w:t xml:space="preserve">pour faciliter la caractérisation des actions sans regret et éviter la </w:t>
      </w:r>
      <w:proofErr w:type="spellStart"/>
      <w:r w:rsidRPr="006713F3">
        <w:t>mal-adaptation</w:t>
      </w:r>
      <w:proofErr w:type="spellEnd"/>
      <w:r w:rsidRPr="006713F3">
        <w:t xml:space="preserve"> ou les politiques contradictoires</w:t>
      </w:r>
      <w:r>
        <w:t>.</w:t>
      </w:r>
    </w:p>
    <w:p w14:paraId="2C56E592" w14:textId="09D13DE1" w:rsidR="00A818EB" w:rsidRPr="00E151CB" w:rsidRDefault="00A818EB" w:rsidP="009374A6">
      <w:pPr>
        <w:pStyle w:val="PuceNum"/>
        <w:rPr>
          <w:b/>
          <w:bCs/>
        </w:rPr>
      </w:pPr>
      <w:r w:rsidRPr="007364B9">
        <w:t>Agir à la source des dégradations</w:t>
      </w:r>
      <w:r w:rsidRPr="006713F3">
        <w:t xml:space="preserve"> en termes d’actions et de planification, favorisant ainsi l’émergence de </w:t>
      </w:r>
      <w:proofErr w:type="spellStart"/>
      <w:r w:rsidRPr="006713F3">
        <w:t>co</w:t>
      </w:r>
      <w:proofErr w:type="spellEnd"/>
      <w:r w:rsidR="009D524F">
        <w:t>-</w:t>
      </w:r>
      <w:r w:rsidRPr="006713F3">
        <w:t>bénéfices</w:t>
      </w:r>
      <w:r>
        <w:t>.</w:t>
      </w:r>
    </w:p>
    <w:p w14:paraId="6E8261A0" w14:textId="6DF1D501" w:rsidR="00A818EB" w:rsidRPr="006608EB" w:rsidRDefault="00A818EB" w:rsidP="009374A6">
      <w:pPr>
        <w:pStyle w:val="PuceNum"/>
      </w:pPr>
      <w:r w:rsidRPr="006713F3">
        <w:t>Porter des actions multi-objectifs et viser des effets de synergie (porter conjointement atténuation et adaptation)</w:t>
      </w:r>
      <w:r>
        <w:t>.</w:t>
      </w:r>
    </w:p>
    <w:p w14:paraId="5940879B" w14:textId="630FFAF0" w:rsidR="00A818EB" w:rsidRPr="006608EB" w:rsidRDefault="00A818EB" w:rsidP="009374A6">
      <w:pPr>
        <w:pStyle w:val="PuceNum"/>
      </w:pPr>
      <w:r>
        <w:t>Participer à la transformation d</w:t>
      </w:r>
      <w:r w:rsidRPr="006713F3">
        <w:t>es modèles existants et travailler à l’émergence de modèles alternatifs pleinement intégrateurs des enjeux environnementaux, sociaux et économiques</w:t>
      </w:r>
      <w:r>
        <w:t>.</w:t>
      </w:r>
    </w:p>
    <w:p w14:paraId="41E26D55" w14:textId="3E2BAB1C" w:rsidR="00A818EB" w:rsidRPr="00E151CB" w:rsidRDefault="00A818EB" w:rsidP="009374A6">
      <w:pPr>
        <w:pStyle w:val="PuceNum"/>
      </w:pPr>
      <w:r w:rsidRPr="007364B9">
        <w:t>Renforcer et tisser les réseaux d’acteurs aux différentes échelles territoriales</w:t>
      </w:r>
      <w:r w:rsidRPr="006713F3">
        <w:rPr>
          <w:b/>
          <w:bCs/>
        </w:rPr>
        <w:t xml:space="preserve"> </w:t>
      </w:r>
      <w:r w:rsidRPr="006713F3">
        <w:t xml:space="preserve">pour faciliter la prise de décision, la diffusion des connaissances </w:t>
      </w:r>
      <w:r w:rsidRPr="009C572D">
        <w:t>et la création de partenariats</w:t>
      </w:r>
      <w:r>
        <w:t>.</w:t>
      </w:r>
    </w:p>
    <w:p w14:paraId="26892382" w14:textId="14E91BCE" w:rsidR="00A818EB" w:rsidRDefault="00A818EB" w:rsidP="00E151CB">
      <w:pPr>
        <w:pStyle w:val="Textenormal"/>
        <w:rPr>
          <w:lang w:bidi="fr-FR"/>
        </w:rPr>
      </w:pPr>
      <w:r w:rsidRPr="006713F3">
        <w:rPr>
          <w:lang w:bidi="fr-FR"/>
        </w:rPr>
        <w:t xml:space="preserve">La définition des actions résultant de l’application de ces 5 grands principes doit également tenir compte de conditions de réussite afin de maximiser leur applicabilité et leur durabilité. Pour cela, </w:t>
      </w:r>
      <w:r w:rsidR="001E510D">
        <w:rPr>
          <w:lang w:bidi="fr-FR"/>
        </w:rPr>
        <w:t>trois</w:t>
      </w:r>
      <w:r w:rsidRPr="006713F3">
        <w:rPr>
          <w:lang w:bidi="fr-FR"/>
        </w:rPr>
        <w:t xml:space="preserve"> </w:t>
      </w:r>
      <w:r w:rsidRPr="00547BFD">
        <w:rPr>
          <w:b/>
          <w:bCs/>
          <w:u w:val="single"/>
          <w:lang w:bidi="fr-FR"/>
        </w:rPr>
        <w:t>conditions de réussite</w:t>
      </w:r>
      <w:r w:rsidRPr="006713F3">
        <w:rPr>
          <w:lang w:bidi="fr-FR"/>
        </w:rPr>
        <w:t xml:space="preserve"> ont été identifié</w:t>
      </w:r>
      <w:r>
        <w:rPr>
          <w:lang w:bidi="fr-FR"/>
        </w:rPr>
        <w:t>e</w:t>
      </w:r>
      <w:r w:rsidRPr="006713F3">
        <w:rPr>
          <w:lang w:bidi="fr-FR"/>
        </w:rPr>
        <w:t>s</w:t>
      </w:r>
      <w:r w:rsidR="004212E2">
        <w:rPr>
          <w:lang w:bidi="fr-FR"/>
        </w:rPr>
        <w:t> </w:t>
      </w:r>
      <w:r w:rsidRPr="006713F3">
        <w:rPr>
          <w:lang w:bidi="fr-FR"/>
        </w:rPr>
        <w:t>:</w:t>
      </w:r>
      <w:bookmarkStart w:id="17" w:name="_Toc158367858"/>
    </w:p>
    <w:p w14:paraId="32ADFC06" w14:textId="77777777" w:rsidR="00E151CB" w:rsidRPr="009374A6" w:rsidRDefault="00A818EB" w:rsidP="009374A6">
      <w:pPr>
        <w:pStyle w:val="PuceNum"/>
        <w:numPr>
          <w:ilvl w:val="0"/>
          <w:numId w:val="6"/>
        </w:numPr>
      </w:pPr>
      <w:r w:rsidRPr="009374A6">
        <w:t>La sobriété</w:t>
      </w:r>
      <w:bookmarkEnd w:id="17"/>
      <w:r w:rsidRPr="009374A6">
        <w:t xml:space="preserve"> </w:t>
      </w:r>
      <w:bookmarkStart w:id="18" w:name="_Hlk159366499"/>
    </w:p>
    <w:p w14:paraId="1F33D94C" w14:textId="21767C93" w:rsidR="00A818EB" w:rsidRPr="00E151CB" w:rsidRDefault="00A818EB" w:rsidP="00E151CB">
      <w:pPr>
        <w:pStyle w:val="Textenormal"/>
        <w:rPr>
          <w:lang w:bidi="fr-FR"/>
        </w:rPr>
      </w:pPr>
      <w:r w:rsidRPr="00E151CB">
        <w:rPr>
          <w:lang w:bidi="fr-FR"/>
        </w:rPr>
        <w:t xml:space="preserve">Le dérèglement climatique engendre une accélération des altérations qui conduisent à des </w:t>
      </w:r>
      <w:r w:rsidR="00E16077">
        <w:rPr>
          <w:lang w:bidi="fr-FR"/>
        </w:rPr>
        <w:t xml:space="preserve">demandes de </w:t>
      </w:r>
      <w:r w:rsidRPr="00E151CB">
        <w:rPr>
          <w:lang w:bidi="fr-FR"/>
        </w:rPr>
        <w:t>« réparations » ou à des actions d’adaptations</w:t>
      </w:r>
      <w:r w:rsidR="005D1D2B">
        <w:rPr>
          <w:lang w:bidi="fr-FR"/>
        </w:rPr>
        <w:t xml:space="preserve">, voire de </w:t>
      </w:r>
      <w:proofErr w:type="spellStart"/>
      <w:r w:rsidR="007613D1">
        <w:rPr>
          <w:lang w:bidi="fr-FR"/>
        </w:rPr>
        <w:t>mal</w:t>
      </w:r>
      <w:r w:rsidR="009F574E">
        <w:rPr>
          <w:lang w:bidi="fr-FR"/>
        </w:rPr>
        <w:t>-</w:t>
      </w:r>
      <w:r w:rsidR="007613D1">
        <w:rPr>
          <w:lang w:bidi="fr-FR"/>
        </w:rPr>
        <w:t>adaptation</w:t>
      </w:r>
      <w:proofErr w:type="spellEnd"/>
      <w:r w:rsidR="005D1D2B">
        <w:rPr>
          <w:lang w:bidi="fr-FR"/>
        </w:rPr>
        <w:t xml:space="preserve">, </w:t>
      </w:r>
      <w:r w:rsidRPr="00E151CB">
        <w:rPr>
          <w:lang w:bidi="fr-FR"/>
        </w:rPr>
        <w:t xml:space="preserve">qui sollicitent généralement un accroissement des besoins en ressources </w:t>
      </w:r>
      <w:r w:rsidR="00B7643B">
        <w:rPr>
          <w:lang w:bidi="fr-FR"/>
        </w:rPr>
        <w:t xml:space="preserve">naturelles </w:t>
      </w:r>
      <w:r w:rsidRPr="00E151CB">
        <w:rPr>
          <w:lang w:bidi="fr-FR"/>
        </w:rPr>
        <w:t xml:space="preserve">notamment en eau, mais aussi en autres ressources (énergétique ou financière). </w:t>
      </w:r>
      <w:r w:rsidR="00B7643B">
        <w:rPr>
          <w:lang w:bidi="fr-FR"/>
        </w:rPr>
        <w:t>Ces ressources étant limitées, l</w:t>
      </w:r>
      <w:r w:rsidRPr="00E151CB">
        <w:rPr>
          <w:lang w:bidi="fr-FR"/>
        </w:rPr>
        <w:t xml:space="preserve">a sobriété est donc un levier indispensable qu’il convient d’utiliser en priorité. </w:t>
      </w:r>
      <w:bookmarkStart w:id="19" w:name="_Toc158367859"/>
    </w:p>
    <w:bookmarkEnd w:id="18"/>
    <w:p w14:paraId="33E87C62" w14:textId="77777777" w:rsidR="00A818EB" w:rsidRPr="00547BFD" w:rsidRDefault="00A818EB" w:rsidP="009374A6">
      <w:pPr>
        <w:pStyle w:val="PuceNum"/>
      </w:pPr>
      <w:r>
        <w:t>L</w:t>
      </w:r>
      <w:r w:rsidRPr="006713F3">
        <w:t>’acceptabilité sociale</w:t>
      </w:r>
      <w:bookmarkEnd w:id="19"/>
      <w:r w:rsidRPr="006713F3">
        <w:t xml:space="preserve"> </w:t>
      </w:r>
    </w:p>
    <w:p w14:paraId="78F87871" w14:textId="10DE2343" w:rsidR="00A818EB" w:rsidRPr="006713F3" w:rsidRDefault="00A818EB" w:rsidP="00E151CB">
      <w:pPr>
        <w:pStyle w:val="Textenormal"/>
        <w:rPr>
          <w:lang w:bidi="fr-FR"/>
        </w:rPr>
      </w:pPr>
      <w:r w:rsidRPr="006713F3">
        <w:rPr>
          <w:lang w:bidi="fr-FR"/>
        </w:rPr>
        <w:t xml:space="preserve">Afin de réaliser les actions, il est </w:t>
      </w:r>
      <w:r w:rsidR="002B7593" w:rsidRPr="007424D5">
        <w:rPr>
          <w:lang w:bidi="fr-FR"/>
        </w:rPr>
        <w:t>indispensable</w:t>
      </w:r>
      <w:r w:rsidR="002B7593" w:rsidRPr="006713F3">
        <w:rPr>
          <w:lang w:bidi="fr-FR"/>
        </w:rPr>
        <w:t xml:space="preserve"> </w:t>
      </w:r>
      <w:r w:rsidRPr="006713F3">
        <w:rPr>
          <w:lang w:bidi="fr-FR"/>
        </w:rPr>
        <w:t>d’avoir l’adhésion</w:t>
      </w:r>
      <w:r w:rsidR="001468E5">
        <w:rPr>
          <w:lang w:bidi="fr-FR"/>
        </w:rPr>
        <w:t>,</w:t>
      </w:r>
      <w:r w:rsidRPr="006713F3">
        <w:rPr>
          <w:lang w:bidi="fr-FR"/>
        </w:rPr>
        <w:t xml:space="preserve"> ou au moins l’assentiment de la majorité de la société. L’ambition est de transformer ce qui pourrait être perçu comme une « contrainte », </w:t>
      </w:r>
      <w:r w:rsidR="00E16077">
        <w:rPr>
          <w:lang w:bidi="fr-FR"/>
        </w:rPr>
        <w:t>en</w:t>
      </w:r>
      <w:r w:rsidR="00E16077" w:rsidRPr="006713F3">
        <w:rPr>
          <w:lang w:bidi="fr-FR"/>
        </w:rPr>
        <w:t xml:space="preserve"> </w:t>
      </w:r>
      <w:r w:rsidRPr="006713F3">
        <w:rPr>
          <w:lang w:bidi="fr-FR"/>
        </w:rPr>
        <w:t xml:space="preserve">un « désir » ou du moins un progrès. Il y a donc un travail énorme à fournir afin d’identifier les freins et les blocages à cette perception. Ce travail d’acceptation est déterminant pour </w:t>
      </w:r>
      <w:r w:rsidR="00B7643B">
        <w:rPr>
          <w:lang w:bidi="fr-FR"/>
        </w:rPr>
        <w:t>éviter l’inaction et engager</w:t>
      </w:r>
      <w:r w:rsidRPr="006713F3">
        <w:rPr>
          <w:lang w:bidi="fr-FR"/>
        </w:rPr>
        <w:t xml:space="preserve"> les projets sur les territoires. Cette condition suggère </w:t>
      </w:r>
      <w:r w:rsidR="001468E5">
        <w:rPr>
          <w:lang w:bidi="fr-FR"/>
        </w:rPr>
        <w:t xml:space="preserve">que les </w:t>
      </w:r>
      <w:r w:rsidR="001468E5">
        <w:rPr>
          <w:lang w:bidi="fr-FR"/>
        </w:rPr>
        <w:lastRenderedPageBreak/>
        <w:t xml:space="preserve">politiques de l’eau tiennent </w:t>
      </w:r>
      <w:r w:rsidRPr="006713F3">
        <w:rPr>
          <w:lang w:bidi="fr-FR"/>
        </w:rPr>
        <w:t xml:space="preserve">compte </w:t>
      </w:r>
      <w:r w:rsidR="001468E5">
        <w:rPr>
          <w:lang w:bidi="fr-FR"/>
        </w:rPr>
        <w:t xml:space="preserve">des vitesses de changement de modèles </w:t>
      </w:r>
      <w:r w:rsidRPr="006713F3">
        <w:rPr>
          <w:lang w:bidi="fr-FR"/>
        </w:rPr>
        <w:t>sociologiques et économiques.</w:t>
      </w:r>
    </w:p>
    <w:p w14:paraId="57333BFC" w14:textId="34FB69A7" w:rsidR="00A818EB" w:rsidRPr="00547BFD" w:rsidRDefault="00E16077" w:rsidP="009374A6">
      <w:pPr>
        <w:pStyle w:val="PuceNum"/>
      </w:pPr>
      <w:r>
        <w:t>L’adaptabilité</w:t>
      </w:r>
    </w:p>
    <w:p w14:paraId="63911048" w14:textId="1D881221" w:rsidR="00A818EB" w:rsidRPr="002B4671" w:rsidRDefault="00E16077" w:rsidP="00E16077">
      <w:pPr>
        <w:pStyle w:val="Textenormal"/>
      </w:pPr>
      <w:r>
        <w:t>Face au constat de la forte incertitude</w:t>
      </w:r>
      <w:r w:rsidR="002B7593">
        <w:t xml:space="preserve"> </w:t>
      </w:r>
      <w:r w:rsidR="002B7593" w:rsidRPr="007424D5">
        <w:t>d</w:t>
      </w:r>
      <w:r w:rsidRPr="007424D5">
        <w:t>es</w:t>
      </w:r>
      <w:r>
        <w:t xml:space="preserve"> dommages du </w:t>
      </w:r>
      <w:r w:rsidR="00ED1F1E">
        <w:t>dérèglement</w:t>
      </w:r>
      <w:r>
        <w:t xml:space="preserve"> climatique, et le fait que la connaissance évolue rapidement, il est indispensable de pouvoir s’adapter en élaborant des dispositifs évolutifs. Dans un futur dont l’évolution est incertaine, les normes ou les règles définies dans le présent doivent pouvoir être réorientées pour ne pas risquer de devenir un élément de </w:t>
      </w:r>
      <w:proofErr w:type="spellStart"/>
      <w:r w:rsidDel="00704EF2">
        <w:t>mal-adaptation</w:t>
      </w:r>
      <w:proofErr w:type="spellEnd"/>
      <w:r>
        <w:t>.</w:t>
      </w:r>
      <w:r w:rsidR="00D53872">
        <w:t xml:space="preserve"> L</w:t>
      </w:r>
      <w:r w:rsidRPr="00F2617B">
        <w:t>’adaptabilité territoriale doit également être renforcée pour prendre en compte la spécificité locale des impacts du dérèglement climatique</w:t>
      </w:r>
      <w:r w:rsidR="00A818EB" w:rsidRPr="00D40CD5">
        <w:t>.</w:t>
      </w:r>
    </w:p>
    <w:p w14:paraId="05C9D33D" w14:textId="77777777" w:rsidR="00E72776" w:rsidRDefault="00E72776" w:rsidP="00E16077">
      <w:pPr>
        <w:pStyle w:val="Textenormal"/>
      </w:pPr>
    </w:p>
    <w:p w14:paraId="411E6284" w14:textId="53F66C95" w:rsidR="002F58F0" w:rsidRDefault="002F58F0" w:rsidP="00E16077">
      <w:pPr>
        <w:pStyle w:val="Textenormal"/>
      </w:pPr>
      <w:r>
        <w:rPr>
          <w:noProof/>
        </w:rPr>
        <w:drawing>
          <wp:inline distT="0" distB="0" distL="0" distR="0" wp14:anchorId="67AACFE5" wp14:editId="13306450">
            <wp:extent cx="6120130" cy="3147695"/>
            <wp:effectExtent l="0" t="0" r="0" b="0"/>
            <wp:docPr id="2137549981" name="Image 2137549981" descr="Figure 3  – Schéma des fondements de la stratégie Climat.&#10;Ce schéma montre l'imbrication des 5 grands principes et des conditions de réussite précédemment explicité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81" name="Image 2137549981" descr="Figure 3  – Schéma des fondements de la stratégie Climat.&#10;Ce schéma montre l'imbrication des 5 grands principes et des conditions de réussite précédemment explicités dans le text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20130" cy="3147695"/>
                    </a:xfrm>
                    <a:prstGeom prst="rect">
                      <a:avLst/>
                    </a:prstGeom>
                    <a:noFill/>
                    <a:ln>
                      <a:noFill/>
                    </a:ln>
                  </pic:spPr>
                </pic:pic>
              </a:graphicData>
            </a:graphic>
          </wp:inline>
        </w:drawing>
      </w:r>
    </w:p>
    <w:p w14:paraId="0E9C016B" w14:textId="57FB886A" w:rsidR="009C4D67" w:rsidRPr="002B4671" w:rsidRDefault="00B302DE" w:rsidP="00B302DE">
      <w:pPr>
        <w:pStyle w:val="TFigure"/>
      </w:pPr>
      <w:bookmarkStart w:id="20" w:name="_Toc169795791"/>
      <w:r>
        <w:t xml:space="preserve">Figure </w:t>
      </w:r>
      <w:r>
        <w:fldChar w:fldCharType="begin"/>
      </w:r>
      <w:r>
        <w:instrText xml:space="preserve"> SEQ Figure \* ARABIC </w:instrText>
      </w:r>
      <w:r>
        <w:fldChar w:fldCharType="separate"/>
      </w:r>
      <w:r w:rsidR="00963F90">
        <w:rPr>
          <w:noProof/>
        </w:rPr>
        <w:t>3</w:t>
      </w:r>
      <w:r>
        <w:rPr>
          <w:noProof/>
        </w:rPr>
        <w:fldChar w:fldCharType="end"/>
      </w:r>
      <w:r>
        <w:t xml:space="preserve">  </w:t>
      </w:r>
      <w:r w:rsidRPr="00F87C2C">
        <w:t>– Schéma des fondements de la stratégie Climat</w:t>
      </w:r>
      <w:bookmarkEnd w:id="20"/>
    </w:p>
    <w:p w14:paraId="6FA17EF4" w14:textId="2A959B6F" w:rsidR="005149B3" w:rsidRPr="005149B3" w:rsidRDefault="00A818EB" w:rsidP="00544339">
      <w:pPr>
        <w:pStyle w:val="T3numrot"/>
      </w:pPr>
      <w:r>
        <w:br w:type="page"/>
      </w:r>
      <w:bookmarkStart w:id="21" w:name="_Toc166792079"/>
      <w:bookmarkStart w:id="22" w:name="_Toc172550252"/>
      <w:r w:rsidR="005149B3" w:rsidRPr="005149B3">
        <w:lastRenderedPageBreak/>
        <w:t>Enjeu</w:t>
      </w:r>
      <w:r w:rsidR="005149B3" w:rsidRPr="00BD4021">
        <w:rPr>
          <w:rFonts w:ascii="Cambria Math" w:hAnsi="Cambria Math" w:cs="Cambria Math"/>
        </w:rPr>
        <w:t> </w:t>
      </w:r>
      <w:r w:rsidR="00491307" w:rsidRPr="00BD4021">
        <w:rPr>
          <w:rFonts w:cs="Cambria Math"/>
        </w:rPr>
        <w:t>2</w:t>
      </w:r>
      <w:r w:rsidR="004212E2" w:rsidRPr="00BD4021">
        <w:rPr>
          <w:rFonts w:cs="Cambria Math"/>
        </w:rPr>
        <w:t> </w:t>
      </w:r>
      <w:r w:rsidR="005149B3" w:rsidRPr="005149B3">
        <w:t>: La</w:t>
      </w:r>
      <w:r w:rsidR="00DA0E0B" w:rsidRPr="005149B3">
        <w:t xml:space="preserve"> </w:t>
      </w:r>
      <w:r w:rsidR="005149B3" w:rsidRPr="005149B3">
        <w:t xml:space="preserve">connaissance </w:t>
      </w:r>
      <w:r w:rsidR="002F58F0">
        <w:t xml:space="preserve">et la communication </w:t>
      </w:r>
      <w:r w:rsidR="005149B3" w:rsidRPr="005149B3">
        <w:t xml:space="preserve">au service de la prise de conscience pour </w:t>
      </w:r>
      <w:r w:rsidR="005149B3" w:rsidRPr="005149B3">
        <w:rPr>
          <w:rFonts w:cs="Marianne"/>
        </w:rPr>
        <w:t>é</w:t>
      </w:r>
      <w:r w:rsidR="005149B3" w:rsidRPr="005149B3">
        <w:t>clairer les choix</w:t>
      </w:r>
      <w:r w:rsidR="00D05D6A">
        <w:t>,</w:t>
      </w:r>
      <w:r w:rsidR="005149B3" w:rsidRPr="005149B3">
        <w:t xml:space="preserve"> accompagner</w:t>
      </w:r>
      <w:r w:rsidR="002F58F0">
        <w:t xml:space="preserve"> les transitions et affronter</w:t>
      </w:r>
      <w:r w:rsidR="005149B3" w:rsidRPr="005149B3">
        <w:t xml:space="preserve"> les ruptures</w:t>
      </w:r>
      <w:bookmarkEnd w:id="21"/>
      <w:bookmarkEnd w:id="22"/>
    </w:p>
    <w:p w14:paraId="2C37B1CD" w14:textId="27B65E51" w:rsidR="005149B3" w:rsidRPr="005149B3" w:rsidRDefault="005149B3" w:rsidP="00870820">
      <w:pPr>
        <w:pStyle w:val="T4numrot"/>
      </w:pPr>
      <w:bookmarkStart w:id="23" w:name="_Toc161413462"/>
      <w:bookmarkStart w:id="24" w:name="_Toc161660042"/>
      <w:r w:rsidRPr="005149B3">
        <w:t>Que recouvre cet enjeu</w:t>
      </w:r>
      <w:r w:rsidR="004212E2">
        <w:t> </w:t>
      </w:r>
      <w:r>
        <w:t>?</w:t>
      </w:r>
      <w:bookmarkEnd w:id="23"/>
      <w:bookmarkEnd w:id="24"/>
      <w:r w:rsidRPr="005149B3">
        <w:t> </w:t>
      </w:r>
    </w:p>
    <w:p w14:paraId="533CB18C" w14:textId="3D8EBBD0" w:rsidR="005149B3" w:rsidRPr="005149B3" w:rsidRDefault="005149B3" w:rsidP="005149B3">
      <w:pPr>
        <w:pStyle w:val="Textenormal"/>
      </w:pPr>
      <w:r w:rsidRPr="005149B3">
        <w:t>La connaissance est un préalable pour faciliter la prise de décision</w:t>
      </w:r>
      <w:r w:rsidR="0048199E">
        <w:t>,</w:t>
      </w:r>
      <w:r w:rsidRPr="005149B3">
        <w:t xml:space="preserve"> et pour que les actions mises en œuvre puissent répondre aux objectifs retenus. Toutefois, la recherche de l’exhaustivité ne peut pas être un objectif. En effet l’environnement et sa connaissance, dans ses composantes physiques ou humaines, évoluent en permanence. Les connaissances sont, par nature, partielles et perfectibles. Ces limites ne doivent pas être un frein à l’action, mais l’amélioration des connaissances doit être un objectif constant accompagnant l’action. L’évaluation des politiques publiques en fait partie.</w:t>
      </w:r>
    </w:p>
    <w:p w14:paraId="5A743195" w14:textId="627A3EF3" w:rsidR="005149B3" w:rsidRPr="005149B3" w:rsidRDefault="005149B3" w:rsidP="005149B3">
      <w:pPr>
        <w:pStyle w:val="Textenormal"/>
      </w:pPr>
      <w:r w:rsidRPr="005149B3">
        <w:t>L’amélioration continue de la connaissance, indispensable dans le contexte du dérèglement climatique, permet de réduire les incertitudes. Elle doit être menée aux échelles adaptées, y compris locales et dans tous les domaines. Au-delà de la connaissance sur l’eau et les milieux aquatiques</w:t>
      </w:r>
      <w:r w:rsidR="001B579B">
        <w:t xml:space="preserve"> (sur les systèmes de </w:t>
      </w:r>
      <w:r w:rsidR="00FE151D">
        <w:t xml:space="preserve">collecte et de </w:t>
      </w:r>
      <w:r w:rsidR="001B579B">
        <w:t>traitement de l’eau par exemple et leurs impacts sur les milieux</w:t>
      </w:r>
      <w:r w:rsidR="0095117B">
        <w:t>, la santé</w:t>
      </w:r>
      <w:r w:rsidR="00455FA3">
        <w:t xml:space="preserve"> publique</w:t>
      </w:r>
      <w:r w:rsidR="001C4BBC">
        <w:t xml:space="preserve"> et les activités économiques</w:t>
      </w:r>
      <w:r w:rsidR="001B579B">
        <w:t>)</w:t>
      </w:r>
      <w:r w:rsidRPr="005149B3">
        <w:t>, il convient de comprendre les enjeux, les changements globaux (climatiques, économiques, sociologiques, démographiques, scientifiques…) et leurs combinaisons. Ils influencent en effet les futures disponibilités et besoin</w:t>
      </w:r>
      <w:r w:rsidR="00E948DB">
        <w:t>s</w:t>
      </w:r>
      <w:r w:rsidRPr="005149B3">
        <w:t xml:space="preserve"> en eau ainsi que les pressions exercées sur le milieu. Il s’agit de mieux identifier l’étendue et l’évolution des perturbations, de mieux comprendre les enjeux des différents acteurs à toutes les échelles, pour mieux anticiper les effets des actions correctrices.</w:t>
      </w:r>
    </w:p>
    <w:p w14:paraId="369F0648" w14:textId="6683FB71" w:rsidR="005149B3" w:rsidRPr="005149B3" w:rsidRDefault="005149B3" w:rsidP="005149B3">
      <w:pPr>
        <w:pStyle w:val="Textenormal"/>
      </w:pPr>
      <w:r w:rsidRPr="005149B3">
        <w:t>Le développement de la connaissance dans le domaine des micropolluants est nécessaire. Il concerne les polluants émergents et les effets cocktails des substances. Il concerne également les nouvelles approches de l’écotoxicologie avec le développement de la biosurveillance permettant de révéler les effets des substances sur la biologie en utilisant des organismes ou des ensembles d’organismes. La biosurveillance permet de compléter un diagnostic classique.</w:t>
      </w:r>
    </w:p>
    <w:p w14:paraId="3A812715" w14:textId="44F44B4A" w:rsidR="005149B3" w:rsidRPr="005149B3" w:rsidRDefault="005149B3" w:rsidP="005149B3">
      <w:pPr>
        <w:pStyle w:val="Textenormal"/>
      </w:pPr>
      <w:r w:rsidRPr="005149B3">
        <w:t>Il est primordial de développer la prise de conscience de la valeur du patrimoine lié à l’eau et aux milieux aquatiques et de mettre en avant les services rendus par les écosystèmes auprès de tous les publics. Ceci impose</w:t>
      </w:r>
      <w:r w:rsidR="00DC5010">
        <w:t xml:space="preserve"> l’</w:t>
      </w:r>
      <w:r w:rsidR="003B1491">
        <w:t>acquisition</w:t>
      </w:r>
      <w:r w:rsidR="00DC5010">
        <w:t>,</w:t>
      </w:r>
      <w:r w:rsidRPr="005149B3">
        <w:t xml:space="preserve"> le partage et la diffusion de la connaissance selon des modalités adaptées à chaque public (</w:t>
      </w:r>
      <w:r w:rsidR="003B1491">
        <w:t xml:space="preserve">recherche, </w:t>
      </w:r>
      <w:r w:rsidRPr="005149B3">
        <w:t>données, synthèses pédagogiques, vulgarisation</w:t>
      </w:r>
      <w:r w:rsidR="00FF3F86">
        <w:t xml:space="preserve">, </w:t>
      </w:r>
      <w:r w:rsidR="00770EA3">
        <w:t>communication</w:t>
      </w:r>
      <w:r w:rsidRPr="005149B3">
        <w:t>…)</w:t>
      </w:r>
      <w:r w:rsidR="00876AC5">
        <w:t>.</w:t>
      </w:r>
      <w:r w:rsidR="001B579B">
        <w:t xml:space="preserve"> </w:t>
      </w:r>
    </w:p>
    <w:p w14:paraId="3E4D978C" w14:textId="7A5582EE" w:rsidR="00FF1F9A" w:rsidRDefault="00511890">
      <w:pPr>
        <w:widowControl/>
        <w:autoSpaceDE/>
        <w:autoSpaceDN/>
        <w:rPr>
          <w:u w:val="single"/>
        </w:rPr>
      </w:pPr>
      <w:r>
        <w:rPr>
          <w:noProof/>
          <w:color w:val="0000FF"/>
          <w:u w:val="single"/>
          <w:shd w:val="clear" w:color="auto" w:fill="E6E6E6"/>
        </w:rPr>
        <w:drawing>
          <wp:anchor distT="0" distB="0" distL="114300" distR="114300" simplePos="0" relativeHeight="251658240" behindDoc="1" locked="0" layoutInCell="1" allowOverlap="1" wp14:anchorId="6CC5A1B4" wp14:editId="668BF75A">
            <wp:simplePos x="0" y="0"/>
            <wp:positionH relativeFrom="margin">
              <wp:posOffset>3128010</wp:posOffset>
            </wp:positionH>
            <wp:positionV relativeFrom="paragraph">
              <wp:posOffset>-2171700</wp:posOffset>
            </wp:positionV>
            <wp:extent cx="2988310" cy="4227195"/>
            <wp:effectExtent l="0" t="0" r="2540" b="1905"/>
            <wp:wrapTight wrapText="bothSides">
              <wp:wrapPolygon edited="0">
                <wp:start x="0" y="0"/>
                <wp:lineTo x="0" y="21512"/>
                <wp:lineTo x="21481" y="21512"/>
                <wp:lineTo x="21481" y="0"/>
                <wp:lineTo x="0" y="0"/>
              </wp:wrapPolygon>
            </wp:wrapTight>
            <wp:docPr id="8" name="Image 8" descr="Figure 4 : Préservation des ressources en eau et des milieux aquatiques. Qu'en pensent les Français ?&#10;- Des préoccupations environnementales grandissantes (changement climatique, Qualité de l'eau potable, déclin de la biodiversité)&#10;Deux priorités : Réduction de la pollution des rivières (42%), assurer la disponibilité en eau potable (31%).&#10;90% font attention à leur consommation. Sept Français sur 10 sont plus inquiets qu'avant concernant la disponibilité de la ressource.&#10;Source : agences de l'eau, If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Figure 4 : Préservation des ressources en eau et des milieux aquatiques. Qu'en pensent les Français ?&#10;- Des préoccupations environnementales grandissantes (changement climatique, Qualité de l'eau potable, déclin de la biodiversité)&#10;Deux priorités : Réduction de la pollution des rivières (42%), assurer la disponibilité en eau potable (31%).&#10;90% font attention à leur consommation. Sept Français sur 10 sont plus inquiets qu'avant concernant la disponibilité de la ressource.&#10;Source : agences de l'eau, If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310" cy="422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F9A">
        <w:rPr>
          <w:noProof/>
          <w:color w:val="2B579A"/>
          <w:shd w:val="clear" w:color="auto" w:fill="E6E6E6"/>
        </w:rPr>
        <mc:AlternateContent>
          <mc:Choice Requires="wps">
            <w:drawing>
              <wp:anchor distT="0" distB="0" distL="114300" distR="114300" simplePos="0" relativeHeight="251658241" behindDoc="1" locked="0" layoutInCell="1" allowOverlap="1" wp14:anchorId="3DF3510A" wp14:editId="229D3235">
                <wp:simplePos x="0" y="0"/>
                <wp:positionH relativeFrom="margin">
                  <wp:align>right</wp:align>
                </wp:positionH>
                <wp:positionV relativeFrom="paragraph">
                  <wp:posOffset>363220</wp:posOffset>
                </wp:positionV>
                <wp:extent cx="2988310" cy="635"/>
                <wp:effectExtent l="0" t="0" r="2540" b="0"/>
                <wp:wrapTight wrapText="bothSides">
                  <wp:wrapPolygon edited="0">
                    <wp:start x="0" y="0"/>
                    <wp:lineTo x="0" y="20721"/>
                    <wp:lineTo x="21481" y="20721"/>
                    <wp:lineTo x="21481" y="0"/>
                    <wp:lineTo x="0" y="0"/>
                  </wp:wrapPolygon>
                </wp:wrapTight>
                <wp:docPr id="9" name="Zone de text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88310" cy="635"/>
                        </a:xfrm>
                        <a:prstGeom prst="rect">
                          <a:avLst/>
                        </a:prstGeom>
                        <a:solidFill>
                          <a:prstClr val="white"/>
                        </a:solidFill>
                        <a:ln>
                          <a:noFill/>
                        </a:ln>
                      </wps:spPr>
                      <wps:txbx>
                        <w:txbxContent>
                          <w:p w14:paraId="73CCF3DA" w14:textId="0B52B8B0" w:rsidR="005149B3" w:rsidRPr="004C4B6B" w:rsidRDefault="005149B3" w:rsidP="005149B3">
                            <w:pPr>
                              <w:pStyle w:val="TFigure"/>
                              <w:rPr>
                                <w:rFonts w:eastAsia="Calibri"/>
                                <w:noProof/>
                                <w:color w:val="0000FF"/>
                                <w:u w:val="single"/>
                                <w:lang w:eastAsia="en-US"/>
                              </w:rPr>
                            </w:pPr>
                            <w:bookmarkStart w:id="25" w:name="_Toc169795792"/>
                            <w:r>
                              <w:t xml:space="preserve">Figure </w:t>
                            </w:r>
                            <w:r>
                              <w:fldChar w:fldCharType="begin"/>
                            </w:r>
                            <w:r>
                              <w:instrText xml:space="preserve"> SEQ Figure \* ARABIC </w:instrText>
                            </w:r>
                            <w:r>
                              <w:fldChar w:fldCharType="separate"/>
                            </w:r>
                            <w:r w:rsidR="00963F90">
                              <w:rPr>
                                <w:noProof/>
                              </w:rPr>
                              <w:t>4</w:t>
                            </w:r>
                            <w:r>
                              <w:rPr>
                                <w:noProof/>
                              </w:rPr>
                              <w:fldChar w:fldCharType="end"/>
                            </w:r>
                            <w:r>
                              <w:t xml:space="preserve"> - </w:t>
                            </w:r>
                            <w:r w:rsidRPr="00C86181">
                              <w:t>Préservation des ressources en eau et des milieux aquatiques : Qu'en pensent les Français ?</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F3510A" id="_x0000_t202" coordsize="21600,21600" o:spt="202" path="m,l,21600r21600,l21600,xe">
                <v:stroke joinstyle="miter"/>
                <v:path gradientshapeok="t" o:connecttype="rect"/>
              </v:shapetype>
              <v:shape id="Zone de texte 9" o:spid="_x0000_s1026" type="#_x0000_t202" alt="&quot;&quot;" style="position:absolute;margin-left:184.1pt;margin-top:28.6pt;width:235.3pt;height:.05pt;z-index:-25165823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" stroked="f">
                <v:textbox style="mso-fit-shape-to-text:t" inset="0,0,0,0">
                  <w:txbxContent>
                    <w:p w14:paraId="73CCF3DA" w14:textId="0B52B8B0" w:rsidR="005149B3" w:rsidRPr="004C4B6B" w:rsidRDefault="005149B3" w:rsidP="005149B3">
                      <w:pPr>
                        <w:pStyle w:val="TFigure"/>
                        <w:rPr>
                          <w:rFonts w:eastAsia="Calibri"/>
                          <w:noProof/>
                          <w:color w:val="0000FF"/>
                          <w:u w:val="single"/>
                          <w:lang w:eastAsia="en-US"/>
                        </w:rPr>
                      </w:pPr>
                      <w:bookmarkStart w:id="26" w:name="_Toc169795792"/>
                      <w:r>
                        <w:t xml:space="preserve">Figure </w:t>
                      </w:r>
                      <w:r>
                        <w:fldChar w:fldCharType="begin"/>
                      </w:r>
                      <w:r>
                        <w:instrText xml:space="preserve"> SEQ Figure \* ARABIC </w:instrText>
                      </w:r>
                      <w:r>
                        <w:fldChar w:fldCharType="separate"/>
                      </w:r>
                      <w:r w:rsidR="00963F90">
                        <w:rPr>
                          <w:noProof/>
                        </w:rPr>
                        <w:t>4</w:t>
                      </w:r>
                      <w:r>
                        <w:rPr>
                          <w:noProof/>
                        </w:rPr>
                        <w:fldChar w:fldCharType="end"/>
                      </w:r>
                      <w:r>
                        <w:t xml:space="preserve"> - </w:t>
                      </w:r>
                      <w:r w:rsidRPr="00C86181">
                        <w:t>Préservation des ressources en eau et des milieux aquatiques : Qu'en pensent les Français ?</w:t>
                      </w:r>
                      <w:bookmarkEnd w:id="26"/>
                    </w:p>
                  </w:txbxContent>
                </v:textbox>
                <w10:wrap type="tight" anchorx="margin"/>
              </v:shape>
            </w:pict>
          </mc:Fallback>
        </mc:AlternateContent>
      </w:r>
      <w:r w:rsidR="00FF1F9A">
        <w:rPr>
          <w:u w:val="single"/>
        </w:rPr>
        <w:br w:type="page"/>
      </w:r>
    </w:p>
    <w:p w14:paraId="5EAC4B23" w14:textId="4834E7BF" w:rsidR="005149B3" w:rsidRPr="005149B3" w:rsidRDefault="005149B3" w:rsidP="00870820">
      <w:pPr>
        <w:pStyle w:val="T4numrot"/>
      </w:pPr>
      <w:bookmarkStart w:id="27" w:name="_Toc161413463"/>
      <w:bookmarkStart w:id="28" w:name="_Toc161660043"/>
      <w:r w:rsidRPr="005149B3">
        <w:lastRenderedPageBreak/>
        <w:t>Ce que dit le Sdage en vigueur</w:t>
      </w:r>
      <w:bookmarkEnd w:id="27"/>
      <w:bookmarkEnd w:id="28"/>
      <w:r w:rsidRPr="005149B3">
        <w:t> </w:t>
      </w:r>
    </w:p>
    <w:p w14:paraId="72BC7914" w14:textId="204E75D8" w:rsidR="005149B3" w:rsidRDefault="005149B3" w:rsidP="00AC1626">
      <w:pPr>
        <w:pStyle w:val="Textenormal"/>
        <w:keepNext/>
        <w:widowControl/>
      </w:pPr>
      <w:r w:rsidRPr="005149B3">
        <w:t xml:space="preserve">Le Sdage </w:t>
      </w:r>
      <w:r w:rsidR="00BB14B3">
        <w:t>Loire-Bretagne</w:t>
      </w:r>
      <w:r w:rsidRPr="005149B3">
        <w:t xml:space="preserve"> 2022-2027 n’a pas de chapitre spécifique dédié à cet enjeu mais </w:t>
      </w:r>
      <w:r w:rsidR="007965FD">
        <w:t xml:space="preserve">le </w:t>
      </w:r>
      <w:r w:rsidR="007965FD" w:rsidRPr="005149B3">
        <w:t>trait</w:t>
      </w:r>
      <w:r w:rsidR="007965FD">
        <w:t>e</w:t>
      </w:r>
      <w:r w:rsidRPr="005149B3">
        <w:t xml:space="preserve"> au fil du document.</w:t>
      </w:r>
    </w:p>
    <w:p w14:paraId="169B227C" w14:textId="1A5B801B" w:rsidR="005149B3" w:rsidRPr="005149B3" w:rsidRDefault="005149B3" w:rsidP="005149B3">
      <w:pPr>
        <w:pStyle w:val="Textenormal"/>
      </w:pPr>
      <w:r w:rsidRPr="005149B3">
        <w:t xml:space="preserve">Il consacre de nombreuses orientations et dispositions </w:t>
      </w:r>
      <w:r w:rsidR="002B7593">
        <w:t>à</w:t>
      </w:r>
      <w:r w:rsidR="002B7593" w:rsidRPr="005149B3">
        <w:t xml:space="preserve"> </w:t>
      </w:r>
      <w:r w:rsidRPr="005149B3">
        <w:t>l’amélioration de la connaissance que ce soit sur le fonctionnement des cours d’eau et leur aménagement, les milieux aquatiques, humides et littoraux, la compréhension des pollutions (de leurs rejets, leurs concentrations, les nouvelles molécules</w:t>
      </w:r>
      <w:r w:rsidR="00E52EAE">
        <w:t>, etc</w:t>
      </w:r>
      <w:r w:rsidR="00182371">
        <w:t>.</w:t>
      </w:r>
      <w:r w:rsidRPr="005149B3">
        <w:t>).</w:t>
      </w:r>
    </w:p>
    <w:p w14:paraId="43519B1B" w14:textId="7BCCAD80" w:rsidR="005149B3" w:rsidRPr="005149B3" w:rsidRDefault="005149B3" w:rsidP="005149B3">
      <w:pPr>
        <w:pStyle w:val="Textenormal"/>
      </w:pPr>
      <w:r w:rsidRPr="005149B3">
        <w:t>Le chapitre 5 du Sdage intitulé «</w:t>
      </w:r>
      <w:r w:rsidRPr="005149B3">
        <w:rPr>
          <w:rFonts w:ascii="Cambria Math" w:hAnsi="Cambria Math" w:cs="Cambria Math"/>
        </w:rPr>
        <w:t> </w:t>
      </w:r>
      <w:r w:rsidRPr="005149B3">
        <w:t>Maitriser et r</w:t>
      </w:r>
      <w:r w:rsidRPr="005149B3">
        <w:rPr>
          <w:rFonts w:cs="Marianne"/>
        </w:rPr>
        <w:t>é</w:t>
      </w:r>
      <w:r w:rsidRPr="005149B3">
        <w:t xml:space="preserve">duire les pollutions dues aux </w:t>
      </w:r>
      <w:r w:rsidR="00482BC4">
        <w:t>micro</w:t>
      </w:r>
      <w:r w:rsidRPr="005149B3">
        <w:t>polluants</w:t>
      </w:r>
      <w:r w:rsidRPr="005149B3">
        <w:rPr>
          <w:rFonts w:ascii="Cambria Math" w:hAnsi="Cambria Math" w:cs="Cambria Math"/>
        </w:rPr>
        <w:t> </w:t>
      </w:r>
      <w:r w:rsidRPr="005149B3">
        <w:rPr>
          <w:rFonts w:cs="Marianne"/>
        </w:rPr>
        <w:t>»</w:t>
      </w:r>
      <w:r w:rsidRPr="005149B3">
        <w:t xml:space="preserve"> fait une large place </w:t>
      </w:r>
      <w:r w:rsidRPr="005149B3">
        <w:rPr>
          <w:rFonts w:cs="Marianne"/>
        </w:rPr>
        <w:t>à</w:t>
      </w:r>
      <w:r w:rsidRPr="005149B3">
        <w:t xml:space="preserve"> l</w:t>
      </w:r>
      <w:r w:rsidRPr="005149B3">
        <w:rPr>
          <w:rFonts w:cs="Marianne"/>
        </w:rPr>
        <w:t>’</w:t>
      </w:r>
      <w:r w:rsidRPr="005149B3">
        <w:t>am</w:t>
      </w:r>
      <w:r w:rsidRPr="005149B3">
        <w:rPr>
          <w:rFonts w:cs="Marianne"/>
        </w:rPr>
        <w:t>é</w:t>
      </w:r>
      <w:r w:rsidRPr="005149B3">
        <w:t>lioration des connaissances. Il pr</w:t>
      </w:r>
      <w:r w:rsidRPr="005149B3">
        <w:rPr>
          <w:rFonts w:cs="Marianne"/>
        </w:rPr>
        <w:t>é</w:t>
      </w:r>
      <w:r w:rsidRPr="005149B3">
        <w:t>conise la poursuite de l</w:t>
      </w:r>
      <w:r w:rsidRPr="005149B3">
        <w:rPr>
          <w:rFonts w:cs="Marianne"/>
        </w:rPr>
        <w:t>’</w:t>
      </w:r>
      <w:r w:rsidRPr="005149B3">
        <w:t>acquisition des connaissances (orientation 5A) sur les rejets de stations d</w:t>
      </w:r>
      <w:r w:rsidRPr="005149B3">
        <w:rPr>
          <w:rFonts w:cs="Marianne"/>
        </w:rPr>
        <w:t>’é</w:t>
      </w:r>
      <w:r w:rsidRPr="005149B3">
        <w:t xml:space="preserve">puration ou </w:t>
      </w:r>
      <w:r w:rsidR="002B7593">
        <w:t>sur</w:t>
      </w:r>
      <w:r w:rsidR="002B7593" w:rsidRPr="005149B3">
        <w:t xml:space="preserve"> </w:t>
      </w:r>
      <w:r w:rsidRPr="005149B3">
        <w:t>les plans d</w:t>
      </w:r>
      <w:r w:rsidRPr="005149B3">
        <w:rPr>
          <w:rFonts w:cs="Marianne"/>
        </w:rPr>
        <w:t>’</w:t>
      </w:r>
      <w:r w:rsidRPr="005149B3">
        <w:t>eau pollu</w:t>
      </w:r>
      <w:r w:rsidRPr="005149B3">
        <w:rPr>
          <w:rFonts w:cs="Marianne"/>
        </w:rPr>
        <w:t>é</w:t>
      </w:r>
      <w:r w:rsidRPr="005149B3">
        <w:t xml:space="preserve">s. Il traite </w:t>
      </w:r>
      <w:r w:rsidRPr="005149B3">
        <w:rPr>
          <w:rFonts w:cs="Marianne"/>
        </w:rPr>
        <w:t>é</w:t>
      </w:r>
      <w:r w:rsidRPr="005149B3">
        <w:t>galement de l</w:t>
      </w:r>
      <w:r w:rsidRPr="005149B3">
        <w:rPr>
          <w:rFonts w:cs="Marianne"/>
        </w:rPr>
        <w:t>’</w:t>
      </w:r>
      <w:r w:rsidRPr="005149B3">
        <w:t>am</w:t>
      </w:r>
      <w:r w:rsidRPr="005149B3">
        <w:rPr>
          <w:rFonts w:cs="Marianne"/>
        </w:rPr>
        <w:t>é</w:t>
      </w:r>
      <w:r w:rsidRPr="005149B3">
        <w:t xml:space="preserve">lioration de la connaissance des rejets par temps de pluie (disposition </w:t>
      </w:r>
      <w:r w:rsidR="00353B9B">
        <w:br/>
      </w:r>
      <w:r w:rsidRPr="005149B3">
        <w:t>5B</w:t>
      </w:r>
      <w:r>
        <w:t>-</w:t>
      </w:r>
      <w:r w:rsidRPr="005149B3">
        <w:t>2), de la qualité des boues</w:t>
      </w:r>
      <w:r w:rsidR="002B7593">
        <w:t xml:space="preserve"> de station de traitement des eaux</w:t>
      </w:r>
      <w:r w:rsidRPr="005149B3">
        <w:t xml:space="preserve"> (disposition 5B</w:t>
      </w:r>
      <w:r>
        <w:t>-</w:t>
      </w:r>
      <w:r w:rsidRPr="005149B3">
        <w:t>3) et de l’impact des rejets (disposition 5B</w:t>
      </w:r>
      <w:r>
        <w:t>-</w:t>
      </w:r>
      <w:r w:rsidRPr="005149B3">
        <w:t>4).</w:t>
      </w:r>
    </w:p>
    <w:p w14:paraId="437ED14D" w14:textId="0619DD52" w:rsidR="00C81F75" w:rsidRPr="005149B3" w:rsidRDefault="005149B3" w:rsidP="005149B3">
      <w:pPr>
        <w:pStyle w:val="Textenormal"/>
      </w:pPr>
      <w:r w:rsidRPr="005149B3">
        <w:t xml:space="preserve">Le Sdage développe également un panel d’action pour favoriser la prise de conscience des acteurs du bassin (tout public confondu), et </w:t>
      </w:r>
      <w:r w:rsidR="00382041">
        <w:t xml:space="preserve">son </w:t>
      </w:r>
      <w:r w:rsidRPr="005149B3">
        <w:t>orientation 14C précise l’importance d’améliorer l’accès à l’information sur l’eau.</w:t>
      </w:r>
    </w:p>
    <w:p w14:paraId="217A181E" w14:textId="36ABED5C" w:rsidR="005149B3" w:rsidRPr="005149B3" w:rsidRDefault="005149B3" w:rsidP="00870820">
      <w:pPr>
        <w:pStyle w:val="T4numrot"/>
      </w:pPr>
      <w:bookmarkStart w:id="29" w:name="_Toc161413464"/>
      <w:bookmarkStart w:id="30" w:name="_Toc161660044"/>
      <w:r w:rsidRPr="005149B3">
        <w:t>De nouveaux éléments de contexte</w:t>
      </w:r>
      <w:bookmarkEnd w:id="29"/>
      <w:bookmarkEnd w:id="30"/>
      <w:r w:rsidRPr="005149B3">
        <w:t> </w:t>
      </w:r>
    </w:p>
    <w:p w14:paraId="061690D4" w14:textId="3A977B85" w:rsidR="005149B3" w:rsidRDefault="005149B3" w:rsidP="005149B3">
      <w:pPr>
        <w:pStyle w:val="Textenormal"/>
      </w:pPr>
      <w:r w:rsidRPr="005149B3">
        <w:rPr>
          <w:b/>
          <w:bCs/>
        </w:rPr>
        <w:t>Évolution des connaissances climatiques</w:t>
      </w:r>
      <w:r w:rsidRPr="005149B3">
        <w:t xml:space="preserve"> (voir les enjeux relatifs au dérèglement climatique et </w:t>
      </w:r>
      <w:r w:rsidR="000025C6">
        <w:t xml:space="preserve">au </w:t>
      </w:r>
      <w:r w:rsidRPr="005149B3">
        <w:t>quantitatif)</w:t>
      </w:r>
    </w:p>
    <w:p w14:paraId="56F09079" w14:textId="122F07C9" w:rsidR="005149B3" w:rsidRPr="005149B3" w:rsidRDefault="005149B3" w:rsidP="00AE0669">
      <w:pPr>
        <w:pStyle w:val="Textenormal"/>
        <w:spacing w:after="240"/>
      </w:pPr>
      <w:r w:rsidRPr="005149B3">
        <w:t>Les récentes recherches et les études scientifiques permettent d’améliorer la connaissance sur le dérèglement climatique et ses projections. Le projet Explore 2 a pour objectif d’actualiser les connaissances sur l’impact du changement climatique sur l’hydrologie (se référer au 6</w:t>
      </w:r>
      <w:r w:rsidRPr="005B7EAC">
        <w:rPr>
          <w:vertAlign w:val="superscript"/>
        </w:rPr>
        <w:t>e</w:t>
      </w:r>
      <w:r w:rsidRPr="005149B3">
        <w:t xml:space="preserve"> rapport du GIEC), mais aussi d’accompagner les acteurs du territoire dans la compréhension et l’utilisation des résultats pour adapter les stratégies de gestion de l’eau.</w:t>
      </w:r>
    </w:p>
    <w:p w14:paraId="5B754791" w14:textId="06636D0C" w:rsidR="005149B3" w:rsidRPr="005149B3" w:rsidRDefault="005149B3" w:rsidP="00AE0669">
      <w:pPr>
        <w:pStyle w:val="Textenormal"/>
        <w:spacing w:after="240"/>
      </w:pPr>
      <w:r w:rsidRPr="005149B3">
        <w:rPr>
          <w:b/>
          <w:bCs/>
        </w:rPr>
        <w:t xml:space="preserve">Évolutions </w:t>
      </w:r>
      <w:r w:rsidR="00B444D1" w:rsidRPr="005149B3">
        <w:rPr>
          <w:b/>
          <w:bCs/>
        </w:rPr>
        <w:t>réglementaires</w:t>
      </w:r>
      <w:r w:rsidR="00B444D1" w:rsidRPr="005149B3">
        <w:rPr>
          <w:rFonts w:ascii="Cambria Math" w:hAnsi="Cambria Math" w:cs="Cambria Math"/>
          <w:b/>
          <w:bCs/>
        </w:rPr>
        <w:t> </w:t>
      </w:r>
      <w:r w:rsidR="00B444D1">
        <w:rPr>
          <w:rFonts w:ascii="Cambria Math" w:hAnsi="Cambria Math" w:cs="Cambria Math"/>
          <w:b/>
          <w:bCs/>
        </w:rPr>
        <w:t>:</w:t>
      </w:r>
      <w:r w:rsidRPr="005149B3">
        <w:rPr>
          <w:b/>
          <w:bCs/>
        </w:rPr>
        <w:t xml:space="preserve"> am</w:t>
      </w:r>
      <w:r w:rsidRPr="005149B3">
        <w:rPr>
          <w:rFonts w:cs="Marianne"/>
          <w:b/>
          <w:bCs/>
        </w:rPr>
        <w:t>é</w:t>
      </w:r>
      <w:r w:rsidRPr="005149B3">
        <w:rPr>
          <w:b/>
          <w:bCs/>
        </w:rPr>
        <w:t xml:space="preserve">lioration des connaissances </w:t>
      </w:r>
      <w:r w:rsidRPr="005149B3">
        <w:t>(voir l’enjeu relatif à la qualité)</w:t>
      </w:r>
    </w:p>
    <w:p w14:paraId="17FA81BC" w14:textId="7388B9B4" w:rsidR="005149B3" w:rsidRDefault="005149B3" w:rsidP="005149B3">
      <w:pPr>
        <w:pStyle w:val="Textenormal"/>
      </w:pPr>
      <w:r w:rsidRPr="005149B3">
        <w:t xml:space="preserve">Des réflexions sont engagées pour revoir la </w:t>
      </w:r>
      <w:r w:rsidRPr="005149B3">
        <w:rPr>
          <w:u w:val="single"/>
        </w:rPr>
        <w:t>liste de vigilance des substances</w:t>
      </w:r>
      <w:r w:rsidRPr="005149B3">
        <w:t xml:space="preserve"> devant être surveillées (révision de la directive établissant les normes de qualités environnementales dans le domaine de l’eau et de la directive eaux souterraines).</w:t>
      </w:r>
    </w:p>
    <w:p w14:paraId="75F17F14" w14:textId="5C2B74B5" w:rsidR="005149B3" w:rsidRPr="005149B3" w:rsidRDefault="005149B3" w:rsidP="00AE0669">
      <w:pPr>
        <w:pStyle w:val="Textenormal"/>
        <w:spacing w:after="240"/>
      </w:pPr>
      <w:r w:rsidRPr="005149B3">
        <w:t xml:space="preserve">Le </w:t>
      </w:r>
      <w:r w:rsidRPr="005149B3">
        <w:rPr>
          <w:u w:val="single"/>
        </w:rPr>
        <w:t>plan Ecophyto 2030</w:t>
      </w:r>
      <w:r w:rsidRPr="005149B3">
        <w:t xml:space="preserve"> vise également à renforcer la connaissance sur les utilisations des produits phytosanitaires</w:t>
      </w:r>
      <w:r w:rsidR="00876AC5">
        <w:t>.</w:t>
      </w:r>
    </w:p>
    <w:p w14:paraId="739D2931" w14:textId="566FBD55" w:rsidR="005149B3" w:rsidRPr="005149B3" w:rsidRDefault="005149B3" w:rsidP="00AE0669">
      <w:pPr>
        <w:pStyle w:val="Textenormal"/>
        <w:spacing w:after="240"/>
      </w:pPr>
      <w:r w:rsidRPr="005149B3">
        <w:rPr>
          <w:b/>
          <w:bCs/>
        </w:rPr>
        <w:t>Des engagements pour préserver et restaurer la biodiversité</w:t>
      </w:r>
      <w:r w:rsidR="00876AC5">
        <w:t xml:space="preserve"> </w:t>
      </w:r>
      <w:r w:rsidRPr="005149B3">
        <w:t xml:space="preserve">(voir les enjeux relatifs </w:t>
      </w:r>
      <w:r w:rsidR="00411304">
        <w:t xml:space="preserve">au dérèglement climatique, </w:t>
      </w:r>
      <w:r w:rsidRPr="005149B3">
        <w:t>aux milieux aquatiques et au littoral</w:t>
      </w:r>
      <w:r w:rsidR="00B51328">
        <w:t>)</w:t>
      </w:r>
    </w:p>
    <w:p w14:paraId="6F422EEA" w14:textId="6BEA57F3" w:rsidR="005149B3" w:rsidRPr="005149B3" w:rsidRDefault="005149B3" w:rsidP="005149B3">
      <w:pPr>
        <w:pStyle w:val="Textenormal"/>
      </w:pPr>
      <w:r w:rsidRPr="005149B3">
        <w:rPr>
          <w:u w:val="single"/>
        </w:rPr>
        <w:t>La stratégie nationale biodiversité (</w:t>
      </w:r>
      <w:proofErr w:type="spellStart"/>
      <w:r w:rsidRPr="005149B3">
        <w:rPr>
          <w:u w:val="single"/>
        </w:rPr>
        <w:t>SNB</w:t>
      </w:r>
      <w:proofErr w:type="spellEnd"/>
      <w:r w:rsidRPr="005149B3">
        <w:rPr>
          <w:u w:val="single"/>
        </w:rPr>
        <w:t>)</w:t>
      </w:r>
      <w:r w:rsidRPr="005149B3">
        <w:t xml:space="preserve"> 2030 déclinée au niveau régional </w:t>
      </w:r>
      <w:r w:rsidRPr="005149B3">
        <w:rPr>
          <w:u w:val="single"/>
        </w:rPr>
        <w:t>(</w:t>
      </w:r>
      <w:proofErr w:type="spellStart"/>
      <w:r w:rsidRPr="005149B3">
        <w:rPr>
          <w:u w:val="single"/>
        </w:rPr>
        <w:t>SRB</w:t>
      </w:r>
      <w:proofErr w:type="spellEnd"/>
      <w:r w:rsidRPr="005149B3">
        <w:rPr>
          <w:u w:val="single"/>
        </w:rPr>
        <w:t>)</w:t>
      </w:r>
      <w:r w:rsidRPr="005149B3">
        <w:t xml:space="preserve"> vise à lutter contre la perte de la biodiversité. L’objectif est d’inverser la trajectoire du déclin de la biodiversité en réduisant les pressions sur la biodiversité, </w:t>
      </w:r>
      <w:r w:rsidR="009F42EF">
        <w:t xml:space="preserve">en </w:t>
      </w:r>
      <w:r w:rsidRPr="005149B3">
        <w:t>protégeant et restaurant les écosystèmes.</w:t>
      </w:r>
    </w:p>
    <w:p w14:paraId="2A965D3B" w14:textId="77777777" w:rsidR="00FD5DF2" w:rsidRDefault="00CE1F26" w:rsidP="005149B3">
      <w:pPr>
        <w:pStyle w:val="Textenormal"/>
      </w:pPr>
      <w:r w:rsidRPr="00C81F75">
        <w:rPr>
          <w:u w:val="single"/>
        </w:rPr>
        <w:t>U</w:t>
      </w:r>
      <w:r w:rsidR="005149B3" w:rsidRPr="00C81F75">
        <w:rPr>
          <w:u w:val="single"/>
        </w:rPr>
        <w:t xml:space="preserve">ne stratégie nationale pour les aires protégées 2030 </w:t>
      </w:r>
      <w:r w:rsidR="005149B3" w:rsidRPr="005149B3">
        <w:t xml:space="preserve">pose la première brique de la </w:t>
      </w:r>
      <w:proofErr w:type="spellStart"/>
      <w:r w:rsidR="005149B3" w:rsidRPr="005149B3">
        <w:t>SNB</w:t>
      </w:r>
      <w:proofErr w:type="spellEnd"/>
      <w:r w:rsidR="005149B3" w:rsidRPr="005149B3">
        <w:t xml:space="preserve">. </w:t>
      </w:r>
    </w:p>
    <w:p w14:paraId="24EC4C29" w14:textId="294C4764" w:rsidR="005149B3" w:rsidRDefault="005149B3" w:rsidP="00AE0669">
      <w:pPr>
        <w:pStyle w:val="Textenormal"/>
        <w:spacing w:after="240"/>
      </w:pPr>
      <w:r w:rsidRPr="005149B3">
        <w:t xml:space="preserve">Le </w:t>
      </w:r>
      <w:r w:rsidRPr="005149B3">
        <w:rPr>
          <w:u w:val="single"/>
        </w:rPr>
        <w:t>4</w:t>
      </w:r>
      <w:r w:rsidRPr="005149B3">
        <w:rPr>
          <w:u w:val="single"/>
          <w:vertAlign w:val="superscript"/>
        </w:rPr>
        <w:t>e</w:t>
      </w:r>
      <w:r w:rsidRPr="005149B3">
        <w:rPr>
          <w:u w:val="single"/>
        </w:rPr>
        <w:t xml:space="preserve"> plan national zones humides</w:t>
      </w:r>
      <w:r w:rsidRPr="005149B3">
        <w:t xml:space="preserve"> (2022</w:t>
      </w:r>
      <w:r w:rsidR="00C43EDB">
        <w:t>-</w:t>
      </w:r>
      <w:r w:rsidRPr="005149B3">
        <w:t>2026) vise quant à lui une amélioration de la connaissance des zones humides.</w:t>
      </w:r>
    </w:p>
    <w:p w14:paraId="18329844" w14:textId="10B97276" w:rsidR="005149B3" w:rsidRPr="005149B3" w:rsidRDefault="005149B3" w:rsidP="00AE0669">
      <w:pPr>
        <w:pStyle w:val="Textenormal"/>
        <w:spacing w:after="240"/>
      </w:pPr>
      <w:r w:rsidRPr="005149B3">
        <w:rPr>
          <w:b/>
          <w:bCs/>
        </w:rPr>
        <w:t>Création d’un Conseil scientifique pour le bassin Loire-Bretagne</w:t>
      </w:r>
    </w:p>
    <w:p w14:paraId="6808143C" w14:textId="055F19F5" w:rsidR="005149B3" w:rsidRPr="005149B3" w:rsidRDefault="005149B3" w:rsidP="005149B3">
      <w:pPr>
        <w:pStyle w:val="Textenormal"/>
      </w:pPr>
      <w:r w:rsidRPr="005149B3">
        <w:t>En juillet 2022, le comité de bassin se dote d</w:t>
      </w:r>
      <w:r w:rsidR="004212E2">
        <w:t>’</w:t>
      </w:r>
      <w:r w:rsidRPr="005149B3">
        <w:t>un conseil scientifique. Son objet est de donner des avis sur les enjeux et questionnements relatifs aux orientations de moyen et long terme ainsi qu</w:t>
      </w:r>
      <w:r w:rsidR="004212E2">
        <w:t>’</w:t>
      </w:r>
      <w:r w:rsidRPr="005149B3">
        <w:t xml:space="preserve">aux </w:t>
      </w:r>
      <w:r w:rsidRPr="005149B3">
        <w:lastRenderedPageBreak/>
        <w:t>grands projets pour l</w:t>
      </w:r>
      <w:r w:rsidR="004212E2">
        <w:t>’</w:t>
      </w:r>
      <w:r w:rsidRPr="005149B3">
        <w:t>eau envisagés dans le bassin.</w:t>
      </w:r>
    </w:p>
    <w:p w14:paraId="38AA8302" w14:textId="249D9A5F" w:rsidR="005149B3" w:rsidRDefault="005149B3" w:rsidP="00870820">
      <w:pPr>
        <w:pStyle w:val="T4numrot"/>
      </w:pPr>
      <w:bookmarkStart w:id="31" w:name="_Toc161413465"/>
      <w:bookmarkStart w:id="32" w:name="_Toc161660045"/>
      <w:r w:rsidRPr="005149B3">
        <w:t>Quelles pistes d’action pour demain</w:t>
      </w:r>
      <w:r w:rsidR="004212E2">
        <w:t> </w:t>
      </w:r>
      <w:r w:rsidR="00482BC4">
        <w:t>?</w:t>
      </w:r>
      <w:bookmarkEnd w:id="31"/>
      <w:bookmarkEnd w:id="32"/>
    </w:p>
    <w:p w14:paraId="63176D25" w14:textId="369A76A3" w:rsidR="00FD46DB" w:rsidRPr="00FD46DB" w:rsidRDefault="00FD46DB" w:rsidP="007903DD">
      <w:pPr>
        <w:pStyle w:val="Textenormal"/>
        <w:rPr>
          <w:b/>
          <w:bCs/>
        </w:rPr>
      </w:pPr>
      <w:r w:rsidRPr="002469A5">
        <w:t>Quatre pistes d’action sont présentée</w:t>
      </w:r>
      <w:r w:rsidRPr="00C43EDB">
        <w:rPr>
          <w:bCs/>
        </w:rPr>
        <w:t>s</w:t>
      </w:r>
      <w:r w:rsidRPr="002469A5">
        <w:t xml:space="preserve"> ci-dessous.</w:t>
      </w:r>
    </w:p>
    <w:p w14:paraId="40D1985E" w14:textId="09C76139" w:rsidR="005149B3" w:rsidRPr="00643410" w:rsidRDefault="005149B3" w:rsidP="00FF43DF">
      <w:pPr>
        <w:pStyle w:val="T5numrot"/>
      </w:pPr>
      <w:r w:rsidRPr="00643410">
        <w:t>Conforter les réseaux de suivi et renforcer la connaissance sur l’eau et les milieux associés au bassin versant pour mieux les gérer</w:t>
      </w:r>
    </w:p>
    <w:p w14:paraId="112F1D30" w14:textId="0B021256" w:rsidR="009415EC" w:rsidRDefault="005149B3" w:rsidP="009415EC">
      <w:pPr>
        <w:pStyle w:val="Textenormal"/>
      </w:pPr>
      <w:r w:rsidRPr="005149B3">
        <w:t>La complexité grandissante des enjeux de gestion de l’eau, dans le contexte du dérèglement climatique, rend complexe la prise de décision. L’amélioration de la connaissance doit permettre de mieux qualifier les effets du dérèglement climatique, les diagnostics environnementaux (dysfonctionnement des milieux aquatiques terrestres et marins, impacts des rejets polluants classiques et des nouvelles substances…)</w:t>
      </w:r>
      <w:r w:rsidR="001468E5">
        <w:t>,</w:t>
      </w:r>
      <w:r w:rsidRPr="005149B3">
        <w:t xml:space="preserve"> ou encore les effets probables des actions envisagées. Elle permet donc de réduire les marges d’incertitudes.</w:t>
      </w:r>
    </w:p>
    <w:p w14:paraId="42C6D5EF" w14:textId="004CF692" w:rsidR="00774CC2" w:rsidRDefault="005149B3" w:rsidP="009415EC">
      <w:pPr>
        <w:pStyle w:val="Textenormal"/>
      </w:pPr>
      <w:r w:rsidRPr="005149B3">
        <w:t>Cela suppose d’améliorer l’acquisition et la collecte, à différentes échelles et notamment à l’échelle des bassins versants, des données et des connaissances sur les milieux, les usages et les activités</w:t>
      </w:r>
      <w:r w:rsidR="001A268F">
        <w:t>.</w:t>
      </w:r>
      <w:r w:rsidRPr="005149B3">
        <w:t xml:space="preserve"> </w:t>
      </w:r>
    </w:p>
    <w:p w14:paraId="71985881" w14:textId="63D03A01" w:rsidR="00F0165B" w:rsidRDefault="00271E92" w:rsidP="000C3FAD">
      <w:pPr>
        <w:pStyle w:val="Textenormal"/>
        <w:spacing w:before="360" w:after="360"/>
      </w:pPr>
      <w:r>
        <w:rPr>
          <w:noProof/>
        </w:rPr>
        <w:drawing>
          <wp:anchor distT="0" distB="0" distL="114300" distR="114300" simplePos="0" relativeHeight="251658291" behindDoc="0" locked="0" layoutInCell="1" allowOverlap="1" wp14:anchorId="2773A445" wp14:editId="0798CBCB">
            <wp:simplePos x="0" y="0"/>
            <wp:positionH relativeFrom="margin">
              <wp:align>left</wp:align>
            </wp:positionH>
            <wp:positionV relativeFrom="paragraph">
              <wp:posOffset>18415</wp:posOffset>
            </wp:positionV>
            <wp:extent cx="495300" cy="503161"/>
            <wp:effectExtent l="0" t="0" r="0" b="0"/>
            <wp:wrapSquare wrapText="bothSides"/>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00F316D4" w:rsidRPr="00F316D4">
        <w:t>Pour demain, les pistes d’action sont :</w:t>
      </w:r>
    </w:p>
    <w:p w14:paraId="7654646B" w14:textId="5961CC28" w:rsidR="003F73AD" w:rsidRDefault="00985BAC" w:rsidP="00E96BA4">
      <w:pPr>
        <w:pStyle w:val="Puce1"/>
      </w:pPr>
      <w:r>
        <w:t>S</w:t>
      </w:r>
      <w:r w:rsidR="005149B3" w:rsidRPr="005149B3">
        <w:t xml:space="preserve">ur le sujet particulier de la surveillance des milieux, </w:t>
      </w:r>
      <w:r w:rsidR="003F73AD">
        <w:t>l’</w:t>
      </w:r>
      <w:r w:rsidR="005149B3" w:rsidRPr="005149B3">
        <w:t xml:space="preserve">amélioration </w:t>
      </w:r>
      <w:r w:rsidR="003F73AD">
        <w:t>de la collecte de donn</w:t>
      </w:r>
      <w:r w:rsidR="00F030B9">
        <w:t>ées</w:t>
      </w:r>
      <w:r w:rsidR="005149B3" w:rsidRPr="005149B3">
        <w:t xml:space="preserve"> peut s’appuyer sur</w:t>
      </w:r>
      <w:r w:rsidR="00B11413">
        <w:t> :</w:t>
      </w:r>
    </w:p>
    <w:p w14:paraId="77937ACC" w14:textId="17E1FF03" w:rsidR="00FE7C8D" w:rsidRDefault="005149B3" w:rsidP="00E96BA4">
      <w:pPr>
        <w:pStyle w:val="Puce2"/>
      </w:pPr>
      <w:proofErr w:type="gramStart"/>
      <w:r w:rsidRPr="005149B3">
        <w:t>l’optimisation</w:t>
      </w:r>
      <w:proofErr w:type="gramEnd"/>
      <w:r w:rsidRPr="005149B3">
        <w:t xml:space="preserve"> des dispositifs existants, par exemple </w:t>
      </w:r>
      <w:r w:rsidR="004E30C7">
        <w:t>en renforçant</w:t>
      </w:r>
      <w:r w:rsidRPr="005149B3">
        <w:t xml:space="preserve"> la représentativité des réseaux de mesures</w:t>
      </w:r>
      <w:r w:rsidR="00CC2A5D">
        <w:t>,</w:t>
      </w:r>
      <w:r w:rsidRPr="005149B3">
        <w:t xml:space="preserve"> </w:t>
      </w:r>
    </w:p>
    <w:p w14:paraId="7C2FB2BC" w14:textId="140001BA" w:rsidR="005149B3" w:rsidRPr="005149B3" w:rsidRDefault="00FE7C8D" w:rsidP="00F2617B">
      <w:pPr>
        <w:pStyle w:val="Puce2"/>
      </w:pPr>
      <w:proofErr w:type="gramStart"/>
      <w:r>
        <w:t>la</w:t>
      </w:r>
      <w:proofErr w:type="gramEnd"/>
      <w:r w:rsidR="005149B3" w:rsidRPr="005149B3">
        <w:t xml:space="preserve"> </w:t>
      </w:r>
      <w:r w:rsidRPr="005149B3">
        <w:t>mobilis</w:t>
      </w:r>
      <w:r>
        <w:t>ation</w:t>
      </w:r>
      <w:r w:rsidRPr="005149B3">
        <w:t xml:space="preserve"> </w:t>
      </w:r>
      <w:r w:rsidR="005149B3" w:rsidRPr="005149B3">
        <w:t xml:space="preserve">des solutions innovantes, </w:t>
      </w:r>
      <w:r w:rsidR="00442DE9">
        <w:t>telles que des</w:t>
      </w:r>
      <w:r w:rsidR="005149B3" w:rsidRPr="005149B3">
        <w:t xml:space="preserve"> mesures satellitaires des niveaux </w:t>
      </w:r>
      <w:r w:rsidR="00442DE9">
        <w:t>pour l</w:t>
      </w:r>
      <w:r w:rsidR="005149B3" w:rsidRPr="005149B3">
        <w:t>es plans d’eau.</w:t>
      </w:r>
    </w:p>
    <w:p w14:paraId="1BF8388F" w14:textId="5400DFD2" w:rsidR="005149B3" w:rsidRPr="009415EC" w:rsidRDefault="0042339E" w:rsidP="00F2617B">
      <w:pPr>
        <w:pStyle w:val="Puce1"/>
      </w:pPr>
      <w:r>
        <w:t>P</w:t>
      </w:r>
      <w:r w:rsidR="005149B3" w:rsidRPr="009415EC">
        <w:t>lus particulièrement l’amélioration des connaissances doit viser</w:t>
      </w:r>
      <w:r w:rsidR="0059443E">
        <w:t xml:space="preserve"> </w:t>
      </w:r>
      <w:r w:rsidR="00F82D71" w:rsidRPr="009415EC">
        <w:t>à</w:t>
      </w:r>
      <w:r w:rsidR="00985BAC">
        <w:rPr>
          <w:rFonts w:ascii="Cambria Math" w:hAnsi="Cambria Math" w:cs="Cambria Math"/>
        </w:rPr>
        <w:t> </w:t>
      </w:r>
      <w:r w:rsidR="00F82D71">
        <w:rPr>
          <w:rFonts w:ascii="Cambria Math" w:hAnsi="Cambria Math" w:cs="Cambria Math"/>
        </w:rPr>
        <w:t>:</w:t>
      </w:r>
    </w:p>
    <w:p w14:paraId="0963358D" w14:textId="756162C1" w:rsidR="00F82D71" w:rsidRDefault="005A00E0" w:rsidP="00E96BA4">
      <w:pPr>
        <w:pStyle w:val="Puce2"/>
      </w:pPr>
      <w:proofErr w:type="gramStart"/>
      <w:r>
        <w:t>f</w:t>
      </w:r>
      <w:r w:rsidR="00B77AC0">
        <w:t>avoriser</w:t>
      </w:r>
      <w:proofErr w:type="gramEnd"/>
      <w:r w:rsidR="00B77AC0">
        <w:t xml:space="preserve"> la recherche </w:t>
      </w:r>
      <w:r w:rsidR="00C22F32">
        <w:t xml:space="preserve">sur les thèmes </w:t>
      </w:r>
      <w:r w:rsidR="004610CD">
        <w:t xml:space="preserve">nécessaires à </w:t>
      </w:r>
      <w:r w:rsidR="00E50F88">
        <w:t>l’amélioration de la</w:t>
      </w:r>
      <w:r w:rsidR="004610CD">
        <w:t xml:space="preserve"> gestion de l’eau </w:t>
      </w:r>
      <w:r w:rsidR="00CE1045">
        <w:t xml:space="preserve">dans </w:t>
      </w:r>
      <w:r w:rsidR="00E50F88">
        <w:t>le bassin</w:t>
      </w:r>
      <w:r w:rsidR="00FB0591">
        <w:t>, en s’appuyant sur le conseil scienti</w:t>
      </w:r>
      <w:r w:rsidR="001917CE">
        <w:t>fique pour leur identification,</w:t>
      </w:r>
    </w:p>
    <w:p w14:paraId="09319EEB" w14:textId="40974AF0" w:rsidR="005149B3" w:rsidRPr="005149B3" w:rsidRDefault="000B3666" w:rsidP="00E96BA4">
      <w:pPr>
        <w:pStyle w:val="Puce2"/>
      </w:pPr>
      <w:proofErr w:type="gramStart"/>
      <w:r>
        <w:t>favoriser</w:t>
      </w:r>
      <w:proofErr w:type="gramEnd"/>
      <w:r>
        <w:t xml:space="preserve"> la</w:t>
      </w:r>
      <w:r w:rsidRPr="005149B3">
        <w:t xml:space="preserve"> compr</w:t>
      </w:r>
      <w:r>
        <w:t>éhension</w:t>
      </w:r>
      <w:r w:rsidRPr="005149B3">
        <w:t xml:space="preserve"> </w:t>
      </w:r>
      <w:r>
        <w:t>du</w:t>
      </w:r>
      <w:r w:rsidR="005149B3" w:rsidRPr="005149B3">
        <w:t xml:space="preserve"> fonctionnement des bassins versants, </w:t>
      </w:r>
      <w:r w:rsidR="00160708">
        <w:t xml:space="preserve">en complétant les données mesurées </w:t>
      </w:r>
      <w:r w:rsidR="00B45E41">
        <w:t>pour permettre</w:t>
      </w:r>
      <w:r w:rsidR="00B45E41" w:rsidRPr="005149B3">
        <w:t xml:space="preserve"> </w:t>
      </w:r>
      <w:r w:rsidR="00160708">
        <w:t>le</w:t>
      </w:r>
      <w:r w:rsidR="005149B3" w:rsidRPr="005149B3">
        <w:t xml:space="preserve"> développement de modélisations,</w:t>
      </w:r>
    </w:p>
    <w:p w14:paraId="4FAA41A3" w14:textId="494C11AB" w:rsidR="005149B3" w:rsidRPr="005149B3" w:rsidRDefault="006B1B29" w:rsidP="00E96BA4">
      <w:pPr>
        <w:pStyle w:val="Puce2"/>
      </w:pPr>
      <w:proofErr w:type="gramStart"/>
      <w:r>
        <w:t>favoriser</w:t>
      </w:r>
      <w:proofErr w:type="gramEnd"/>
      <w:r>
        <w:t xml:space="preserve"> </w:t>
      </w:r>
      <w:r w:rsidR="002B7593">
        <w:t>l</w:t>
      </w:r>
      <w:r>
        <w:t>a caractérisation</w:t>
      </w:r>
      <w:r w:rsidR="005149B3" w:rsidRPr="005149B3">
        <w:t xml:space="preserve"> </w:t>
      </w:r>
      <w:r>
        <w:t>d</w:t>
      </w:r>
      <w:r w:rsidR="005149B3" w:rsidRPr="005149B3">
        <w:t>es pratiques, par exemple sur la consommation d’eau</w:t>
      </w:r>
      <w:r w:rsidR="00FE4F3E">
        <w:t> ;</w:t>
      </w:r>
      <w:r w:rsidR="005149B3" w:rsidRPr="005149B3">
        <w:t xml:space="preserve"> </w:t>
      </w:r>
      <w:r w:rsidR="00BE0769">
        <w:t>l</w:t>
      </w:r>
      <w:r w:rsidR="007076EE" w:rsidRPr="003779D3">
        <w:t xml:space="preserve">a mise en place de </w:t>
      </w:r>
      <w:r w:rsidR="00716DA6">
        <w:t xml:space="preserve">la </w:t>
      </w:r>
      <w:r w:rsidR="007076EE" w:rsidRPr="003779D3">
        <w:t xml:space="preserve">télérelève </w:t>
      </w:r>
      <w:r w:rsidR="00A8161C">
        <w:t>permet</w:t>
      </w:r>
      <w:r w:rsidR="007076EE" w:rsidRPr="003779D3">
        <w:t xml:space="preserve"> de mieux connaitre et suivre la consommation d’eau, </w:t>
      </w:r>
      <w:r w:rsidR="00697E27">
        <w:t>pour</w:t>
      </w:r>
      <w:r w:rsidR="00B45E41">
        <w:t>,</w:t>
      </w:r>
      <w:r w:rsidR="00697E27">
        <w:t xml:space="preserve"> par exemple</w:t>
      </w:r>
      <w:r w:rsidR="007076EE" w:rsidRPr="003779D3">
        <w:t xml:space="preserve"> agir contre les pertes sur le</w:t>
      </w:r>
      <w:r w:rsidR="00434F21">
        <w:t>s</w:t>
      </w:r>
      <w:r w:rsidR="007076EE" w:rsidRPr="003779D3">
        <w:t xml:space="preserve"> réseau</w:t>
      </w:r>
      <w:r w:rsidR="00434F21">
        <w:t>x</w:t>
      </w:r>
      <w:r w:rsidR="007076EE" w:rsidRPr="003779D3">
        <w:t xml:space="preserve"> d’alimentation en eau potable</w:t>
      </w:r>
      <w:r w:rsidR="00DD0F31">
        <w:t>,</w:t>
      </w:r>
    </w:p>
    <w:p w14:paraId="51A4E0C2" w14:textId="199DBF2C" w:rsidR="005149B3" w:rsidRPr="005149B3" w:rsidRDefault="005149B3" w:rsidP="00E96BA4">
      <w:pPr>
        <w:pStyle w:val="Puce2"/>
      </w:pPr>
      <w:proofErr w:type="gramStart"/>
      <w:r w:rsidRPr="005149B3">
        <w:t>anticiper</w:t>
      </w:r>
      <w:proofErr w:type="gramEnd"/>
      <w:r w:rsidRPr="005149B3">
        <w:t xml:space="preserve"> les effets du dérèglement climatique sur tous les milieux aquatiques et les espèces inféodées,</w:t>
      </w:r>
    </w:p>
    <w:p w14:paraId="3D4F4473" w14:textId="5A174C59" w:rsidR="005149B3" w:rsidRPr="005149B3" w:rsidRDefault="005149B3" w:rsidP="00E96BA4">
      <w:pPr>
        <w:pStyle w:val="Puce2"/>
      </w:pPr>
      <w:proofErr w:type="gramStart"/>
      <w:r w:rsidRPr="005149B3">
        <w:t>réduire</w:t>
      </w:r>
      <w:proofErr w:type="gramEnd"/>
      <w:r w:rsidRPr="005149B3">
        <w:t xml:space="preserve"> la vulnérabilité des milieux aquatiques et de</w:t>
      </w:r>
      <w:r w:rsidR="00B45E41">
        <w:t>s</w:t>
      </w:r>
      <w:r w:rsidRPr="005149B3">
        <w:t xml:space="preserve"> usages, avec par exemple, le développement de modes de production moins dépendants de l’eau,</w:t>
      </w:r>
    </w:p>
    <w:p w14:paraId="2501BEAE" w14:textId="2748AA4D" w:rsidR="005149B3" w:rsidRDefault="00A21ED2" w:rsidP="00E96BA4">
      <w:pPr>
        <w:pStyle w:val="Puce2"/>
      </w:pPr>
      <w:proofErr w:type="gramStart"/>
      <w:r>
        <w:t>améliorer</w:t>
      </w:r>
      <w:proofErr w:type="gramEnd"/>
      <w:r>
        <w:t xml:space="preserve"> la compréhension de</w:t>
      </w:r>
      <w:r w:rsidR="005149B3" w:rsidRPr="005149B3">
        <w:t xml:space="preserve"> l’interface entre l’eau et le sol, les capacités de stockage du sol, les relations nappes-rivières…</w:t>
      </w:r>
    </w:p>
    <w:p w14:paraId="4C251F9A" w14:textId="77777777" w:rsidR="00B51328" w:rsidRDefault="005149B3" w:rsidP="00FF43DF">
      <w:pPr>
        <w:pStyle w:val="T5numrot"/>
      </w:pPr>
      <w:r w:rsidRPr="009415EC">
        <w:t>Améliorer le partage et l’accès à cette connaissance pour éclairer les choix</w:t>
      </w:r>
    </w:p>
    <w:p w14:paraId="45D5D0EA" w14:textId="064EAB76" w:rsidR="00301E35" w:rsidRDefault="005149B3" w:rsidP="0062745B">
      <w:pPr>
        <w:pStyle w:val="Textenormal"/>
        <w:keepNext/>
        <w:widowControl/>
      </w:pPr>
      <w:r w:rsidRPr="005149B3">
        <w:t xml:space="preserve">Le partage des connaissances induit de rendre les données accessibles, compréhensibles et disponibles pour chaque public, à l’image d’observatoires existants sur l’eau et la biodiversité. </w:t>
      </w:r>
      <w:r w:rsidRPr="005149B3">
        <w:lastRenderedPageBreak/>
        <w:t>L’objectif visé est de favoriser la consultation de données, le partage et la vulgarisation des savoirs. Cela doit permettre de favoriser la prise de conscience et la sensibilisation des citoyens et des acteurs. C’est un préalable à la réussite de toutes actions collectives. À titre d’illustration, sur le sujet du lien entre la terre et la mer, partager la connaissance sur les sources de pollutions, sur leur effet sur la biologie et les activités en mer</w:t>
      </w:r>
      <w:r w:rsidR="00EF7FED">
        <w:t>, etc.</w:t>
      </w:r>
      <w:r w:rsidR="00985BAC">
        <w:t xml:space="preserve"> </w:t>
      </w:r>
      <w:r w:rsidRPr="005149B3">
        <w:t xml:space="preserve">permettra de renforcer la synergie des actions entre les </w:t>
      </w:r>
      <w:r w:rsidR="00227592">
        <w:t>Agences régionales de santé (</w:t>
      </w:r>
      <w:r w:rsidRPr="005149B3">
        <w:t>ARS</w:t>
      </w:r>
      <w:r w:rsidR="00227592">
        <w:t>)</w:t>
      </w:r>
      <w:r w:rsidRPr="005149B3">
        <w:t>, les gestionnaires de réseaux et les conchyliculteurs.</w:t>
      </w:r>
    </w:p>
    <w:p w14:paraId="3E5CDA98" w14:textId="7C57DAD2" w:rsidR="005149B3" w:rsidRDefault="00F74BFE" w:rsidP="000C3FAD">
      <w:pPr>
        <w:pStyle w:val="Textenormal"/>
        <w:spacing w:before="480" w:after="240"/>
      </w:pPr>
      <w:r>
        <w:rPr>
          <w:noProof/>
        </w:rPr>
        <w:drawing>
          <wp:anchor distT="0" distB="0" distL="114300" distR="114300" simplePos="0" relativeHeight="251658242" behindDoc="0" locked="0" layoutInCell="1" allowOverlap="1" wp14:anchorId="25DC50C1" wp14:editId="0372E453">
            <wp:simplePos x="0" y="0"/>
            <wp:positionH relativeFrom="margin">
              <wp:posOffset>0</wp:posOffset>
            </wp:positionH>
            <wp:positionV relativeFrom="paragraph">
              <wp:posOffset>26832</wp:posOffset>
            </wp:positionV>
            <wp:extent cx="495300" cy="503161"/>
            <wp:effectExtent l="0" t="0" r="0" b="0"/>
            <wp:wrapSquare wrapText="bothSides"/>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00F316D4" w:rsidRPr="00F316D4">
        <w:t>Pour demain, les pistes d’action sont :</w:t>
      </w:r>
    </w:p>
    <w:p w14:paraId="0B3AD250" w14:textId="0C1E696B" w:rsidR="005149B3" w:rsidRPr="005149B3" w:rsidRDefault="006C6619" w:rsidP="00665CB6">
      <w:pPr>
        <w:pStyle w:val="Puce1"/>
      </w:pPr>
      <w:proofErr w:type="gramStart"/>
      <w:r>
        <w:t>généralis</w:t>
      </w:r>
      <w:r w:rsidR="006E0FB1">
        <w:t>er</w:t>
      </w:r>
      <w:proofErr w:type="gramEnd"/>
      <w:r w:rsidR="005149B3" w:rsidRPr="005149B3">
        <w:t xml:space="preserve"> </w:t>
      </w:r>
      <w:r w:rsidR="006E0FB1">
        <w:t>le</w:t>
      </w:r>
      <w:r w:rsidR="00865764" w:rsidRPr="005149B3">
        <w:t xml:space="preserve"> </w:t>
      </w:r>
      <w:r w:rsidR="005149B3" w:rsidRPr="005149B3">
        <w:t>conditionnement des financements publics à la production de données sous des formats compatibles avec les outils publics</w:t>
      </w:r>
      <w:r w:rsidR="00B45E41">
        <w:t xml:space="preserve"> de bancarisation</w:t>
      </w:r>
      <w:r w:rsidR="005149B3" w:rsidRPr="005149B3">
        <w:t>,</w:t>
      </w:r>
    </w:p>
    <w:p w14:paraId="3731259C" w14:textId="2F9DE601" w:rsidR="009F654A" w:rsidRDefault="00DE37F4" w:rsidP="009F654A">
      <w:pPr>
        <w:pStyle w:val="Puce1"/>
      </w:pPr>
      <w:proofErr w:type="gramStart"/>
      <w:r w:rsidRPr="00B45E41">
        <w:t>favoriser</w:t>
      </w:r>
      <w:proofErr w:type="gramEnd"/>
      <w:r w:rsidRPr="00B45E41">
        <w:t xml:space="preserve"> </w:t>
      </w:r>
      <w:r w:rsidR="005149B3" w:rsidRPr="00B45E41">
        <w:t xml:space="preserve">la </w:t>
      </w:r>
      <w:r w:rsidRPr="00B45E41">
        <w:t xml:space="preserve">diffusion et </w:t>
      </w:r>
      <w:r w:rsidRPr="00F2617B">
        <w:t>le</w:t>
      </w:r>
      <w:r w:rsidRPr="00B45E41">
        <w:t xml:space="preserve"> porter à connaissance </w:t>
      </w:r>
      <w:r w:rsidR="005149B3" w:rsidRPr="00B45E41">
        <w:t>de</w:t>
      </w:r>
      <w:r w:rsidRPr="00B45E41">
        <w:t>s données sur</w:t>
      </w:r>
      <w:r w:rsidR="005149B3" w:rsidRPr="00B45E41">
        <w:t xml:space="preserve"> l’eau</w:t>
      </w:r>
      <w:r w:rsidR="005951D7">
        <w:t>, de façon</w:t>
      </w:r>
      <w:r w:rsidR="005149B3" w:rsidRPr="005149B3">
        <w:t xml:space="preserve"> simple et ergonomique, accessible à tous, et adapté</w:t>
      </w:r>
      <w:r w:rsidR="005951D7">
        <w:t>e</w:t>
      </w:r>
      <w:r w:rsidR="005149B3" w:rsidRPr="005149B3">
        <w:t xml:space="preserve"> à différentes échelles de territoire,</w:t>
      </w:r>
    </w:p>
    <w:p w14:paraId="1F473D41" w14:textId="647C15FD" w:rsidR="003042A8" w:rsidRDefault="006E0FB1" w:rsidP="0022061D">
      <w:pPr>
        <w:pStyle w:val="Puce1"/>
        <w:spacing w:after="360"/>
      </w:pPr>
      <w:proofErr w:type="gramStart"/>
      <w:r>
        <w:t>favoriser</w:t>
      </w:r>
      <w:proofErr w:type="gramEnd"/>
      <w:r>
        <w:t xml:space="preserve"> </w:t>
      </w:r>
      <w:r w:rsidR="005149B3" w:rsidRPr="005149B3">
        <w:t>une plus grande pédagogie sur le cycle de l’eau auprès du grand public</w:t>
      </w:r>
      <w:r w:rsidR="00DD0F31">
        <w:t>.</w:t>
      </w:r>
    </w:p>
    <w:p w14:paraId="6503C0D3" w14:textId="57AA54F7" w:rsidR="005149B3" w:rsidRPr="00AD694C" w:rsidRDefault="000D5160" w:rsidP="00FF43DF">
      <w:pPr>
        <w:pStyle w:val="T5numrot"/>
      </w:pPr>
      <w:r>
        <w:t>Communiquer et f</w:t>
      </w:r>
      <w:r w:rsidRPr="00AD694C">
        <w:t>avoriser</w:t>
      </w:r>
      <w:r w:rsidR="005149B3" w:rsidRPr="00AD694C">
        <w:t xml:space="preserve"> la sensibilisation et la prise de conscience </w:t>
      </w:r>
      <w:r w:rsidR="007763B1">
        <w:t>pour</w:t>
      </w:r>
      <w:r w:rsidR="007763B1" w:rsidRPr="00AD694C">
        <w:t xml:space="preserve"> </w:t>
      </w:r>
      <w:r w:rsidR="005149B3" w:rsidRPr="00AD694C">
        <w:t xml:space="preserve">accompagner </w:t>
      </w:r>
      <w:r w:rsidR="002F58F0">
        <w:t xml:space="preserve">les transitions et affronter </w:t>
      </w:r>
      <w:r w:rsidR="005149B3" w:rsidRPr="00AD694C">
        <w:t>les ruptures</w:t>
      </w:r>
    </w:p>
    <w:p w14:paraId="6CC85D67" w14:textId="6DFB1BD7" w:rsidR="005149B3" w:rsidRPr="005149B3" w:rsidRDefault="005149B3" w:rsidP="0022061D">
      <w:pPr>
        <w:pStyle w:val="Textenormal"/>
      </w:pPr>
      <w:r w:rsidRPr="005149B3">
        <w:t xml:space="preserve">L’implication large des acteurs et des habitants dans la préservation des bassins versants et l’atteinte des objectifs du Sdage sont des enjeux toujours aussi prégnants. Cela nécessite leur sensibilisation sur les </w:t>
      </w:r>
      <w:r w:rsidR="00B45E41">
        <w:t>conséquences des dégradations de l’eau et des milieux aquatiques</w:t>
      </w:r>
      <w:r w:rsidRPr="005149B3">
        <w:t>, leur formation et leur mobilisation pour favoriser l’émergence de solutions partagées.</w:t>
      </w:r>
      <w:r w:rsidRPr="005149B3">
        <w:br/>
        <w:t>Le travail pédagogique engagé par de nombreux acteurs autour des notions cl</w:t>
      </w:r>
      <w:r w:rsidR="006A4D6D">
        <w:t>és</w:t>
      </w:r>
      <w:r w:rsidRPr="005149B3">
        <w:t xml:space="preserve"> (bassins versants, fonctions des milieux aquatiques, rôles des usages et des acteurs) reste indispensable. C’est une des conditions de l’implication des habitants dans le débat sur l’eau et de leur soutien aux actions mises en œuvre, notamment pour restaurer l’équilibre des milieux aquatiques ou pour faire évoluer les pratiques.</w:t>
      </w:r>
    </w:p>
    <w:p w14:paraId="5DB42EE1" w14:textId="305CF747" w:rsidR="005149B3" w:rsidRPr="005149B3" w:rsidRDefault="00FC6768" w:rsidP="000C3FAD">
      <w:pPr>
        <w:pStyle w:val="Textenormal"/>
        <w:spacing w:before="480" w:after="240"/>
      </w:pPr>
      <w:r>
        <w:rPr>
          <w:noProof/>
        </w:rPr>
        <w:drawing>
          <wp:anchor distT="0" distB="0" distL="114300" distR="114300" simplePos="0" relativeHeight="251658243" behindDoc="0" locked="0" layoutInCell="1" allowOverlap="1" wp14:anchorId="261F25A1" wp14:editId="17332BEB">
            <wp:simplePos x="0" y="0"/>
            <wp:positionH relativeFrom="margin">
              <wp:posOffset>0</wp:posOffset>
            </wp:positionH>
            <wp:positionV relativeFrom="paragraph">
              <wp:posOffset>37627</wp:posOffset>
            </wp:positionV>
            <wp:extent cx="495300" cy="503161"/>
            <wp:effectExtent l="0" t="0" r="0" b="0"/>
            <wp:wrapSquare wrapText="bothSides"/>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00F316D4" w:rsidRPr="00F316D4">
        <w:t>Pour demain, les pistes d’action sont :</w:t>
      </w:r>
      <w:r w:rsidR="005149B3" w:rsidRPr="005149B3">
        <w:t xml:space="preserve"> </w:t>
      </w:r>
    </w:p>
    <w:p w14:paraId="64774E52" w14:textId="16B8C0FF" w:rsidR="005149B3" w:rsidRPr="005149B3" w:rsidRDefault="005149B3" w:rsidP="00665CB6">
      <w:pPr>
        <w:pStyle w:val="Puce1"/>
      </w:pPr>
      <w:proofErr w:type="gramStart"/>
      <w:r w:rsidRPr="005149B3">
        <w:t>la</w:t>
      </w:r>
      <w:proofErr w:type="gramEnd"/>
      <w:r w:rsidR="00381A9C">
        <w:t xml:space="preserve"> </w:t>
      </w:r>
      <w:r w:rsidR="00381A9C" w:rsidRPr="00B45E41">
        <w:t>promotion</w:t>
      </w:r>
      <w:r w:rsidRPr="00B45E41">
        <w:t xml:space="preserve"> </w:t>
      </w:r>
      <w:r w:rsidRPr="005149B3">
        <w:t>d’outil pour mesurer l’</w:t>
      </w:r>
      <w:r w:rsidR="00B51DA0">
        <w:t xml:space="preserve"> </w:t>
      </w:r>
      <w:r w:rsidRPr="005149B3">
        <w:t>«</w:t>
      </w:r>
      <w:r w:rsidR="00B51DA0">
        <w:rPr>
          <w:rFonts w:ascii="Cambria Math" w:hAnsi="Cambria Math" w:cs="Cambria Math"/>
        </w:rPr>
        <w:t> </w:t>
      </w:r>
      <w:r w:rsidRPr="005149B3">
        <w:t>empreinte eau</w:t>
      </w:r>
      <w:r w:rsidRPr="005149B3">
        <w:rPr>
          <w:rFonts w:ascii="Cambria Math" w:hAnsi="Cambria Math" w:cs="Cambria Math"/>
        </w:rPr>
        <w:t> </w:t>
      </w:r>
      <w:r w:rsidRPr="005149B3">
        <w:rPr>
          <w:rFonts w:cs="Marianne"/>
        </w:rPr>
        <w:t>»</w:t>
      </w:r>
      <w:r w:rsidRPr="005149B3">
        <w:t xml:space="preserve"> des consommations des produits alimentaires et non alimentaires (</w:t>
      </w:r>
      <w:proofErr w:type="spellStart"/>
      <w:r w:rsidRPr="005149B3">
        <w:t>aquascore</w:t>
      </w:r>
      <w:proofErr w:type="spellEnd"/>
      <w:r w:rsidRPr="005149B3">
        <w:t>, labels</w:t>
      </w:r>
      <w:r w:rsidRPr="005149B3">
        <w:rPr>
          <w:rFonts w:cs="Marianne"/>
        </w:rPr>
        <w:t>…</w:t>
      </w:r>
      <w:r w:rsidRPr="005149B3">
        <w:t>),</w:t>
      </w:r>
    </w:p>
    <w:p w14:paraId="50047ECC" w14:textId="335AD702" w:rsidR="005149B3" w:rsidRPr="005149B3" w:rsidRDefault="005149B3" w:rsidP="00AD694C">
      <w:pPr>
        <w:pStyle w:val="Puce1"/>
        <w:spacing w:after="360"/>
      </w:pPr>
      <w:proofErr w:type="gramStart"/>
      <w:r w:rsidRPr="005149B3">
        <w:t>le</w:t>
      </w:r>
      <w:proofErr w:type="gramEnd"/>
      <w:r w:rsidRPr="005149B3">
        <w:t xml:space="preserve"> développement de modules sur le cycle de l’eau, la préservation de l’eau, la sobriété dans les programmes scolaires et les formations à destination des professionnels et des élus.</w:t>
      </w:r>
    </w:p>
    <w:p w14:paraId="148E01BD" w14:textId="1F98FFD0" w:rsidR="005149B3" w:rsidRPr="00AD694C" w:rsidRDefault="00665CB6" w:rsidP="00FF43DF">
      <w:pPr>
        <w:pStyle w:val="T5numrot"/>
      </w:pPr>
      <w:r w:rsidRPr="00AD694C">
        <w:t>Évaluer</w:t>
      </w:r>
      <w:r w:rsidR="005149B3" w:rsidRPr="00AD694C">
        <w:t xml:space="preserve"> l’efficacité des politiques de l’eau</w:t>
      </w:r>
    </w:p>
    <w:p w14:paraId="02C37DF8" w14:textId="16D81328" w:rsidR="00665CB6" w:rsidRDefault="005149B3" w:rsidP="0022061D">
      <w:pPr>
        <w:pStyle w:val="Textenormal"/>
      </w:pPr>
      <w:r w:rsidRPr="005149B3">
        <w:t>En complément des outils mis en place pour le suivi des actions et des milieux (programme de surveillance, indicateurs du tableau de bord du Sdage, bilans du programme de mesures), il est important de poursuivre l’évaluation des politiques de l’eau, à l’image de l’évaluation par l’agence de l’eau de sa politique d’intervention.</w:t>
      </w:r>
    </w:p>
    <w:p w14:paraId="4AD0D399" w14:textId="0900B58F" w:rsidR="005149B3" w:rsidRDefault="002A58EF" w:rsidP="000C3FAD">
      <w:pPr>
        <w:pStyle w:val="Textenormal"/>
        <w:spacing w:before="360"/>
      </w:pPr>
      <w:r>
        <w:rPr>
          <w:noProof/>
        </w:rPr>
        <w:drawing>
          <wp:anchor distT="0" distB="0" distL="114300" distR="114300" simplePos="0" relativeHeight="251658244" behindDoc="0" locked="0" layoutInCell="1" allowOverlap="1" wp14:anchorId="0299FE90" wp14:editId="398B7900">
            <wp:simplePos x="0" y="0"/>
            <wp:positionH relativeFrom="margin">
              <wp:posOffset>0</wp:posOffset>
            </wp:positionH>
            <wp:positionV relativeFrom="paragraph">
              <wp:posOffset>58582</wp:posOffset>
            </wp:positionV>
            <wp:extent cx="495300" cy="503161"/>
            <wp:effectExtent l="0" t="0" r="0" b="0"/>
            <wp:wrapSquare wrapText="bothSides"/>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00127664" w:rsidRPr="00127664">
        <w:t xml:space="preserve">Pour demain, </w:t>
      </w:r>
      <w:r w:rsidR="00127664">
        <w:t>une des</w:t>
      </w:r>
      <w:r w:rsidR="00127664" w:rsidRPr="00127664">
        <w:t xml:space="preserve"> pistes d’action </w:t>
      </w:r>
      <w:r w:rsidR="002645AE">
        <w:t xml:space="preserve">est </w:t>
      </w:r>
      <w:r w:rsidR="005149B3" w:rsidRPr="005149B3">
        <w:t>de mieux apprécier les coûts de l’inaction face au dérèglement climatique.</w:t>
      </w:r>
    </w:p>
    <w:p w14:paraId="7503A1FB" w14:textId="57CD533C" w:rsidR="000C3FAD" w:rsidRPr="000C3FAD" w:rsidRDefault="000C3FAD" w:rsidP="000C3FAD">
      <w:pPr>
        <w:widowControl/>
        <w:autoSpaceDE/>
        <w:autoSpaceDN/>
        <w:rPr>
          <w:rFonts w:ascii="Marianne" w:hAnsi="Marianne" w:cs="Arial"/>
          <w:sz w:val="20"/>
          <w:szCs w:val="20"/>
        </w:rPr>
      </w:pPr>
      <w:r>
        <w:br w:type="page"/>
      </w:r>
    </w:p>
    <w:p w14:paraId="2C06DFEC" w14:textId="47C83FB7" w:rsidR="00A818EB" w:rsidRPr="006D5418" w:rsidRDefault="006C3474" w:rsidP="00870820">
      <w:pPr>
        <w:pStyle w:val="T3numrot"/>
      </w:pPr>
      <w:bookmarkStart w:id="33" w:name="_Toc166792080"/>
      <w:bookmarkStart w:id="34" w:name="_Toc172550253"/>
      <w:r w:rsidRPr="00B118F7">
        <w:lastRenderedPageBreak/>
        <w:t>Enjeu</w:t>
      </w:r>
      <w:r w:rsidR="00A818EB">
        <w:t xml:space="preserve"> 3</w:t>
      </w:r>
      <w:r w:rsidR="00A818EB" w:rsidRPr="00B118F7">
        <w:t> :</w:t>
      </w:r>
      <w:r w:rsidR="00A818EB" w:rsidRPr="006D5418">
        <w:t xml:space="preserve"> </w:t>
      </w:r>
      <w:r w:rsidR="00A818EB" w:rsidRPr="00B118F7">
        <w:t>Les politiques territoriales</w:t>
      </w:r>
      <w:r w:rsidR="005C7104">
        <w:t xml:space="preserve"> porteuses</w:t>
      </w:r>
      <w:r w:rsidR="00A818EB" w:rsidRPr="00B118F7">
        <w:t xml:space="preserve"> des nécessaires solidarités entre les acteurs et les territoires autour de la gestion de l’eau</w:t>
      </w:r>
      <w:bookmarkEnd w:id="33"/>
      <w:bookmarkEnd w:id="34"/>
    </w:p>
    <w:p w14:paraId="12B3B5F3" w14:textId="10EA1E51" w:rsidR="00A818EB" w:rsidRPr="00C63F32" w:rsidRDefault="00A818EB" w:rsidP="00870820">
      <w:pPr>
        <w:pStyle w:val="T4numrot"/>
      </w:pPr>
      <w:bookmarkStart w:id="35" w:name="_Toc161413467"/>
      <w:bookmarkStart w:id="36" w:name="_Toc161660047"/>
      <w:r w:rsidRPr="6F53DEA4">
        <w:t>Que recouvre cet en</w:t>
      </w:r>
      <w:r w:rsidR="006C3474">
        <w:t>j</w:t>
      </w:r>
      <w:r w:rsidRPr="6F53DEA4">
        <w:t>eu</w:t>
      </w:r>
      <w:r>
        <w:t> ?</w:t>
      </w:r>
      <w:bookmarkEnd w:id="35"/>
      <w:bookmarkEnd w:id="36"/>
    </w:p>
    <w:p w14:paraId="38854569" w14:textId="3BBFB094" w:rsidR="00BB35C7" w:rsidRDefault="00BB35C7" w:rsidP="00BB35C7">
      <w:pPr>
        <w:pStyle w:val="Textenormal"/>
        <w:rPr>
          <w:rFonts w:eastAsia="Arial"/>
        </w:rPr>
      </w:pPr>
      <w:r w:rsidRPr="002C7AB1">
        <w:t>Le bassin versant</w:t>
      </w:r>
      <w:r w:rsidR="005F0AF2">
        <w:t xml:space="preserve">, par ses </w:t>
      </w:r>
      <w:r w:rsidR="00394C41">
        <w:t>riv</w:t>
      </w:r>
      <w:r w:rsidR="008402C2">
        <w:t>ières</w:t>
      </w:r>
      <w:r w:rsidR="00FB4BF3">
        <w:t xml:space="preserve">, </w:t>
      </w:r>
      <w:r w:rsidR="00FB4BF3" w:rsidRPr="002C7AB1">
        <w:t>draine</w:t>
      </w:r>
      <w:r w:rsidRPr="002C7AB1">
        <w:t xml:space="preserve"> l’ensemble de ses eaux vers un point </w:t>
      </w:r>
      <w:r>
        <w:t>de confluence avec un</w:t>
      </w:r>
      <w:r w:rsidR="00BD16C8">
        <w:t>e</w:t>
      </w:r>
      <w:r w:rsidR="005F0AF2">
        <w:t xml:space="preserve"> autre</w:t>
      </w:r>
      <w:r>
        <w:t xml:space="preserve"> </w:t>
      </w:r>
      <w:r w:rsidR="00BD16C8">
        <w:t>rivière</w:t>
      </w:r>
      <w:r>
        <w:t xml:space="preserve">, un fleuve ou </w:t>
      </w:r>
      <w:r w:rsidR="00A05ED5">
        <w:t xml:space="preserve">vers </w:t>
      </w:r>
      <w:r>
        <w:t>la mer. Il</w:t>
      </w:r>
      <w:r w:rsidRPr="002C7AB1">
        <w:t xml:space="preserve"> comprend tous les éléments </w:t>
      </w:r>
      <w:r>
        <w:t xml:space="preserve">présents </w:t>
      </w:r>
      <w:r w:rsidRPr="002C7AB1">
        <w:t>à l’intérieur de ses limites</w:t>
      </w:r>
      <w:r>
        <w:t> :</w:t>
      </w:r>
      <w:r w:rsidRPr="002C7AB1">
        <w:t xml:space="preserve"> le sol, la végétation, les animaux, </w:t>
      </w:r>
      <w:r w:rsidRPr="002C7AB1">
        <w:rPr>
          <w:rFonts w:eastAsia="Arial"/>
        </w:rPr>
        <w:t>les eaux de surface et les eaux souterraines</w:t>
      </w:r>
      <w:r>
        <w:rPr>
          <w:rFonts w:eastAsia="Arial"/>
        </w:rPr>
        <w:t>,</w:t>
      </w:r>
      <w:r w:rsidRPr="00383ABD">
        <w:t xml:space="preserve"> </w:t>
      </w:r>
      <w:r w:rsidRPr="002C7AB1">
        <w:t>les être</w:t>
      </w:r>
      <w:r w:rsidRPr="002C7AB1">
        <w:rPr>
          <w:rFonts w:eastAsia="Arial"/>
        </w:rPr>
        <w:t>s humains</w:t>
      </w:r>
      <w:r w:rsidR="002B7593">
        <w:rPr>
          <w:rFonts w:eastAsia="Arial"/>
        </w:rPr>
        <w:t xml:space="preserve"> et leurs activités</w:t>
      </w:r>
      <w:r w:rsidRPr="002C7AB1">
        <w:rPr>
          <w:rFonts w:eastAsia="Arial"/>
        </w:rPr>
        <w:t>.</w:t>
      </w:r>
      <w:r>
        <w:rPr>
          <w:rFonts w:eastAsia="Arial"/>
        </w:rPr>
        <w:t xml:space="preserve"> Il</w:t>
      </w:r>
      <w:r w:rsidRPr="6F53DEA4">
        <w:rPr>
          <w:rFonts w:eastAsia="Arial"/>
        </w:rPr>
        <w:t xml:space="preserve"> remplit plusieurs fonctions importantes notamment hydrologiques, écologiques et socioéconomiques.</w:t>
      </w:r>
      <w:r>
        <w:rPr>
          <w:rFonts w:eastAsia="Arial"/>
        </w:rPr>
        <w:t xml:space="preserve"> </w:t>
      </w:r>
    </w:p>
    <w:p w14:paraId="2B34ABCE" w14:textId="521D5170" w:rsidR="00CC122B" w:rsidRDefault="00BB35C7" w:rsidP="00BB35C7">
      <w:pPr>
        <w:pStyle w:val="Textenormal"/>
      </w:pPr>
      <w:r>
        <w:t xml:space="preserve">Au fil du temps, les usages de l’eau se sont intensifiés et diversifiés. Les aménagements dans les bassins versants (imperméabilisation, </w:t>
      </w:r>
      <w:r w:rsidR="00A56606">
        <w:t xml:space="preserve">régressions des </w:t>
      </w:r>
      <w:r>
        <w:t>haies</w:t>
      </w:r>
      <w:r w:rsidR="00897897">
        <w:t>, accélération des écoulements</w:t>
      </w:r>
      <w:r>
        <w:t xml:space="preserve">…) et les usages qui s’y développent ont un impact sur le cycle naturel de l’eau, la fonctionnalité des sols et des milieux aquatiques, la qualité de l’eau et la quantité. Les usages en amont (rejets, prélèvements…) ont des impacts sur les usages en aval, y compris en mer. </w:t>
      </w:r>
    </w:p>
    <w:p w14:paraId="2238324C" w14:textId="34E8ED68" w:rsidR="00940DFA" w:rsidRDefault="003549AF" w:rsidP="00940DFA">
      <w:pPr>
        <w:pStyle w:val="Textenormal"/>
      </w:pPr>
      <w:r>
        <w:t>L’évolution des activités humaines et de leurs impacts, l</w:t>
      </w:r>
      <w:r w:rsidR="004F22C8">
        <w:t>e caractère limité de l’eau disponible pour les activités humaines</w:t>
      </w:r>
      <w:r>
        <w:t xml:space="preserve"> et</w:t>
      </w:r>
      <w:r w:rsidR="004F22C8">
        <w:t xml:space="preserve"> sa raréfaction,</w:t>
      </w:r>
      <w:r w:rsidR="0021314B">
        <w:t xml:space="preserve"> </w:t>
      </w:r>
      <w:r w:rsidR="00CA6113">
        <w:t>le développement des évènements extrêmes dans un contexte de dérèglement climatique</w:t>
      </w:r>
      <w:r w:rsidR="00B45E41">
        <w:t>,</w:t>
      </w:r>
      <w:r w:rsidR="00CA6113">
        <w:t xml:space="preserve"> invitent à développer les solidarités</w:t>
      </w:r>
      <w:r w:rsidR="00E243EE">
        <w:t> : dans les bassins versants, entre la terre et la mer, entre les espaces ruraux et urbains, entre les usagers</w:t>
      </w:r>
      <w:r w:rsidR="00013F64">
        <w:t>,</w:t>
      </w:r>
      <w:r w:rsidR="00F54808" w:rsidRPr="00F54808">
        <w:t xml:space="preserve"> </w:t>
      </w:r>
      <w:r w:rsidR="00F54808">
        <w:t>y compris sur le plan financie</w:t>
      </w:r>
      <w:r w:rsidR="00F533F1">
        <w:t>r</w:t>
      </w:r>
      <w:r w:rsidR="002668D4">
        <w:t>,</w:t>
      </w:r>
      <w:r w:rsidR="00B45E41" w:rsidRPr="00B45E41">
        <w:t xml:space="preserve"> </w:t>
      </w:r>
      <w:r w:rsidR="00D25344">
        <w:t>etc.</w:t>
      </w:r>
      <w:r w:rsidR="004B0980">
        <w:t xml:space="preserve"> </w:t>
      </w:r>
      <w:r w:rsidR="00940DFA">
        <w:t xml:space="preserve">Chaque usager, qu’il soit en mer ou sur terre, en amont ou en aval, à la ville ou à la campagne, ne peut ignorer les autres usagers. Cela passe par la préservation et la restauration des milieux naturels et de leurs fonctionnalités, par la sobriété et par la définition des usages prioritaires. </w:t>
      </w:r>
    </w:p>
    <w:p w14:paraId="6BC4979F" w14:textId="519B8794" w:rsidR="00BB35C7" w:rsidRDefault="00BB35C7" w:rsidP="00BB35C7">
      <w:pPr>
        <w:pStyle w:val="Textenormal"/>
      </w:pPr>
      <w:r>
        <w:t>Le bassin versant est donc un périmètre pertinent pour la gestion de l’eau</w:t>
      </w:r>
      <w:r w:rsidR="00E73B1C">
        <w:t xml:space="preserve">. La parcelle est l’espace </w:t>
      </w:r>
      <w:r w:rsidR="006C37D3">
        <w:t>adapté pour</w:t>
      </w:r>
      <w:r w:rsidR="00A56606">
        <w:t xml:space="preserve"> l’action</w:t>
      </w:r>
      <w:r>
        <w:t>.</w:t>
      </w:r>
    </w:p>
    <w:p w14:paraId="6FF99DBA" w14:textId="34DB6A80" w:rsidR="00BB35C7" w:rsidRDefault="00BB35C7" w:rsidP="00BB35C7">
      <w:pPr>
        <w:pStyle w:val="Textenormal"/>
      </w:pPr>
      <w:r>
        <w:t>Toutefois, de nombreuses activités humaines, en lien avec l’aménagement du territoire</w:t>
      </w:r>
      <w:r w:rsidR="004315F2">
        <w:t>,</w:t>
      </w:r>
      <w:r>
        <w:t xml:space="preserve"> transcendent les bassins versants : infrastructures d’alimentation en eau potable, bassins de vie, organisation des collectivités territoriales</w:t>
      </w:r>
      <w:r w:rsidR="00BE289F">
        <w:t xml:space="preserve"> de l’État</w:t>
      </w:r>
      <w:r>
        <w:t>, politiques départementales et régionales</w:t>
      </w:r>
      <w:r w:rsidR="00445B62">
        <w:t>, politique maritime</w:t>
      </w:r>
      <w:r w:rsidR="00A469F7">
        <w:t>, notamment au</w:t>
      </w:r>
      <w:r w:rsidR="00ED711B">
        <w:t xml:space="preserve"> travers des documents stratégiques de façade</w:t>
      </w:r>
      <w:r>
        <w:t>. Deux grands types de démarches de planification sont à l’œuvre sur les territoires, avec d’une part, des approches thématiques, spécifiques, comme la gestion de l’eau (Sdage, Sage), et d’autre part, des approches plus intégrées comme celles des politiques d’urbanisme ou d’aménagement du territoire (</w:t>
      </w:r>
      <w:proofErr w:type="spellStart"/>
      <w:r>
        <w:t>Sraddet</w:t>
      </w:r>
      <w:proofErr w:type="spellEnd"/>
      <w:r>
        <w:t xml:space="preserve">, Scot, Plu, </w:t>
      </w:r>
      <w:proofErr w:type="spellStart"/>
      <w:r>
        <w:t>Plui</w:t>
      </w:r>
      <w:proofErr w:type="spellEnd"/>
      <w:r>
        <w:t>…). Ces outils de planification, qui ont chacun leur légitimité propre, doivent être articulés. Les documents d’aménagement du territoire et d’urbanisme doivent être compatibles avec les Sage et les Sdage.</w:t>
      </w:r>
    </w:p>
    <w:p w14:paraId="5624E939" w14:textId="02B3C119" w:rsidR="00BB35C7" w:rsidRDefault="00BB35C7" w:rsidP="000D7052">
      <w:pPr>
        <w:pStyle w:val="Textenormal"/>
      </w:pPr>
      <w:r>
        <w:t xml:space="preserve">Du fait du dérèglement climatique, plus encore qu’hier, </w:t>
      </w:r>
      <w:r w:rsidR="00532C7C">
        <w:t>i</w:t>
      </w:r>
      <w:r w:rsidR="000D7052">
        <w:t xml:space="preserve">l convient de penser les articulations entre la politique de l’eau et les autres politiques publiques, afin que les enjeux de l’eau et la logique de bassin versant soient mieux pris en compte par l’ensemble des </w:t>
      </w:r>
      <w:r w:rsidR="00BE289F">
        <w:t>acteurs</w:t>
      </w:r>
      <w:r w:rsidR="000D7052">
        <w:t>. Ces dernières</w:t>
      </w:r>
      <w:r>
        <w:t xml:space="preserve"> doivent s’appuyer sur les services de régulation naturelle offerts par les écosystèmes et sur leurs capacités de résilience. Les modèles existants doivent évoluer, afin d’intégrer les enjeux environnementaux, sociaux et économiques</w:t>
      </w:r>
      <w:r w:rsidR="005E2DF1">
        <w:t>,</w:t>
      </w:r>
      <w:r>
        <w:t xml:space="preserve"> pour </w:t>
      </w:r>
      <w:r w:rsidRPr="00230568">
        <w:t>faire face aux enjeux du dérèglement climatique.</w:t>
      </w:r>
      <w:r>
        <w:t xml:space="preserve"> </w:t>
      </w:r>
    </w:p>
    <w:p w14:paraId="76341278" w14:textId="6415DA11" w:rsidR="00A818EB" w:rsidRDefault="00A818EB" w:rsidP="00E151CB">
      <w:pPr>
        <w:pStyle w:val="Textenormal"/>
      </w:pPr>
      <w:r w:rsidRPr="00230568">
        <w:t>Ainsi la gestion de l’eau ne peut se réaliser de façon efficace que si elle est abordée et mis</w:t>
      </w:r>
      <w:r w:rsidR="000E53F6">
        <w:t>e</w:t>
      </w:r>
      <w:r w:rsidRPr="00230568">
        <w:t xml:space="preserve"> en œuvre </w:t>
      </w:r>
      <w:r>
        <w:t xml:space="preserve">de manière coordonnée, </w:t>
      </w:r>
      <w:r w:rsidRPr="00230568">
        <w:t>par l’ensemble des politiques et des acteurs</w:t>
      </w:r>
      <w:r w:rsidR="00B45E41">
        <w:t>,</w:t>
      </w:r>
      <w:r>
        <w:t xml:space="preserve"> afin de définir, porter et financer les actions à venir. Sa gestion doit donc être placée au cœur des solidarité</w:t>
      </w:r>
      <w:r w:rsidR="00B45E41">
        <w:t>s</w:t>
      </w:r>
      <w:r>
        <w:t xml:space="preserve"> des territoires et des usagers</w:t>
      </w:r>
      <w:r w:rsidRPr="007C4392">
        <w:t>, et prendre en compte l’acceptabilité sociale des projets de territoires.</w:t>
      </w:r>
      <w:r>
        <w:t xml:space="preserve"> </w:t>
      </w:r>
    </w:p>
    <w:p w14:paraId="6BE61561" w14:textId="5025C093" w:rsidR="004C0916" w:rsidRDefault="004C0916">
      <w:pPr>
        <w:widowControl/>
        <w:autoSpaceDE/>
        <w:autoSpaceDN/>
        <w:rPr>
          <w:rFonts w:ascii="Marianne" w:hAnsi="Marianne" w:cs="Arial"/>
          <w:sz w:val="20"/>
          <w:szCs w:val="20"/>
        </w:rPr>
      </w:pPr>
      <w:r>
        <w:br w:type="page"/>
      </w:r>
    </w:p>
    <w:p w14:paraId="6CA3DE19" w14:textId="77777777" w:rsidR="00A818EB" w:rsidRPr="00C63F32" w:rsidRDefault="00A818EB" w:rsidP="00870820">
      <w:pPr>
        <w:pStyle w:val="T4numrot"/>
      </w:pPr>
      <w:bookmarkStart w:id="37" w:name="_Toc161413468"/>
      <w:bookmarkStart w:id="38" w:name="_Toc161660048"/>
      <w:r w:rsidRPr="6F53DEA4">
        <w:lastRenderedPageBreak/>
        <w:t>Ce que dit le Sdage en vigueur</w:t>
      </w:r>
      <w:bookmarkEnd w:id="37"/>
      <w:bookmarkEnd w:id="38"/>
    </w:p>
    <w:p w14:paraId="512B6BE9" w14:textId="3F508916" w:rsidR="00A818EB" w:rsidRDefault="00A818EB" w:rsidP="00E151CB">
      <w:pPr>
        <w:pStyle w:val="Textenormal"/>
      </w:pPr>
      <w:r>
        <w:t xml:space="preserve">Le Sdage </w:t>
      </w:r>
      <w:r w:rsidR="006A5C85">
        <w:t>Loire-Bretagne</w:t>
      </w:r>
      <w:r>
        <w:t xml:space="preserve"> 2022-2027 aborde les </w:t>
      </w:r>
      <w:r w:rsidR="00BE289F">
        <w:t xml:space="preserve">questions </w:t>
      </w:r>
      <w:r>
        <w:t xml:space="preserve">de gouvernance, de cohérence des politiques publiques, et de solidarité amont-aval de façon transversale dans l’ensemble de </w:t>
      </w:r>
      <w:r w:rsidR="00B45E41">
        <w:t xml:space="preserve">ses </w:t>
      </w:r>
      <w:r>
        <w:t xml:space="preserve">chapitres, et cible plus particulièrement ces sujets au sein des chapitres 12 à 14. </w:t>
      </w:r>
    </w:p>
    <w:p w14:paraId="31EC6F1B" w14:textId="40AF107A" w:rsidR="00A818EB" w:rsidRDefault="00A818EB" w:rsidP="00E151CB">
      <w:pPr>
        <w:pStyle w:val="Textenormal"/>
      </w:pPr>
      <w:r>
        <w:t>Il conforte la cohérence des politiques publiques au travers des Sage (57 démarches de Sage couvrent actuellement 87</w:t>
      </w:r>
      <w:r w:rsidR="008D4270">
        <w:t> </w:t>
      </w:r>
      <w:r>
        <w:t>% du bassin Loire-Bretagne). Il identifie 4 territoires comme « Sage nécessaire » et précise le rôle attendu de leurs commissions locales de l’eau (CLE). Une soixant</w:t>
      </w:r>
      <w:r w:rsidR="008D4270">
        <w:t>aine</w:t>
      </w:r>
      <w:r>
        <w:t xml:space="preserve"> de dispositions du Sdage visent explicitement les Sage et les CLE, fixant le cadre de leur intervention, renforçant la subsidiarité des règles de la gestion de l’eau et la reconnaissance de ces acteurs au sein des politiques territoriales. </w:t>
      </w:r>
      <w:r w:rsidR="00B45E41">
        <w:t xml:space="preserve">Le Sdage </w:t>
      </w:r>
      <w:r>
        <w:t>vise également le renforcement de la cohérence des territoires et promeut l’utilisation des analyses économiques comme outil d’aide à la décision pour atteindre le bon état des eaux.</w:t>
      </w:r>
    </w:p>
    <w:p w14:paraId="1DF48024" w14:textId="77777777" w:rsidR="008F7B67" w:rsidRDefault="00A818EB" w:rsidP="008F7B67">
      <w:pPr>
        <w:pStyle w:val="Sansinterligne"/>
        <w:keepNext/>
        <w:jc w:val="center"/>
      </w:pPr>
      <w:r>
        <w:rPr>
          <w:noProof/>
          <w:color w:val="2B579A"/>
          <w:shd w:val="clear" w:color="auto" w:fill="E6E6E6"/>
        </w:rPr>
        <w:drawing>
          <wp:inline distT="0" distB="0" distL="0" distR="0" wp14:anchorId="73B26C7C" wp14:editId="12D3E188">
            <wp:extent cx="5753100" cy="4067175"/>
            <wp:effectExtent l="0" t="0" r="0" b="9525"/>
            <wp:docPr id="3" name="Image 3" descr="Figure 5 : Carte de l'état d'avancement des Sage, situation en décembre 2023.&#10;57 démarches de Sage couvrent 87% du territoire du bassin Loire-Bretagne : 54 Sage mis en œuvre et 3 Sage en cours d'élabor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Figure 5 : Carte de l'état d'avancement des Sage, situation en décembre 2023.&#10;57 démarches de Sage couvrent 87% du territoire du bassin Loire-Bretagne : 54 Sage mis en œuvre et 3 Sage en cours d'élaboration.&#1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6F6E9D05" w14:textId="78C5346D" w:rsidR="00E151CB" w:rsidRDefault="008F7B67" w:rsidP="008F7B67">
      <w:pPr>
        <w:pStyle w:val="TFigure"/>
      </w:pPr>
      <w:bookmarkStart w:id="39" w:name="_Toc169795793"/>
      <w:r>
        <w:t xml:space="preserve">Figure </w:t>
      </w:r>
      <w:r>
        <w:fldChar w:fldCharType="begin"/>
      </w:r>
      <w:r>
        <w:instrText xml:space="preserve"> SEQ Figure \* ARABIC </w:instrText>
      </w:r>
      <w:r>
        <w:fldChar w:fldCharType="separate"/>
      </w:r>
      <w:r w:rsidR="00963F90">
        <w:rPr>
          <w:noProof/>
        </w:rPr>
        <w:t>5</w:t>
      </w:r>
      <w:r>
        <w:rPr>
          <w:noProof/>
        </w:rPr>
        <w:fldChar w:fldCharType="end"/>
      </w:r>
      <w:r>
        <w:t xml:space="preserve"> </w:t>
      </w:r>
      <w:r w:rsidR="00BE289F">
        <w:t>–</w:t>
      </w:r>
      <w:r>
        <w:t xml:space="preserve"> </w:t>
      </w:r>
      <w:r w:rsidRPr="003911B2">
        <w:t>État d’avancement des Sage du bassin Loire-Bretagne – situation décembre 2023</w:t>
      </w:r>
      <w:bookmarkEnd w:id="39"/>
    </w:p>
    <w:p w14:paraId="6578E73B" w14:textId="3B65F713" w:rsidR="00A818EB" w:rsidRDefault="00A818EB" w:rsidP="00E151CB">
      <w:pPr>
        <w:pStyle w:val="Textenormal"/>
      </w:pPr>
      <w:r>
        <w:t xml:space="preserve">Pour sa mise en œuvre, le Sdage s’appuie également sur les documents d’urbanisme en </w:t>
      </w:r>
      <w:r w:rsidR="00B45E41">
        <w:t>leur demandant de veiller à</w:t>
      </w:r>
      <w:r>
        <w:t xml:space="preserve"> la maitrise des eaux pluviales, l’adéquation entre la ressource en eau et les rejets et prélèvements des collectivités, la préservation et la connaissance des zones humides.</w:t>
      </w:r>
    </w:p>
    <w:p w14:paraId="7371A72F" w14:textId="7B4F8DA1" w:rsidR="00A818EB" w:rsidRDefault="00A818EB" w:rsidP="00E151CB">
      <w:pPr>
        <w:pStyle w:val="Textenormal"/>
      </w:pPr>
      <w:r>
        <w:t xml:space="preserve">Le Sdage confirme la nécessité d’une application optimale des moyens réglementaires, législatifs et financiers mobilisés pour la gestion de l’eau (amélioration de la coordination </w:t>
      </w:r>
      <w:r w:rsidR="00BE289F">
        <w:t xml:space="preserve">de l’action </w:t>
      </w:r>
      <w:r>
        <w:t>régalienne de l’État et l’action financière de l’agence de l’eau avec la mise en œuvre du programme de mesures).</w:t>
      </w:r>
    </w:p>
    <w:p w14:paraId="0D583846" w14:textId="35F9592B" w:rsidR="00A818EB" w:rsidRDefault="00A818EB" w:rsidP="00E151CB">
      <w:pPr>
        <w:pStyle w:val="Textenormal"/>
      </w:pPr>
      <w:r>
        <w:t>Enfin, le Sdage confirme la place centrale du principe de sensibilisation et d’éducation des citoyens à la gestion de l’eau. L’objectif est de mobiliser les acteurs autour de solutions partagées et de favoriser la prise de conscience de chacun, notamment au travers d’un meilleur accès à l’information sur l’eau.</w:t>
      </w:r>
    </w:p>
    <w:p w14:paraId="02541313" w14:textId="77777777" w:rsidR="00A818EB" w:rsidRPr="00C63F32" w:rsidRDefault="00A818EB" w:rsidP="00870820">
      <w:pPr>
        <w:pStyle w:val="T4numrot"/>
      </w:pPr>
      <w:bookmarkStart w:id="40" w:name="_Toc161413469"/>
      <w:bookmarkStart w:id="41" w:name="_Toc161660049"/>
      <w:r w:rsidRPr="00C63F32">
        <w:lastRenderedPageBreak/>
        <w:t>De nouveaux éléments de contexte</w:t>
      </w:r>
      <w:bookmarkEnd w:id="40"/>
      <w:bookmarkEnd w:id="41"/>
    </w:p>
    <w:p w14:paraId="52119C39" w14:textId="77777777" w:rsidR="00A818EB" w:rsidRPr="00E151CB" w:rsidRDefault="00A818EB" w:rsidP="00E151CB">
      <w:pPr>
        <w:pStyle w:val="Textenormal"/>
        <w:rPr>
          <w:b/>
          <w:bCs/>
        </w:rPr>
      </w:pPr>
      <w:r w:rsidRPr="00E151CB">
        <w:rPr>
          <w:b/>
          <w:bCs/>
        </w:rPr>
        <w:t>Des réponses apportées au dérèglement climatique</w:t>
      </w:r>
    </w:p>
    <w:p w14:paraId="08A30B4E" w14:textId="77777777" w:rsidR="00A818EB" w:rsidRDefault="00A818EB" w:rsidP="00E151CB">
      <w:pPr>
        <w:pStyle w:val="Textenormal"/>
      </w:pPr>
      <w:r>
        <w:t>Les évolutions des connaissances et l’organisation souhaitée pour y faire face sont développées au sein de l’enjeu relatif au dérèglement climatique.</w:t>
      </w:r>
    </w:p>
    <w:p w14:paraId="71F56595" w14:textId="12A09079" w:rsidR="00A818EB" w:rsidRDefault="00A818EB" w:rsidP="00E151CB">
      <w:pPr>
        <w:pStyle w:val="Textenormal"/>
      </w:pPr>
      <w:r>
        <w:t>Au niveau du bassin Loire-Bretagne, en décembre 2023</w:t>
      </w:r>
      <w:r w:rsidR="00BB517E">
        <w:t>,</w:t>
      </w:r>
      <w:r>
        <w:t xml:space="preserve"> le comité de bassin a renforcé la prise en compte du dérèglement climatique en adoptant un plan d’adaptation au changement climatique (</w:t>
      </w:r>
      <w:proofErr w:type="spellStart"/>
      <w:r w:rsidRPr="73A63378">
        <w:rPr>
          <w:u w:val="single"/>
        </w:rPr>
        <w:t>PACC</w:t>
      </w:r>
      <w:proofErr w:type="spellEnd"/>
      <w:r>
        <w:t xml:space="preserve">). Il a vocation à se décliner au sein du Sdage par la mise en œuvre d’une stratégie guidant et fixant un cadre à l’élaboration des réponses aux enjeux du Sdage. </w:t>
      </w:r>
    </w:p>
    <w:p w14:paraId="6E46F272" w14:textId="7008135E" w:rsidR="00A818EB" w:rsidRDefault="00A818EB" w:rsidP="00AD694C">
      <w:pPr>
        <w:pStyle w:val="Textenormal"/>
        <w:spacing w:after="240"/>
        <w:rPr>
          <w:shd w:val="clear" w:color="auto" w:fill="FFFFFF"/>
        </w:rPr>
      </w:pPr>
      <w:r>
        <w:rPr>
          <w:shd w:val="clear" w:color="auto" w:fill="FFFFFF"/>
        </w:rPr>
        <w:t xml:space="preserve">Par ailleurs, à </w:t>
      </w:r>
      <w:r w:rsidRPr="5B651870">
        <w:rPr>
          <w:shd w:val="clear" w:color="auto" w:fill="FFFFFF"/>
        </w:rPr>
        <w:t xml:space="preserve">la suite des Assises de l’eau, le gouvernement français a présenté en mars 2023, son </w:t>
      </w:r>
      <w:r w:rsidRPr="73A63378">
        <w:rPr>
          <w:u w:val="single"/>
          <w:shd w:val="clear" w:color="auto" w:fill="FFFFFF"/>
        </w:rPr>
        <w:t>P</w:t>
      </w:r>
      <w:r w:rsidRPr="5B651870">
        <w:rPr>
          <w:u w:val="single"/>
          <w:shd w:val="clear" w:color="auto" w:fill="FFFFFF"/>
        </w:rPr>
        <w:t xml:space="preserve">lan sur </w:t>
      </w:r>
      <w:r w:rsidRPr="004F6505">
        <w:rPr>
          <w:u w:val="single"/>
          <w:shd w:val="clear" w:color="auto" w:fill="FFFFFF"/>
        </w:rPr>
        <w:t>l'Eau</w:t>
      </w:r>
      <w:r w:rsidRPr="5B651870">
        <w:rPr>
          <w:shd w:val="clear" w:color="auto" w:fill="FFFFFF"/>
        </w:rPr>
        <w:t xml:space="preserve"> comprenant 53 mesures visant notamment </w:t>
      </w:r>
      <w:r>
        <w:rPr>
          <w:shd w:val="clear" w:color="auto" w:fill="FFFFFF"/>
        </w:rPr>
        <w:t>l’instauration d’une gouvernance type CLE sur les territoires orphelins de Sage.</w:t>
      </w:r>
    </w:p>
    <w:p w14:paraId="70A5211C" w14:textId="06FF4329" w:rsidR="00A818EB" w:rsidRPr="00E151CB" w:rsidRDefault="00A818EB" w:rsidP="00AD694C">
      <w:pPr>
        <w:pStyle w:val="Textenormal"/>
        <w:spacing w:after="240"/>
        <w:rPr>
          <w:b/>
          <w:bCs/>
        </w:rPr>
      </w:pPr>
      <w:r w:rsidRPr="00E151CB">
        <w:rPr>
          <w:b/>
          <w:bCs/>
        </w:rPr>
        <w:t>Des mesures mises en place pour lutter contre la perte de la biodiversité</w:t>
      </w:r>
    </w:p>
    <w:p w14:paraId="09F414EE" w14:textId="5F942585" w:rsidR="00A818EB" w:rsidRDefault="00A818EB" w:rsidP="00E151CB">
      <w:pPr>
        <w:pStyle w:val="Textenormal"/>
      </w:pPr>
      <w:r>
        <w:t xml:space="preserve">Afin de tenter d’enrayer l’effondrement de la biodiversité, deux textes ont été adoptés au cours des dernières années (voir </w:t>
      </w:r>
      <w:r w:rsidRPr="00191E25">
        <w:t>l</w:t>
      </w:r>
      <w:r w:rsidR="00B516C0">
        <w:t>es</w:t>
      </w:r>
      <w:r w:rsidR="00A31F99">
        <w:t xml:space="preserve"> </w:t>
      </w:r>
      <w:r w:rsidRPr="00191E25">
        <w:t>enjeu</w:t>
      </w:r>
      <w:r w:rsidR="00A31F99">
        <w:t>x</w:t>
      </w:r>
      <w:r w:rsidRPr="00191E25">
        <w:t xml:space="preserve"> </w:t>
      </w:r>
      <w:r w:rsidR="00244086">
        <w:t>relatifs au</w:t>
      </w:r>
      <w:r w:rsidR="00217779">
        <w:t xml:space="preserve"> dérèglement climatique, à la connaissance</w:t>
      </w:r>
      <w:r w:rsidR="00367BB2">
        <w:t>, aux</w:t>
      </w:r>
      <w:r w:rsidRPr="00191E25">
        <w:t xml:space="preserve"> milieux aquatiques</w:t>
      </w:r>
      <w:r w:rsidRPr="00191E25" w:rsidDel="004212E2">
        <w:t xml:space="preserve"> </w:t>
      </w:r>
      <w:r w:rsidR="00367BB2">
        <w:t>et au littoral</w:t>
      </w:r>
      <w:r>
        <w:t>)</w:t>
      </w:r>
      <w:r w:rsidR="008D4270">
        <w:t> :</w:t>
      </w:r>
    </w:p>
    <w:p w14:paraId="73D39559" w14:textId="3D76F11E" w:rsidR="00A818EB" w:rsidRDefault="00A818EB" w:rsidP="00E151CB">
      <w:pPr>
        <w:pStyle w:val="Puce1"/>
      </w:pPr>
      <w:proofErr w:type="gramStart"/>
      <w:r>
        <w:t>la</w:t>
      </w:r>
      <w:proofErr w:type="gramEnd"/>
      <w:r>
        <w:t xml:space="preserve"> loi « Climat et résilience » de 2021 qui fixe </w:t>
      </w:r>
      <w:r w:rsidRPr="00191E25">
        <w:t>un objectif de « zéro artificialisation nette » (ZAN</w:t>
      </w:r>
      <w:r>
        <w:t xml:space="preserve">) </w:t>
      </w:r>
      <w:r w:rsidRPr="00191E25">
        <w:t>à horizon 2050</w:t>
      </w:r>
      <w:r w:rsidR="00E151CB">
        <w:t>,</w:t>
      </w:r>
    </w:p>
    <w:p w14:paraId="17155B97" w14:textId="67CF5488" w:rsidR="00A818EB" w:rsidRDefault="00A818EB" w:rsidP="00A42DDF">
      <w:pPr>
        <w:pStyle w:val="Puce1"/>
        <w:spacing w:after="240"/>
      </w:pPr>
      <w:proofErr w:type="gramStart"/>
      <w:r>
        <w:t>la</w:t>
      </w:r>
      <w:proofErr w:type="gramEnd"/>
      <w:r w:rsidRPr="00191E25">
        <w:t xml:space="preserve"> stratégie </w:t>
      </w:r>
      <w:r>
        <w:t>n</w:t>
      </w:r>
      <w:r w:rsidRPr="00191E25">
        <w:t>ationale biodiversité 2030 (</w:t>
      </w:r>
      <w:proofErr w:type="spellStart"/>
      <w:r w:rsidRPr="00191E25">
        <w:t>SNB</w:t>
      </w:r>
      <w:proofErr w:type="spellEnd"/>
      <w:r w:rsidRPr="00191E25">
        <w:t xml:space="preserve">) </w:t>
      </w:r>
      <w:r>
        <w:t>qui dessine le chemin à parcourir pour atteindre d’ici à 2050 les ambitions portées par le cadre de la COP 15, à savoir réduire les pressions sur la biodiversité, protéger et restaurer les écosystèmes et susciter des changements en profondeur afin d’inverser la trajectoire du déclin de la biodiversité</w:t>
      </w:r>
      <w:r w:rsidR="00A42DDF">
        <w:t xml:space="preserve"> (notions traitées dans l’enjeu relatif « aux milieux aquatiques »). La stratégie nationale pour les aires protégées 2030 pose la première brique de la stratégie nationale biodiversité</w:t>
      </w:r>
      <w:r w:rsidR="00E74444">
        <w:t>,</w:t>
      </w:r>
    </w:p>
    <w:p w14:paraId="71AA8B21" w14:textId="17EAC265" w:rsidR="00ED3D8F" w:rsidRDefault="00C81E04" w:rsidP="00A42DDF">
      <w:pPr>
        <w:pStyle w:val="Puce1"/>
        <w:spacing w:after="240"/>
      </w:pPr>
      <w:proofErr w:type="gramStart"/>
      <w:r>
        <w:t>l</w:t>
      </w:r>
      <w:r w:rsidR="00572B91">
        <w:t>e</w:t>
      </w:r>
      <w:proofErr w:type="gramEnd"/>
      <w:r w:rsidR="00572B91">
        <w:t xml:space="preserve"> projet</w:t>
      </w:r>
      <w:r w:rsidR="009B0818">
        <w:t xml:space="preserve"> </w:t>
      </w:r>
      <w:r w:rsidR="009B0818" w:rsidRPr="009664DB">
        <w:t xml:space="preserve">de règlement du Parlement européen et du Conseil relatif à la restauration de la nature </w:t>
      </w:r>
      <w:r w:rsidR="00AC4E81">
        <w:t>(actuellement au stade de la r</w:t>
      </w:r>
      <w:r w:rsidR="009664DB" w:rsidRPr="009664DB">
        <w:t>ésolution législative du Parlement européen du 27</w:t>
      </w:r>
      <w:r w:rsidR="00F0494A">
        <w:t> </w:t>
      </w:r>
      <w:r w:rsidR="009664DB" w:rsidRPr="009664DB">
        <w:t>février 2024</w:t>
      </w:r>
      <w:r w:rsidR="00AC4E81">
        <w:t>)</w:t>
      </w:r>
      <w:r w:rsidR="00956B81">
        <w:t xml:space="preserve"> </w:t>
      </w:r>
      <w:r w:rsidR="008916BF">
        <w:t xml:space="preserve">a pour </w:t>
      </w:r>
      <w:r w:rsidR="008916BF" w:rsidRPr="008916BF">
        <w:t>objectif général d'accélérer la restauration des écosystèmes européens dégradés. Il fixe un objectif général européen d'au moins 20</w:t>
      </w:r>
      <w:r w:rsidR="00F0494A">
        <w:t> </w:t>
      </w:r>
      <w:r w:rsidR="008916BF" w:rsidRPr="008916BF">
        <w:t>% des espaces terrestres et marins de l’</w:t>
      </w:r>
      <w:r w:rsidR="008916BF">
        <w:t>union européenne</w:t>
      </w:r>
      <w:r w:rsidR="008916BF" w:rsidRPr="008916BF">
        <w:t xml:space="preserve"> couverts par des mesures de restauration d'ici 2030 et demande que tous les écosystèmes endommagés de l’</w:t>
      </w:r>
      <w:r w:rsidR="008916BF">
        <w:t>union européenne</w:t>
      </w:r>
      <w:r w:rsidR="008916BF" w:rsidRPr="008916BF">
        <w:t xml:space="preserve"> fassent l’objet de mesures de restauration d'ici 2050</w:t>
      </w:r>
      <w:r w:rsidR="008B311D">
        <w:t>.</w:t>
      </w:r>
    </w:p>
    <w:p w14:paraId="7E9402F6" w14:textId="77777777" w:rsidR="00A818EB" w:rsidRDefault="00A818EB" w:rsidP="00AD694C">
      <w:pPr>
        <w:pStyle w:val="Textenormal"/>
        <w:spacing w:after="240"/>
        <w:rPr>
          <w:b/>
          <w:bCs/>
        </w:rPr>
      </w:pPr>
      <w:r>
        <w:rPr>
          <w:b/>
          <w:bCs/>
        </w:rPr>
        <w:t xml:space="preserve">L’amélioration de la coordination de l’action publique en matière de politique de l’eau et de la nature et de lutte contre les atteintes environnementales </w:t>
      </w:r>
    </w:p>
    <w:p w14:paraId="0F42916E" w14:textId="24CEA60C" w:rsidR="00A818EB" w:rsidRDefault="00A818EB" w:rsidP="00E151CB">
      <w:pPr>
        <w:pStyle w:val="Textenormal"/>
        <w:rPr>
          <w:color w:val="000000"/>
          <w:shd w:val="clear" w:color="auto" w:fill="FFFFFF"/>
        </w:rPr>
      </w:pPr>
      <w:r>
        <w:t xml:space="preserve">Le décret du 13 septembre 2023 marque une étape importante en organisant et coordonnant </w:t>
      </w:r>
      <w:r w:rsidR="0077502D">
        <w:t>à l’échelle du</w:t>
      </w:r>
      <w:r>
        <w:t xml:space="preserve"> département l’action des différents services de l’</w:t>
      </w:r>
      <w:r w:rsidR="00723179">
        <w:t>État</w:t>
      </w:r>
      <w:r>
        <w:t xml:space="preserve"> </w:t>
      </w:r>
      <w:r w:rsidR="0077502D">
        <w:t xml:space="preserve">en charge </w:t>
      </w:r>
      <w:r>
        <w:t xml:space="preserve">de </w:t>
      </w:r>
      <w:r w:rsidR="0077502D">
        <w:t xml:space="preserve">la </w:t>
      </w:r>
      <w:r>
        <w:t>police de l’environnement. Il a ainsi officialisé l’existence d</w:t>
      </w:r>
      <w:r w:rsidRPr="6F53DEA4">
        <w:rPr>
          <w:color w:val="000000"/>
          <w:shd w:val="clear" w:color="auto" w:fill="FFFFFF"/>
        </w:rPr>
        <w:t>es missions interservices d</w:t>
      </w:r>
      <w:r w:rsidR="00612A39">
        <w:rPr>
          <w:color w:val="000000"/>
          <w:shd w:val="clear" w:color="auto" w:fill="FFFFFF"/>
        </w:rPr>
        <w:t>e</w:t>
      </w:r>
      <w:r w:rsidRPr="6F53DEA4">
        <w:rPr>
          <w:color w:val="000000"/>
          <w:shd w:val="clear" w:color="auto" w:fill="FFFFFF"/>
        </w:rPr>
        <w:t xml:space="preserve"> l'eau et de la nature (Misen)</w:t>
      </w:r>
      <w:r>
        <w:rPr>
          <w:color w:val="000000"/>
          <w:shd w:val="clear" w:color="auto" w:fill="FFFFFF"/>
        </w:rPr>
        <w:t xml:space="preserve">, placées sous l’autorité du Préfet, et chargées d’élaborer et mettre en œuvre les plans de contrôle départementaux « eau et nature » (police administrative). </w:t>
      </w:r>
      <w:r>
        <w:t xml:space="preserve">Il a par ailleurs créé, sous l’égide des Procureurs de la République, les </w:t>
      </w:r>
      <w:r w:rsidRPr="6F53DEA4">
        <w:rPr>
          <w:color w:val="000000"/>
          <w:shd w:val="clear" w:color="auto" w:fill="FFFFFF"/>
        </w:rPr>
        <w:t>comités de lutte contre la délinquance environnementale (Colden)</w:t>
      </w:r>
      <w:r>
        <w:rPr>
          <w:color w:val="000000"/>
          <w:shd w:val="clear" w:color="auto" w:fill="FFFFFF"/>
        </w:rPr>
        <w:t xml:space="preserve"> destinés à coordonner la lutte contre les infractions environnementale (police judiciaire). </w:t>
      </w:r>
    </w:p>
    <w:p w14:paraId="07D1D865" w14:textId="36D56931" w:rsidR="00A818EB" w:rsidRDefault="00A818EB" w:rsidP="00AD694C">
      <w:pPr>
        <w:pStyle w:val="Textenormal"/>
        <w:spacing w:after="240"/>
      </w:pPr>
      <w:r>
        <w:t>Le décret prévoit enfin les modalités d’articulation entre ces deux instances complémentaires afin de garantir la cohérence des politiques administratives et pénales menées à l’échelle de chaque territoire par les Préfets et</w:t>
      </w:r>
      <w:r w:rsidR="00723179">
        <w:t xml:space="preserve"> le</w:t>
      </w:r>
      <w:r>
        <w:t xml:space="preserve"> Procureur de la République.</w:t>
      </w:r>
    </w:p>
    <w:p w14:paraId="4E0EFAB7" w14:textId="7907DD76" w:rsidR="00A818EB" w:rsidRPr="007D57A3" w:rsidRDefault="00A818EB" w:rsidP="00AD694C">
      <w:pPr>
        <w:pStyle w:val="Textenormal"/>
        <w:spacing w:after="240"/>
        <w:rPr>
          <w:b/>
          <w:bCs/>
        </w:rPr>
      </w:pPr>
      <w:r>
        <w:rPr>
          <w:b/>
          <w:bCs/>
        </w:rPr>
        <w:lastRenderedPageBreak/>
        <w:t>La r</w:t>
      </w:r>
      <w:r w:rsidRPr="6F53DEA4">
        <w:rPr>
          <w:b/>
          <w:bCs/>
        </w:rPr>
        <w:t xml:space="preserve">éforme des Sage (en cours) </w:t>
      </w:r>
      <w:r w:rsidR="00E151CB" w:rsidRPr="6F53DEA4">
        <w:rPr>
          <w:b/>
          <w:bCs/>
        </w:rPr>
        <w:t>à la suite de</w:t>
      </w:r>
      <w:r w:rsidRPr="6F53DEA4">
        <w:rPr>
          <w:b/>
          <w:bCs/>
        </w:rPr>
        <w:t xml:space="preserve"> l’évaluation nationale</w:t>
      </w:r>
    </w:p>
    <w:p w14:paraId="2FB51ED7" w14:textId="59FB269E" w:rsidR="00A818EB" w:rsidRDefault="00E151CB" w:rsidP="00E151CB">
      <w:pPr>
        <w:pStyle w:val="Textenormal"/>
      </w:pPr>
      <w:r>
        <w:t>À la suite de l’</w:t>
      </w:r>
      <w:r w:rsidR="00A818EB">
        <w:t xml:space="preserve">évaluation nationale sur les Sage, un projet de décret est en cours d’instruction afin de faire évoluer cet outil de planification et de renforcer sa prise en compte. L’objectif est de simplifier/clarifier les procédures de fonctionnement des CLE et des Sage, et de renforcer le lien à l’aménagement du territoire. Cette réforme portée par un décret (niveau réglementaire) ne peut pas modifier la partie législative des codes de l’environnement et de l’urbanisme. Ce décret </w:t>
      </w:r>
      <w:r w:rsidR="00CD0711">
        <w:t>a fait</w:t>
      </w:r>
      <w:r w:rsidR="00A818EB">
        <w:t xml:space="preserve"> l’objet d’une consultation du public </w:t>
      </w:r>
      <w:r w:rsidR="00367BB2">
        <w:t>en avril 2024</w:t>
      </w:r>
      <w:r w:rsidR="00A818EB">
        <w:t>. Au-delà de ce décret, la réforme des Sage sera accompagnée de documents méthodologiques (mise à jour du guide Sage, publication d’un guide d’aide à la rédaction des règlements de Sage).</w:t>
      </w:r>
    </w:p>
    <w:p w14:paraId="423C06D8" w14:textId="2DAB9B32" w:rsidR="00A818EB" w:rsidRPr="00C63F32" w:rsidRDefault="00A818EB" w:rsidP="00870820">
      <w:pPr>
        <w:pStyle w:val="T4numrot"/>
      </w:pPr>
      <w:bookmarkStart w:id="42" w:name="_Toc161413470"/>
      <w:bookmarkStart w:id="43" w:name="_Toc161660050"/>
      <w:r w:rsidRPr="6F53DEA4">
        <w:t xml:space="preserve">Quelles pistes d’action pour </w:t>
      </w:r>
      <w:r w:rsidR="00CC4DBC" w:rsidRPr="6F53DEA4">
        <w:t>demain</w:t>
      </w:r>
      <w:r w:rsidR="00723179">
        <w:t> ?</w:t>
      </w:r>
      <w:bookmarkEnd w:id="42"/>
      <w:bookmarkEnd w:id="43"/>
    </w:p>
    <w:p w14:paraId="1DA82606" w14:textId="6B411CB0" w:rsidR="008712D6" w:rsidRPr="008712D6" w:rsidRDefault="00A15FD0" w:rsidP="00743273">
      <w:pPr>
        <w:pStyle w:val="Textenormal"/>
        <w:keepNext/>
        <w:widowControl/>
      </w:pPr>
      <w:r w:rsidRPr="002469A5">
        <w:t>Quatre pistes d’action sont développées ci-</w:t>
      </w:r>
      <w:r w:rsidR="006F1DA4">
        <w:t>après</w:t>
      </w:r>
      <w:r w:rsidRPr="002469A5">
        <w:t>.</w:t>
      </w:r>
    </w:p>
    <w:p w14:paraId="7A5C6DC7" w14:textId="4EEA91F5" w:rsidR="00A818EB" w:rsidRPr="00E151CB" w:rsidRDefault="004212E2" w:rsidP="00FF43DF">
      <w:pPr>
        <w:pStyle w:val="T5numrot"/>
        <w:rPr>
          <w:rFonts w:eastAsia="Arial"/>
        </w:rPr>
      </w:pPr>
      <w:r>
        <w:t xml:space="preserve">Agir au niveau du </w:t>
      </w:r>
      <w:r w:rsidR="00A818EB" w:rsidRPr="00E151CB">
        <w:t xml:space="preserve">bassin versant, l’échelle pertinente pour une gestion équilibrée et durable de </w:t>
      </w:r>
      <w:r w:rsidR="0037318C">
        <w:t>l’</w:t>
      </w:r>
      <w:r w:rsidR="00A818EB" w:rsidRPr="00E151CB">
        <w:t>eau, favorisant les solidarités entre les territoires (des sources à la mer) et les usagers</w:t>
      </w:r>
    </w:p>
    <w:p w14:paraId="65885867" w14:textId="4FD12351" w:rsidR="00A818EB" w:rsidRDefault="006A133B" w:rsidP="00E151CB">
      <w:pPr>
        <w:pStyle w:val="Textenormal"/>
      </w:pPr>
      <w:r>
        <w:t>La présence de l’homme</w:t>
      </w:r>
      <w:r w:rsidR="00A818EB">
        <w:t xml:space="preserve"> sur </w:t>
      </w:r>
      <w:r>
        <w:t>l</w:t>
      </w:r>
      <w:r w:rsidR="00A818EB">
        <w:t>e bassin versant</w:t>
      </w:r>
      <w:r w:rsidR="00DD7376">
        <w:t>,</w:t>
      </w:r>
      <w:r>
        <w:t xml:space="preserve"> </w:t>
      </w:r>
      <w:r w:rsidR="00DD7376">
        <w:t>s</w:t>
      </w:r>
      <w:r w:rsidR="00A818EB">
        <w:t>on mode d’occupation du sol</w:t>
      </w:r>
      <w:r w:rsidR="00DD7376">
        <w:t xml:space="preserve"> et</w:t>
      </w:r>
      <w:r w:rsidR="00A818EB">
        <w:t xml:space="preserve"> ses activités y sont </w:t>
      </w:r>
      <w:r w:rsidR="003E4C25">
        <w:t>diverses :</w:t>
      </w:r>
      <w:r w:rsidR="00A818EB">
        <w:t xml:space="preserve"> habitations (dans les villes ou villages), infrastructures industrielles, hydroélectricité, éolien en mer, agricultures (cultures, troupeaux, conchyliculture, ostréiculture</w:t>
      </w:r>
      <w:r w:rsidR="00C74F76">
        <w:t>…</w:t>
      </w:r>
      <w:r w:rsidR="00A818EB">
        <w:t>), foresterie, activités de loisirs, tourisme, navigation, zones portuaires, stations de traitements des eaux, barrages, infrastructure de transport...</w:t>
      </w:r>
    </w:p>
    <w:p w14:paraId="352919BF" w14:textId="4D015014" w:rsidR="00A818EB" w:rsidRDefault="00A818EB" w:rsidP="00E151CB">
      <w:pPr>
        <w:pStyle w:val="Textenormal"/>
        <w:rPr>
          <w:rFonts w:eastAsia="Arial"/>
        </w:rPr>
      </w:pPr>
      <w:r>
        <w:t xml:space="preserve">Tous ces aménagements et activités anthropiques ont un impact sur le bassin versant, que ce soit sur le fonctionnement même du bassin, sa qualité, ou la quantité de la ressource. </w:t>
      </w:r>
      <w:r w:rsidRPr="6F53DEA4">
        <w:rPr>
          <w:rFonts w:eastAsia="Arial"/>
        </w:rPr>
        <w:t>Or, de la qualité des milieux aquatiques et du bon fonctionnement de leur bassin versant dépendent de nombreux services rendus à la société (épuration naturelle de l’eau, soutien d’étiage, écrêtement des crues, rétention de l’eau, régulation des débits des cours d’eau, atténuation des inondations…).</w:t>
      </w:r>
    </w:p>
    <w:p w14:paraId="5B3DEB1B" w14:textId="748D3A16" w:rsidR="00A818EB" w:rsidRDefault="00A818EB" w:rsidP="00E151CB">
      <w:pPr>
        <w:pStyle w:val="Textenormal"/>
        <w:rPr>
          <w:rFonts w:eastAsia="Arial"/>
        </w:rPr>
      </w:pPr>
      <w:r w:rsidRPr="6F53DEA4">
        <w:rPr>
          <w:rFonts w:eastAsia="Arial"/>
        </w:rPr>
        <w:t>La disponibilité de l’eau pour les usages est façonnée dans l’espace et le temps par les milieux naturels et le cycle naturel de l’eau</w:t>
      </w:r>
      <w:r w:rsidR="00DD0122">
        <w:rPr>
          <w:rFonts w:eastAsia="Arial"/>
        </w:rPr>
        <w:t>.</w:t>
      </w:r>
      <w:r w:rsidRPr="6F53DEA4">
        <w:rPr>
          <w:rFonts w:eastAsia="Arial"/>
        </w:rPr>
        <w:t xml:space="preserve"> L'objectif n’est donc pas d’opposer ces écosystèmes au développement des activités, mais de les replacer au cœur de ces dernières, d’autant plus dans un contexte de dérèglement climatique.</w:t>
      </w:r>
    </w:p>
    <w:p w14:paraId="22C7D5F1" w14:textId="77777777" w:rsidR="00A818EB" w:rsidRDefault="00A818EB" w:rsidP="00E151CB">
      <w:pPr>
        <w:pStyle w:val="Textenormal"/>
        <w:rPr>
          <w:rFonts w:eastAsia="Arial"/>
        </w:rPr>
      </w:pPr>
      <w:r w:rsidRPr="6F53DEA4">
        <w:rPr>
          <w:rFonts w:eastAsia="Arial"/>
        </w:rPr>
        <w:t xml:space="preserve">Ainsi, il est primordial d’avoir une gestion concertée entre tous les utilisateurs de l’eau du bassin versant afin de trouver ensemble des solutions, de fixer des objectifs d’utilisation et de préservation de la ressource, avec comme principe le partage et la solidarité (entre les usages et les territoires, des sources jusqu’à la mer). </w:t>
      </w:r>
    </w:p>
    <w:p w14:paraId="2726D3C2" w14:textId="555D0F42" w:rsidR="00534DD5" w:rsidRDefault="00A818EB" w:rsidP="00E151CB">
      <w:pPr>
        <w:pStyle w:val="Textenormal"/>
        <w:rPr>
          <w:rFonts w:eastAsia="Arial"/>
        </w:rPr>
      </w:pPr>
      <w:r w:rsidRPr="6F53DEA4">
        <w:rPr>
          <w:rFonts w:eastAsia="Arial"/>
        </w:rPr>
        <w:t>Cette gestion de</w:t>
      </w:r>
      <w:r w:rsidR="00B45E41">
        <w:rPr>
          <w:rFonts w:eastAsia="Arial"/>
        </w:rPr>
        <w:t>s</w:t>
      </w:r>
      <w:r w:rsidRPr="6F53DEA4">
        <w:rPr>
          <w:rFonts w:eastAsia="Arial"/>
        </w:rPr>
        <w:t xml:space="preserve"> bassins versants et de leurs écosystèmes doit reposer sur une gouvernance adaptée, élargi</w:t>
      </w:r>
      <w:r>
        <w:rPr>
          <w:rFonts w:eastAsia="Arial"/>
        </w:rPr>
        <w:t>e</w:t>
      </w:r>
      <w:r w:rsidRPr="6F53DEA4">
        <w:rPr>
          <w:rFonts w:eastAsia="Arial"/>
        </w:rPr>
        <w:t xml:space="preserve"> à l’ensemble des acteurs et des problématiques. Elle doit se concevoir de façon globale pour faciliter la caractérisation des actions sans regret et éviter la </w:t>
      </w:r>
      <w:proofErr w:type="spellStart"/>
      <w:r w:rsidRPr="6F53DEA4">
        <w:rPr>
          <w:rFonts w:eastAsia="Arial"/>
        </w:rPr>
        <w:t>mal</w:t>
      </w:r>
      <w:r w:rsidR="000072EC">
        <w:rPr>
          <w:rFonts w:eastAsia="Arial"/>
        </w:rPr>
        <w:t>-</w:t>
      </w:r>
      <w:r w:rsidRPr="6F53DEA4">
        <w:rPr>
          <w:rFonts w:eastAsia="Arial"/>
        </w:rPr>
        <w:t>adaptation</w:t>
      </w:r>
      <w:proofErr w:type="spellEnd"/>
      <w:r w:rsidRPr="6F53DEA4">
        <w:rPr>
          <w:rFonts w:eastAsia="Arial"/>
        </w:rPr>
        <w:t xml:space="preserve"> ou les politiques contradictoires. </w:t>
      </w:r>
      <w:r w:rsidR="00534DD5" w:rsidRPr="00534DD5">
        <w:rPr>
          <w:rFonts w:eastAsia="Arial"/>
        </w:rPr>
        <w:t>La pérennité des activités humaines et notre résilience dépendent de la santé des milieux.</w:t>
      </w:r>
    </w:p>
    <w:p w14:paraId="7897737D" w14:textId="0E7E87A7" w:rsidR="00A818EB" w:rsidRDefault="00A818EB" w:rsidP="00E151CB">
      <w:pPr>
        <w:pStyle w:val="Textenormal"/>
        <w:rPr>
          <w:rFonts w:eastAsia="Arial"/>
        </w:rPr>
      </w:pPr>
      <w:r w:rsidRPr="6F53DEA4">
        <w:rPr>
          <w:rFonts w:eastAsia="Arial"/>
        </w:rPr>
        <w:t xml:space="preserve">Le bassin versant est l’échelle appropriée pour assurer cette concertation, car sur ce territoire, les impacts et les besoins de l’ensemble des acteurs sont tous orientés vers le même cours d’eau. C’est aussi à cette échelle que l’on peut prendre en compte les interactions entre les usages et le milieu naturel. </w:t>
      </w:r>
    </w:p>
    <w:p w14:paraId="73861D83" w14:textId="6E1F41F9" w:rsidR="00A818EB" w:rsidRDefault="00A818EB" w:rsidP="00E151CB">
      <w:pPr>
        <w:pStyle w:val="Textenormal"/>
        <w:rPr>
          <w:rFonts w:eastAsia="Arial"/>
        </w:rPr>
      </w:pPr>
      <w:r w:rsidRPr="6F53DEA4">
        <w:rPr>
          <w:rFonts w:eastAsia="Arial"/>
        </w:rPr>
        <w:t xml:space="preserve">La gestion de ces bassins versants doit se concevoir </w:t>
      </w:r>
      <w:r w:rsidR="00072B83">
        <w:rPr>
          <w:rFonts w:eastAsia="Arial"/>
        </w:rPr>
        <w:t>grâce à</w:t>
      </w:r>
      <w:r w:rsidR="00072B83" w:rsidRPr="6F53DEA4">
        <w:rPr>
          <w:rFonts w:eastAsia="Arial"/>
        </w:rPr>
        <w:t xml:space="preserve"> </w:t>
      </w:r>
      <w:r w:rsidRPr="6F53DEA4">
        <w:rPr>
          <w:rFonts w:eastAsia="Arial"/>
        </w:rPr>
        <w:t>une analyse globale, en agissant à la source des dégradations. Elle implique nécessairement une sobriété dans les usages du sol et une solidarité entre les territoires</w:t>
      </w:r>
      <w:r w:rsidR="00072B83">
        <w:rPr>
          <w:rFonts w:eastAsia="Arial"/>
        </w:rPr>
        <w:t>,</w:t>
      </w:r>
      <w:r w:rsidRPr="6F53DEA4">
        <w:rPr>
          <w:rFonts w:eastAsia="Arial"/>
        </w:rPr>
        <w:t xml:space="preserve"> en particulier entre l’amont et l’aval</w:t>
      </w:r>
      <w:r w:rsidRPr="007C4392">
        <w:rPr>
          <w:rFonts w:eastAsia="Arial"/>
        </w:rPr>
        <w:t>. Pour pouvoir être mis en œuvre</w:t>
      </w:r>
      <w:r w:rsidR="00534DD5">
        <w:rPr>
          <w:rFonts w:eastAsia="Arial"/>
        </w:rPr>
        <w:t>,</w:t>
      </w:r>
      <w:r w:rsidRPr="007C4392">
        <w:rPr>
          <w:rFonts w:eastAsia="Arial"/>
        </w:rPr>
        <w:t xml:space="preserve"> ces leviers doivent être acceptable</w:t>
      </w:r>
      <w:r w:rsidR="00534DD5">
        <w:rPr>
          <w:rFonts w:eastAsia="Arial"/>
        </w:rPr>
        <w:t>s</w:t>
      </w:r>
      <w:r w:rsidRPr="007C4392">
        <w:rPr>
          <w:rFonts w:eastAsia="Arial"/>
        </w:rPr>
        <w:t xml:space="preserve"> socialement.</w:t>
      </w:r>
    </w:p>
    <w:p w14:paraId="2603BDB4" w14:textId="053C0902" w:rsidR="00A818EB" w:rsidRDefault="00B25F52" w:rsidP="00C922F2">
      <w:pPr>
        <w:pStyle w:val="Textenormal"/>
        <w:spacing w:before="480" w:after="360"/>
      </w:pPr>
      <w:bookmarkStart w:id="44" w:name="_Hlk160787360"/>
      <w:r>
        <w:rPr>
          <w:noProof/>
        </w:rPr>
        <w:lastRenderedPageBreak/>
        <w:drawing>
          <wp:anchor distT="0" distB="0" distL="114300" distR="114300" simplePos="0" relativeHeight="251658245" behindDoc="0" locked="0" layoutInCell="1" allowOverlap="1" wp14:anchorId="64E74101" wp14:editId="44ECBEE3">
            <wp:simplePos x="0" y="0"/>
            <wp:positionH relativeFrom="margin">
              <wp:align>left</wp:align>
            </wp:positionH>
            <wp:positionV relativeFrom="paragraph">
              <wp:posOffset>11430</wp:posOffset>
            </wp:positionV>
            <wp:extent cx="495300" cy="503161"/>
            <wp:effectExtent l="0" t="0" r="0" b="0"/>
            <wp:wrapSquare wrapText="bothSides"/>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002645AE" w:rsidRPr="002645AE">
        <w:t xml:space="preserve">Pour demain, les pistes d’action </w:t>
      </w:r>
      <w:r w:rsidR="00CE1CD6">
        <w:t xml:space="preserve">visent </w:t>
      </w:r>
      <w:r w:rsidR="00A818EB">
        <w:t>une application appropriée du principe de subsidiar</w:t>
      </w:r>
      <w:r w:rsidR="003E4C25">
        <w:t>i</w:t>
      </w:r>
      <w:r w:rsidR="00A818EB">
        <w:t>té</w:t>
      </w:r>
      <w:r w:rsidR="002F58F0">
        <w:t xml:space="preserve"> en</w:t>
      </w:r>
      <w:r w:rsidR="00A818EB">
        <w:t> :</w:t>
      </w:r>
    </w:p>
    <w:p w14:paraId="7891648D" w14:textId="3470954B" w:rsidR="00A818EB" w:rsidRDefault="002F58F0" w:rsidP="00E151CB">
      <w:pPr>
        <w:pStyle w:val="Puce1"/>
        <w:rPr>
          <w:rFonts w:eastAsia="Arial"/>
        </w:rPr>
      </w:pPr>
      <w:proofErr w:type="gramStart"/>
      <w:r>
        <w:rPr>
          <w:rFonts w:eastAsia="Arial"/>
        </w:rPr>
        <w:t>développant</w:t>
      </w:r>
      <w:proofErr w:type="gramEnd"/>
      <w:r>
        <w:rPr>
          <w:rFonts w:eastAsia="Arial"/>
        </w:rPr>
        <w:t xml:space="preserve"> </w:t>
      </w:r>
      <w:r w:rsidR="00A818EB">
        <w:rPr>
          <w:rFonts w:eastAsia="Arial"/>
        </w:rPr>
        <w:t xml:space="preserve">les solidarités et </w:t>
      </w:r>
      <w:r>
        <w:rPr>
          <w:rFonts w:eastAsia="Arial"/>
        </w:rPr>
        <w:t xml:space="preserve">définissant </w:t>
      </w:r>
      <w:r w:rsidR="00A818EB">
        <w:rPr>
          <w:rFonts w:eastAsia="Arial"/>
        </w:rPr>
        <w:t>les priorités d’usages</w:t>
      </w:r>
      <w:r w:rsidR="00A818EB" w:rsidRPr="00E5563D">
        <w:rPr>
          <w:rFonts w:eastAsia="Arial"/>
        </w:rPr>
        <w:t xml:space="preserve"> </w:t>
      </w:r>
      <w:r w:rsidR="00A818EB">
        <w:rPr>
          <w:rFonts w:eastAsia="Arial"/>
        </w:rPr>
        <w:t>localement, notamment dans les Sage, chaque fois que cela est possi</w:t>
      </w:r>
      <w:r w:rsidR="003E4C25">
        <w:rPr>
          <w:rFonts w:eastAsia="Arial"/>
        </w:rPr>
        <w:t>b</w:t>
      </w:r>
      <w:r w:rsidR="00A818EB">
        <w:rPr>
          <w:rFonts w:eastAsia="Arial"/>
        </w:rPr>
        <w:t xml:space="preserve">le : sur le littoral solidarité terre-mer, solidarité dans les bassins versants, tarification de l’eau saisonnière, accès à l’eau pour de nouveaux usagers, renforcement de la taxe </w:t>
      </w:r>
      <w:r w:rsidR="00F66E76">
        <w:rPr>
          <w:rFonts w:eastAsia="Arial"/>
        </w:rPr>
        <w:t>de gestion des milieux aquatiques</w:t>
      </w:r>
      <w:r w:rsidR="00456451">
        <w:rPr>
          <w:rFonts w:eastAsia="Arial"/>
        </w:rPr>
        <w:t xml:space="preserve"> et prévention des inondations (</w:t>
      </w:r>
      <w:r w:rsidR="00A818EB">
        <w:rPr>
          <w:rFonts w:eastAsia="Arial"/>
        </w:rPr>
        <w:t>GEMAPI</w:t>
      </w:r>
      <w:r w:rsidR="00456451">
        <w:rPr>
          <w:rFonts w:eastAsia="Arial"/>
        </w:rPr>
        <w:t>)</w:t>
      </w:r>
      <w:r w:rsidR="00F17E6A">
        <w:rPr>
          <w:rFonts w:eastAsia="Arial"/>
        </w:rPr>
        <w:t>.</w:t>
      </w:r>
    </w:p>
    <w:p w14:paraId="7CCB5DF8" w14:textId="1AED65A1" w:rsidR="00A818EB" w:rsidRDefault="002F58F0" w:rsidP="00E83370">
      <w:pPr>
        <w:pStyle w:val="Puce1"/>
        <w:spacing w:after="360"/>
        <w:rPr>
          <w:rFonts w:eastAsia="Arial"/>
        </w:rPr>
      </w:pPr>
      <w:proofErr w:type="gramStart"/>
      <w:r>
        <w:rPr>
          <w:rFonts w:eastAsia="Arial"/>
        </w:rPr>
        <w:t>inscrivant</w:t>
      </w:r>
      <w:proofErr w:type="gramEnd"/>
      <w:r>
        <w:rPr>
          <w:rFonts w:eastAsia="Arial"/>
        </w:rPr>
        <w:t xml:space="preserve"> </w:t>
      </w:r>
      <w:r w:rsidR="00320ABC">
        <w:rPr>
          <w:rFonts w:eastAsia="Arial"/>
        </w:rPr>
        <w:t>dans le Sdage l</w:t>
      </w:r>
      <w:r w:rsidR="003072D1">
        <w:rPr>
          <w:rFonts w:eastAsia="Arial"/>
        </w:rPr>
        <w:t>’approche par bassin versant c</w:t>
      </w:r>
      <w:r w:rsidR="00A818EB">
        <w:rPr>
          <w:rFonts w:eastAsia="Arial"/>
        </w:rPr>
        <w:t>haque fois qu</w:t>
      </w:r>
      <w:r w:rsidR="003072D1">
        <w:rPr>
          <w:rFonts w:eastAsia="Arial"/>
        </w:rPr>
        <w:t>e</w:t>
      </w:r>
      <w:r w:rsidR="00A818EB">
        <w:rPr>
          <w:rFonts w:eastAsia="Arial"/>
        </w:rPr>
        <w:t xml:space="preserve"> nécessaire, </w:t>
      </w:r>
      <w:r w:rsidR="003072D1">
        <w:rPr>
          <w:rFonts w:eastAsia="Arial"/>
        </w:rPr>
        <w:t xml:space="preserve">avec </w:t>
      </w:r>
      <w:r w:rsidR="00A818EB">
        <w:rPr>
          <w:rFonts w:eastAsia="Arial"/>
        </w:rPr>
        <w:t>notamment</w:t>
      </w:r>
      <w:r w:rsidR="00087AAA">
        <w:rPr>
          <w:rFonts w:eastAsia="Arial"/>
        </w:rPr>
        <w:t xml:space="preserve"> la</w:t>
      </w:r>
      <w:r w:rsidR="00A818EB">
        <w:rPr>
          <w:rFonts w:eastAsia="Arial"/>
        </w:rPr>
        <w:t xml:space="preserve"> prise en compte de la dépendance à la Loire des milieux aquatiques et des populations des sources à la mer </w:t>
      </w:r>
      <w:r w:rsidR="002724B8">
        <w:rPr>
          <w:rFonts w:eastAsia="Arial"/>
        </w:rPr>
        <w:t>(</w:t>
      </w:r>
      <w:r w:rsidR="00A818EB">
        <w:rPr>
          <w:rFonts w:eastAsia="Arial"/>
        </w:rPr>
        <w:t>avec la perspective d’un soutien d’étiage de plus en plus fragile</w:t>
      </w:r>
      <w:r w:rsidR="00DD7376">
        <w:rPr>
          <w:rFonts w:eastAsia="Arial"/>
        </w:rPr>
        <w:t xml:space="preserve"> et</w:t>
      </w:r>
      <w:r w:rsidR="00BE289F">
        <w:rPr>
          <w:rFonts w:eastAsia="Arial"/>
        </w:rPr>
        <w:t xml:space="preserve"> qui se doit d’être</w:t>
      </w:r>
      <w:r w:rsidR="00DD7376">
        <w:rPr>
          <w:rFonts w:eastAsia="Arial"/>
        </w:rPr>
        <w:t xml:space="preserve"> équitable,</w:t>
      </w:r>
      <w:r w:rsidR="00A818EB">
        <w:rPr>
          <w:rFonts w:eastAsia="Arial"/>
        </w:rPr>
        <w:t xml:space="preserve"> et de besoins émergents sur l’amont du bassin</w:t>
      </w:r>
      <w:r w:rsidR="002724B8">
        <w:rPr>
          <w:rFonts w:eastAsia="Arial"/>
        </w:rPr>
        <w:t>)</w:t>
      </w:r>
      <w:r w:rsidR="00E151CB">
        <w:rPr>
          <w:rFonts w:eastAsia="Arial"/>
        </w:rPr>
        <w:t>.</w:t>
      </w:r>
    </w:p>
    <w:bookmarkEnd w:id="44"/>
    <w:p w14:paraId="7086807E" w14:textId="0C205A06" w:rsidR="00A818EB" w:rsidRDefault="004212E2" w:rsidP="00FF43DF">
      <w:pPr>
        <w:pStyle w:val="T5numrot"/>
      </w:pPr>
      <w:r>
        <w:t>S’appuyer sur l</w:t>
      </w:r>
      <w:r w:rsidR="00A818EB" w:rsidRPr="6F53DEA4">
        <w:t>e Sage, l’outil de planification locale basé sur une gestion globale et concertée des acteurs du territoire, afin de porter la stratégie de territoire de façon globale dans les autres politiques sectorielles</w:t>
      </w:r>
    </w:p>
    <w:p w14:paraId="115FBE4E" w14:textId="7EA41E05" w:rsidR="00852FC9" w:rsidRDefault="000C7815" w:rsidP="00852FC9">
      <w:pPr>
        <w:pStyle w:val="Textenormal"/>
      </w:pPr>
      <w:r>
        <w:t>La commission locale de l’eau est la clef de voûte de la planification de l’eau à l’échelle des sous-bassins versants. Sa force est de réunir en son sein des représentants des acteurs de l’eau de son territoire et d’élaborer un schéma d’aménagement et de gestion de l’eau</w:t>
      </w:r>
      <w:r w:rsidR="00072B83">
        <w:t>,</w:t>
      </w:r>
      <w:r>
        <w:t xml:space="preserve"> doté par la loi d’une portée juridique certaine. Ce dernier</w:t>
      </w:r>
      <w:r w:rsidRPr="003B4427">
        <w:t xml:space="preserve"> </w:t>
      </w:r>
      <w:r>
        <w:t>définit notamment les grandes orientations à l’échelle du bassin versant pour atteindre le bon état des eaux.</w:t>
      </w:r>
      <w:r w:rsidRPr="003B4427">
        <w:t xml:space="preserve"> </w:t>
      </w:r>
      <w:r>
        <w:t>Il est l’outil principal de déclinaison du Sdage, et à ce titre est cité à de nombreuses reprises dans le Sdage actuel pour atteindre ses objectifs. Le Sdage reconnait également le rôle de la CLE comme acteur important sur le territoire. Le plan eau tend d’ailleurs à généraliser une organisation de la gouvernance type CLE sur les bassins actuellement orphelins</w:t>
      </w:r>
      <w:r w:rsidR="0077502D">
        <w:t xml:space="preserve"> de cette structure</w:t>
      </w:r>
      <w:r>
        <w:t>.</w:t>
      </w:r>
    </w:p>
    <w:p w14:paraId="78696B22" w14:textId="77777777" w:rsidR="00852FC9" w:rsidRDefault="00456BC7" w:rsidP="00852FC9">
      <w:pPr>
        <w:pStyle w:val="Textenormal"/>
      </w:pPr>
      <w:r>
        <w:t>Ce fonctionnement est concerné par l</w:t>
      </w:r>
      <w:r w:rsidRPr="00456BC7">
        <w:t>es limites inhérentes à toute assemblée représentative, avec des membres initiés, et la difficulté de diffuser ses travaux et d’impliquer les acteurs au-delà des membres de la commission locale de l’eau.</w:t>
      </w:r>
    </w:p>
    <w:p w14:paraId="2783ACA3" w14:textId="7902B868" w:rsidR="000C7815" w:rsidRDefault="000C7815" w:rsidP="00852FC9">
      <w:pPr>
        <w:pStyle w:val="Textenormal"/>
      </w:pPr>
      <w:r>
        <w:t>Malgré le travail fondamental réalisé par les commissions locales de l’eau du bassin (élaboration et mise en œuvre des Sage, amélioration de la connaissance notamment au travers des analyses HMUC</w:t>
      </w:r>
      <w:r w:rsidR="008371AE">
        <w:t>, concertation</w:t>
      </w:r>
      <w:r>
        <w:t>…) certaines commissions locales de l’eau peuvent peiner à faire reconnaitre leur légitimité auprès des autres acteurs du territoire, des autres porteurs de politiques publiques.</w:t>
      </w:r>
    </w:p>
    <w:p w14:paraId="0182A264" w14:textId="62AB8032" w:rsidR="000C7815" w:rsidRDefault="000C7815" w:rsidP="000C7815">
      <w:pPr>
        <w:pStyle w:val="Textenormal"/>
      </w:pPr>
      <w:r>
        <w:t>Dans un contexte de dérèglement climatique, qui modifie le fonctionnement des bassins versant</w:t>
      </w:r>
      <w:r w:rsidR="007A6F44">
        <w:t>s</w:t>
      </w:r>
      <w:r>
        <w:t xml:space="preserve"> et perturbe les activités humaines qui s’y exercent, il est nécessaire de renforcer le rôle des commissions locales de l’eau. Celles-ci doivent, si nécessaire, dépasser les limites évoquées précédemment</w:t>
      </w:r>
      <w:r w:rsidR="007A6F44">
        <w:t>.</w:t>
      </w:r>
      <w:r>
        <w:t xml:space="preserve"> </w:t>
      </w:r>
    </w:p>
    <w:p w14:paraId="0B9C85A6" w14:textId="1752A1D8" w:rsidR="000C7815" w:rsidRDefault="004A4B01" w:rsidP="00C922F2">
      <w:pPr>
        <w:pStyle w:val="Textenormal"/>
        <w:spacing w:before="360" w:after="360"/>
      </w:pPr>
      <w:r>
        <w:rPr>
          <w:noProof/>
        </w:rPr>
        <w:drawing>
          <wp:anchor distT="0" distB="0" distL="114300" distR="114300" simplePos="0" relativeHeight="251658246" behindDoc="0" locked="0" layoutInCell="1" allowOverlap="1" wp14:anchorId="06FF0A04" wp14:editId="3249883A">
            <wp:simplePos x="0" y="0"/>
            <wp:positionH relativeFrom="margin">
              <wp:posOffset>0</wp:posOffset>
            </wp:positionH>
            <wp:positionV relativeFrom="paragraph">
              <wp:posOffset>49057</wp:posOffset>
            </wp:positionV>
            <wp:extent cx="495300" cy="503161"/>
            <wp:effectExtent l="0" t="0" r="0" b="0"/>
            <wp:wrapSquare wrapText="bothSides"/>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00325C5C">
        <w:t>Pour demain</w:t>
      </w:r>
      <w:r>
        <w:t>, l</w:t>
      </w:r>
      <w:r w:rsidR="000C7815">
        <w:t xml:space="preserve">es pistes </w:t>
      </w:r>
      <w:r w:rsidR="002F58F0">
        <w:t>d’actions sont</w:t>
      </w:r>
      <w:r w:rsidR="000C7815">
        <w:t> :</w:t>
      </w:r>
    </w:p>
    <w:p w14:paraId="07593AF6" w14:textId="5AE4B65F" w:rsidR="00B32912" w:rsidRDefault="006E0FB1" w:rsidP="00C922F2">
      <w:pPr>
        <w:pStyle w:val="Puce1"/>
        <w:spacing w:before="120"/>
      </w:pPr>
      <w:proofErr w:type="gramStart"/>
      <w:r>
        <w:t>e</w:t>
      </w:r>
      <w:r w:rsidR="000C7815">
        <w:t>n</w:t>
      </w:r>
      <w:proofErr w:type="gramEnd"/>
      <w:r w:rsidR="000C7815">
        <w:t xml:space="preserve"> matière d’urbanisme, la reconnaissance des commissions locales de l’eau en tant que personnes publiques associées (cela faciliterait par exemple qu’elle soit consultée en amont des démarches d’aménagement, type Scot ou PLUi),</w:t>
      </w:r>
    </w:p>
    <w:p w14:paraId="1DD2F130" w14:textId="133539C0" w:rsidR="007325BB" w:rsidRDefault="00DD0957" w:rsidP="007903DD">
      <w:pPr>
        <w:pStyle w:val="Puce1"/>
      </w:pPr>
      <w:proofErr w:type="gramStart"/>
      <w:r>
        <w:t>l</w:t>
      </w:r>
      <w:r w:rsidR="00CF3AAE">
        <w:t>es</w:t>
      </w:r>
      <w:proofErr w:type="gramEnd"/>
      <w:r w:rsidR="00CF3AAE">
        <w:t xml:space="preserve"> démarches de projet de territoire pour la gestion de l’eau (PTGE), dont certaines conclusions ont vocation à être intégré</w:t>
      </w:r>
      <w:r w:rsidR="002447F9">
        <w:t>e</w:t>
      </w:r>
      <w:r w:rsidR="00CF3AAE">
        <w:t>s dans le Sage</w:t>
      </w:r>
      <w:r w:rsidR="0063493C">
        <w:t>,</w:t>
      </w:r>
      <w:r w:rsidR="00CF3AAE">
        <w:t xml:space="preserve"> </w:t>
      </w:r>
      <w:r w:rsidR="0063493C">
        <w:t>sont</w:t>
      </w:r>
      <w:r w:rsidR="00FF1B2A">
        <w:t xml:space="preserve"> pilotées par</w:t>
      </w:r>
      <w:r w:rsidR="007325BB">
        <w:t xml:space="preserve"> les commissions locales de l’eau élargies</w:t>
      </w:r>
      <w:r w:rsidR="00FF1B2A">
        <w:t xml:space="preserve"> à l’ensemble des acteurs</w:t>
      </w:r>
      <w:r w:rsidR="007716A3">
        <w:t> concernés,</w:t>
      </w:r>
      <w:r w:rsidR="007325BB">
        <w:t xml:space="preserve"> </w:t>
      </w:r>
    </w:p>
    <w:p w14:paraId="235CB585" w14:textId="15B1A780" w:rsidR="000C7815" w:rsidRDefault="006E0FB1" w:rsidP="007903DD">
      <w:pPr>
        <w:pStyle w:val="Puce1"/>
      </w:pPr>
      <w:proofErr w:type="gramStart"/>
      <w:r>
        <w:t>u</w:t>
      </w:r>
      <w:r w:rsidR="000C7815">
        <w:t>ne</w:t>
      </w:r>
      <w:proofErr w:type="gramEnd"/>
      <w:r w:rsidR="000C7815">
        <w:t xml:space="preserve"> contribution active et dynamique des commissions locales de l’eau à la mise en cohérence des politiques publiques et </w:t>
      </w:r>
      <w:r w:rsidR="00852FC9">
        <w:t xml:space="preserve">la </w:t>
      </w:r>
      <w:r w:rsidR="000C7815">
        <w:t xml:space="preserve">mise en place des solidarités nécessaires (inter-CLE pour la cohérence entre Sage ayant des enjeux communs, lien renforcé avec les </w:t>
      </w:r>
      <w:r w:rsidR="000C7815">
        <w:lastRenderedPageBreak/>
        <w:t>démarches contractuelles, dialogues avec les acteurs en charge de l’urbanisme…)</w:t>
      </w:r>
      <w:r w:rsidR="00852FC9">
        <w:t>,</w:t>
      </w:r>
    </w:p>
    <w:p w14:paraId="36AC7F44" w14:textId="7FCA8A18" w:rsidR="000C7815" w:rsidRDefault="00BE289F" w:rsidP="007903DD">
      <w:pPr>
        <w:pStyle w:val="Puce1"/>
      </w:pPr>
      <w:proofErr w:type="gramStart"/>
      <w:r>
        <w:t>l’organisation</w:t>
      </w:r>
      <w:proofErr w:type="gramEnd"/>
      <w:r>
        <w:t xml:space="preserve"> de moments d’échanges, de débats avec </w:t>
      </w:r>
      <w:r w:rsidR="000C7815">
        <w:t>l’ensemble des acteurs, voire des citoyens (</w:t>
      </w:r>
      <w:r>
        <w:t xml:space="preserve">forum, </w:t>
      </w:r>
      <w:r w:rsidR="000C7815">
        <w:t xml:space="preserve">commissions thématiques </w:t>
      </w:r>
      <w:r>
        <w:t xml:space="preserve">ou géographiques ouvertes </w:t>
      </w:r>
      <w:r w:rsidR="000C7815">
        <w:t>aux autres acteurs qui ne sont pas membres de la CLE…).</w:t>
      </w:r>
    </w:p>
    <w:p w14:paraId="034941D5" w14:textId="0734E1AB" w:rsidR="00A818EB" w:rsidRPr="003D7ECF" w:rsidRDefault="00E2658B" w:rsidP="00FF43DF">
      <w:pPr>
        <w:pStyle w:val="T5numrot"/>
      </w:pPr>
      <w:r>
        <w:t>Mettre</w:t>
      </w:r>
      <w:r w:rsidR="00A818EB" w:rsidRPr="003D7ECF">
        <w:t xml:space="preserve"> en place de</w:t>
      </w:r>
      <w:r>
        <w:t>s</w:t>
      </w:r>
      <w:r w:rsidR="00A818EB" w:rsidRPr="003D7ECF">
        <w:t xml:space="preserve"> schémas de gouvernance portant la stratégie du territoire à l’échelle du bassin versant</w:t>
      </w:r>
    </w:p>
    <w:p w14:paraId="2C6F4A2B" w14:textId="12C22009" w:rsidR="00A818EB" w:rsidRPr="007535D1" w:rsidRDefault="00A818EB" w:rsidP="00436341">
      <w:pPr>
        <w:pStyle w:val="Textenormal"/>
        <w:keepNext/>
        <w:widowControl/>
      </w:pPr>
      <w:r>
        <w:t xml:space="preserve">Le bassin versant recouvre à la fois une biodiversité riche et des écosystèmes variés sur lesquels s’exercent divers usages. Il </w:t>
      </w:r>
      <w:r w:rsidR="00852FC9">
        <w:t xml:space="preserve">est </w:t>
      </w:r>
      <w:r>
        <w:t xml:space="preserve">ainsi </w:t>
      </w:r>
      <w:r w:rsidR="00852FC9">
        <w:t xml:space="preserve">le lieu de </w:t>
      </w:r>
      <w:r>
        <w:t>mise en œuvre d’une multitude de politiques (gestion de l’eau, de la biodiversité, du milieu marin, des inondations, de l’aménagement du territoire</w:t>
      </w:r>
      <w:r w:rsidR="00E2658B">
        <w:t>…</w:t>
      </w:r>
      <w:r>
        <w:t>)</w:t>
      </w:r>
      <w:r w:rsidR="007A6F44">
        <w:t>,</w:t>
      </w:r>
      <w:r>
        <w:t xml:space="preserve"> d’outils (documents d’urbanisme, </w:t>
      </w:r>
      <w:r w:rsidR="00DD0122">
        <w:t xml:space="preserve">document stratégique de façade, </w:t>
      </w:r>
      <w:r>
        <w:t>démarches spécifiques) et d’acteurs les mettant en œuvre ou dépendant de leur application pour la réalisation de leurs activités. La stratégie d’organisation des compétences locales de l’eau (Socle) clarifie les différentes compétences au niveau local.</w:t>
      </w:r>
      <w:r w:rsidRPr="0065464C">
        <w:t xml:space="preserve"> </w:t>
      </w:r>
      <w:r>
        <w:t>Cette structuration de la maitrise d’ouvrage est un levier important sur lequel s’appuyer pour identifier le rôle de chacun.</w:t>
      </w:r>
    </w:p>
    <w:p w14:paraId="447D1988" w14:textId="71492546" w:rsidR="00A818EB" w:rsidRDefault="00A818EB" w:rsidP="00F17E6A">
      <w:pPr>
        <w:pStyle w:val="Textenormal"/>
      </w:pPr>
      <w:r>
        <w:t>Le dérèglement climatique est un catalyseur des problèmes et un révélateur des faiblesses d’un territoire</w:t>
      </w:r>
      <w:r w:rsidR="00852FC9">
        <w:t>, pas seulement dans le domaine de l’eau</w:t>
      </w:r>
      <w:r>
        <w:t>. Les projections climatiques prévoient une accentuation des phénomènes</w:t>
      </w:r>
      <w:r w:rsidR="00852FC9">
        <w:t xml:space="preserve"> extrêmes</w:t>
      </w:r>
      <w:r>
        <w:t xml:space="preserve">. </w:t>
      </w:r>
    </w:p>
    <w:p w14:paraId="0BD37227" w14:textId="374C657E" w:rsidR="00A818EB" w:rsidRDefault="00852FC9" w:rsidP="00C922F2">
      <w:pPr>
        <w:pStyle w:val="Textenormal"/>
        <w:spacing w:before="480" w:after="240"/>
      </w:pPr>
      <w:r>
        <w:rPr>
          <w:noProof/>
        </w:rPr>
        <w:drawing>
          <wp:anchor distT="0" distB="0" distL="114300" distR="114300" simplePos="0" relativeHeight="251658247" behindDoc="0" locked="0" layoutInCell="1" allowOverlap="1" wp14:anchorId="439F29B9" wp14:editId="4436B7FA">
            <wp:simplePos x="0" y="0"/>
            <wp:positionH relativeFrom="margin">
              <wp:align>left</wp:align>
            </wp:positionH>
            <wp:positionV relativeFrom="paragraph">
              <wp:posOffset>35560</wp:posOffset>
            </wp:positionV>
            <wp:extent cx="495300" cy="502920"/>
            <wp:effectExtent l="0" t="0" r="0" b="0"/>
            <wp:wrapSquare wrapText="bothSides"/>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384925">
        <w:t>Pour d</w:t>
      </w:r>
      <w:r w:rsidR="007903DD">
        <w:t>emain, les</w:t>
      </w:r>
      <w:r w:rsidR="00421E43">
        <w:t xml:space="preserve"> pistes d’action</w:t>
      </w:r>
      <w:r w:rsidR="002F58F0">
        <w:t>s sont</w:t>
      </w:r>
      <w:r w:rsidR="00E2658B">
        <w:t> </w:t>
      </w:r>
      <w:r w:rsidR="005D209D">
        <w:t>:</w:t>
      </w:r>
    </w:p>
    <w:p w14:paraId="00124763" w14:textId="127EB8C6" w:rsidR="00F17E6A" w:rsidRDefault="00E53B79" w:rsidP="00E53B79">
      <w:pPr>
        <w:pStyle w:val="Puce1"/>
      </w:pPr>
      <w:proofErr w:type="gramStart"/>
      <w:r>
        <w:t>d’i</w:t>
      </w:r>
      <w:r w:rsidR="00A818EB">
        <w:t>dentifier</w:t>
      </w:r>
      <w:proofErr w:type="gramEnd"/>
      <w:r w:rsidR="00A818EB">
        <w:t xml:space="preserve"> les enjeux du territoire, les maitres d’ouvrages, la gouvernance </w:t>
      </w:r>
      <w:r w:rsidR="00334F02">
        <w:t>existante</w:t>
      </w:r>
      <w:r w:rsidR="00A818EB">
        <w:t xml:space="preserve"> pour répondre </w:t>
      </w:r>
      <w:r w:rsidR="00BE289F">
        <w:t xml:space="preserve">à ces </w:t>
      </w:r>
      <w:r w:rsidR="00A818EB">
        <w:t>enjeux, les outils mis en place, et analyser les éventuels manques</w:t>
      </w:r>
      <w:r>
        <w:t>,</w:t>
      </w:r>
    </w:p>
    <w:p w14:paraId="6D0C0609" w14:textId="26897C73" w:rsidR="0056206E" w:rsidRDefault="00E53B79" w:rsidP="00EE1894">
      <w:pPr>
        <w:pStyle w:val="Puce1"/>
        <w:keepNext/>
        <w:widowControl/>
      </w:pPr>
      <w:proofErr w:type="gramStart"/>
      <w:r>
        <w:t>de</w:t>
      </w:r>
      <w:proofErr w:type="gramEnd"/>
      <w:r>
        <w:t xml:space="preserve"> d</w:t>
      </w:r>
      <w:r w:rsidR="00A818EB">
        <w:t xml:space="preserve">éfinir un schéma des gouvernances identifiant les rôles de chacun avec pour objectif </w:t>
      </w:r>
      <w:r w:rsidR="00A818EB" w:rsidRPr="00BC752D">
        <w:t>de redonner la responsabilité à chaque acteur (devoirs, obligation</w:t>
      </w:r>
      <w:r w:rsidR="0077502D" w:rsidRPr="00BC752D">
        <w:t>s</w:t>
      </w:r>
      <w:r w:rsidR="00A818EB" w:rsidRPr="00BC752D">
        <w:t>, responsabilité humaine et financière). Ces schémas permettraient</w:t>
      </w:r>
      <w:r w:rsidR="00A818EB">
        <w:t xml:space="preserve"> de contribuer à la mise en place d’une gouvernance globale</w:t>
      </w:r>
      <w:r w:rsidR="00BE289F">
        <w:t>,</w:t>
      </w:r>
      <w:r w:rsidR="00A818EB">
        <w:t xml:space="preserve"> et d’éviter les politiques contradictoires, mettant en exergue la nécessaire solidarité des usages et des territoires. Les CLE et/ou les Régions peuvent être des act</w:t>
      </w:r>
      <w:r w:rsidR="00E86FBB">
        <w:t>rices</w:t>
      </w:r>
      <w:r w:rsidR="00A818EB">
        <w:t xml:space="preserve"> sur lesquel</w:t>
      </w:r>
      <w:r w:rsidR="00E86FBB">
        <w:t>le</w:t>
      </w:r>
      <w:r>
        <w:t xml:space="preserve">s </w:t>
      </w:r>
      <w:r w:rsidR="00A818EB">
        <w:t>s’appuyer pour la définition de ces schémas</w:t>
      </w:r>
      <w:r w:rsidR="003D7ECF">
        <w:t>,</w:t>
      </w:r>
    </w:p>
    <w:p w14:paraId="55D7F3D4" w14:textId="01B08787" w:rsidR="00A818EB" w:rsidRDefault="00FD1D92" w:rsidP="00E83370">
      <w:pPr>
        <w:pStyle w:val="Puce1"/>
        <w:keepNext/>
        <w:widowControl/>
        <w:spacing w:after="360"/>
      </w:pPr>
      <w:proofErr w:type="gramStart"/>
      <w:r>
        <w:t>imaginer</w:t>
      </w:r>
      <w:proofErr w:type="gramEnd"/>
      <w:r>
        <w:t xml:space="preserve"> </w:t>
      </w:r>
      <w:r w:rsidR="003D7ECF">
        <w:t>d</w:t>
      </w:r>
      <w:r w:rsidR="00A818EB" w:rsidRPr="0096247B">
        <w:t>es outils de planification plus transversaux</w:t>
      </w:r>
      <w:r w:rsidR="00BE289F">
        <w:t xml:space="preserve"> à l’ensemble des politiques sectorielles</w:t>
      </w:r>
      <w:r w:rsidR="00E2658B">
        <w:t>,</w:t>
      </w:r>
      <w:r w:rsidR="00A818EB">
        <w:t xml:space="preserve"> permettant l</w:t>
      </w:r>
      <w:r w:rsidR="00A818EB" w:rsidRPr="0096247B">
        <w:t>a préservation du cycle de l'eau</w:t>
      </w:r>
      <w:r w:rsidR="00C0196B">
        <w:t>.</w:t>
      </w:r>
      <w:r w:rsidR="00A818EB">
        <w:t>.</w:t>
      </w:r>
    </w:p>
    <w:p w14:paraId="58B1EEB2" w14:textId="77777777" w:rsidR="00A818EB" w:rsidRPr="00F17E6A" w:rsidRDefault="00A818EB" w:rsidP="00FF43DF">
      <w:pPr>
        <w:pStyle w:val="T5numrot"/>
      </w:pPr>
      <w:r w:rsidRPr="00F17E6A">
        <w:t>Renforcer la cohérence et l’articulation des politiques publiques</w:t>
      </w:r>
    </w:p>
    <w:p w14:paraId="3D1F04F8" w14:textId="57ED6E4C" w:rsidR="00A818EB" w:rsidRDefault="00A818EB" w:rsidP="00E83370">
      <w:pPr>
        <w:pStyle w:val="Textenormal"/>
      </w:pPr>
      <w:r>
        <w:t xml:space="preserve">Le renforcement de la cohérence des politiques publiques est un objectif déjà poursuivi par les Sdage précédents </w:t>
      </w:r>
      <w:r w:rsidR="00BE289F">
        <w:t xml:space="preserve">: </w:t>
      </w:r>
      <w:r>
        <w:t>les outils d’aménagement et d’urbanisme, les démarches spécifiques (Natura 2000, parc naturel marin, gestion intégrée des zones côtières...). Cela induit la mise en place des actions en amont des conceptions et définitions des politiques territoriales. Pour gagner en efficacité, il est en effet primordial que les acteurs soient associés en amont de l’élaboration de documents. C’est par exemple l’association des CLE en amont des projets d’urbanisme, ou dans les plans d’actions opérationnels territorialisés (</w:t>
      </w:r>
      <w:proofErr w:type="spellStart"/>
      <w:r>
        <w:t>PAOT</w:t>
      </w:r>
      <w:proofErr w:type="spellEnd"/>
      <w:r>
        <w:t>). C’est également l’association des acteurs des politiques territoriales aux réunions thématiques des CLE.</w:t>
      </w:r>
    </w:p>
    <w:p w14:paraId="6A0E83EB" w14:textId="06B83DCA" w:rsidR="00A818EB" w:rsidRDefault="00A818EB" w:rsidP="00F17E6A">
      <w:pPr>
        <w:pStyle w:val="Textenormal"/>
      </w:pPr>
      <w:r>
        <w:t xml:space="preserve">Au regard du dérèglement climatique, cette cohérence et </w:t>
      </w:r>
      <w:r w:rsidR="007D7530">
        <w:t xml:space="preserve">cette </w:t>
      </w:r>
      <w:r>
        <w:t xml:space="preserve">articulation sont indispensables ! Demain, la gestion de la ressource doit se baser sur une analyse globale, éviter la </w:t>
      </w:r>
      <w:proofErr w:type="spellStart"/>
      <w:r>
        <w:t>mal</w:t>
      </w:r>
      <w:r w:rsidR="000072EC">
        <w:t>-</w:t>
      </w:r>
      <w:r>
        <w:t>adaptation</w:t>
      </w:r>
      <w:proofErr w:type="spellEnd"/>
      <w:r>
        <w:t xml:space="preserve">, les politiques contradictoires, porter des actions visant à la fois l’atténuation et l’adaptation du dérèglement climatique. </w:t>
      </w:r>
    </w:p>
    <w:p w14:paraId="3DC85CFB" w14:textId="4D10F553" w:rsidR="00F17E6A" w:rsidRDefault="00A818EB" w:rsidP="00F17E6A">
      <w:pPr>
        <w:pStyle w:val="Textenormal"/>
      </w:pPr>
      <w:r>
        <w:t xml:space="preserve">Demain il est nécessaire de renforcer l’articulation entre </w:t>
      </w:r>
      <w:r w:rsidR="00E53B79">
        <w:t>c</w:t>
      </w:r>
      <w:r>
        <w:t xml:space="preserve">es différentes politiques et les outils pour ne plus avoir un fonctionnement </w:t>
      </w:r>
      <w:r w:rsidR="0077502D">
        <w:t>« </w:t>
      </w:r>
      <w:r>
        <w:t>en silo</w:t>
      </w:r>
      <w:r w:rsidR="0077502D">
        <w:t> »</w:t>
      </w:r>
      <w:r>
        <w:t xml:space="preserve">. L'articulation avec les outils contractuels doit également être renforcée et améliorée. </w:t>
      </w:r>
    </w:p>
    <w:p w14:paraId="49E7C8CE" w14:textId="08E27996" w:rsidR="00A818EB" w:rsidRDefault="00D05D2F" w:rsidP="00D10C45">
      <w:pPr>
        <w:pStyle w:val="Textenormal"/>
        <w:widowControl/>
        <w:spacing w:before="360" w:after="240"/>
      </w:pPr>
      <w:r>
        <w:rPr>
          <w:noProof/>
        </w:rPr>
        <w:lastRenderedPageBreak/>
        <w:drawing>
          <wp:anchor distT="0" distB="0" distL="114300" distR="114300" simplePos="0" relativeHeight="251660343" behindDoc="0" locked="0" layoutInCell="1" allowOverlap="1" wp14:anchorId="00AAA393" wp14:editId="2FFADD49">
            <wp:simplePos x="0" y="0"/>
            <wp:positionH relativeFrom="margin">
              <wp:align>left</wp:align>
            </wp:positionH>
            <wp:positionV relativeFrom="margin">
              <wp:align>top</wp:align>
            </wp:positionV>
            <wp:extent cx="495300" cy="502920"/>
            <wp:effectExtent l="0" t="0" r="0" b="0"/>
            <wp:wrapSquare wrapText="bothSides"/>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384925">
        <w:t>Pour demain</w:t>
      </w:r>
      <w:r>
        <w:t>, l</w:t>
      </w:r>
      <w:r w:rsidR="00A818EB">
        <w:t xml:space="preserve">es pistes d’actions </w:t>
      </w:r>
      <w:r w:rsidR="002F58F0">
        <w:t>sont</w:t>
      </w:r>
      <w:r w:rsidR="00A818EB">
        <w:t xml:space="preserve"> :</w:t>
      </w:r>
    </w:p>
    <w:p w14:paraId="5C0F5908" w14:textId="2C900E82" w:rsidR="00A818EB" w:rsidRPr="002D58C6" w:rsidRDefault="00DD0122" w:rsidP="00A73FCA">
      <w:pPr>
        <w:pStyle w:val="Puce1"/>
        <w:widowControl/>
      </w:pPr>
      <w:proofErr w:type="gramStart"/>
      <w:r>
        <w:t>d</w:t>
      </w:r>
      <w:r w:rsidR="00A818EB" w:rsidRPr="002D58C6">
        <w:t>évelopper</w:t>
      </w:r>
      <w:proofErr w:type="gramEnd"/>
      <w:r w:rsidR="00A818EB" w:rsidRPr="002D58C6">
        <w:t xml:space="preserve"> une gouvernance dynamique de la gestion de l’eau en relation avec les politiques d’aménagement du territoire</w:t>
      </w:r>
      <w:r w:rsidR="00E2658B">
        <w:t xml:space="preserve"> intégrant tous les acteurs</w:t>
      </w:r>
      <w:r w:rsidR="00A818EB" w:rsidRPr="002D58C6">
        <w:t>, à l’instar de ce qui s’est développé en Bretagne</w:t>
      </w:r>
      <w:r w:rsidR="000A0F84">
        <w:t xml:space="preserve"> (assemb</w:t>
      </w:r>
      <w:r w:rsidR="00402E81">
        <w:t xml:space="preserve">lée permanente </w:t>
      </w:r>
      <w:r w:rsidR="008C63C5">
        <w:t>des présidents de CLE, assemblée breto</w:t>
      </w:r>
      <w:r w:rsidR="00091A67">
        <w:t xml:space="preserve">nne de l’eau, </w:t>
      </w:r>
      <w:r w:rsidR="00E421B3">
        <w:t xml:space="preserve">prise de compétence </w:t>
      </w:r>
      <w:r w:rsidR="006B5A18">
        <w:t>« </w:t>
      </w:r>
      <w:r w:rsidR="00E421B3">
        <w:t>coordination eau</w:t>
      </w:r>
      <w:r w:rsidR="006B5A18">
        <w:t> »</w:t>
      </w:r>
      <w:r w:rsidR="00E421B3">
        <w:t xml:space="preserve"> par la Région</w:t>
      </w:r>
      <w:r w:rsidR="00507E3C">
        <w:t>)</w:t>
      </w:r>
      <w:r w:rsidR="00272A01">
        <w:t>,</w:t>
      </w:r>
    </w:p>
    <w:p w14:paraId="53D76BB6" w14:textId="5167C091" w:rsidR="00A818EB" w:rsidRPr="002D58C6" w:rsidRDefault="00DD0122" w:rsidP="00A73FCA">
      <w:pPr>
        <w:pStyle w:val="Puce1"/>
        <w:rPr>
          <w:b/>
          <w:bCs/>
        </w:rPr>
      </w:pPr>
      <w:proofErr w:type="gramStart"/>
      <w:r>
        <w:t>d</w:t>
      </w:r>
      <w:r w:rsidR="00A818EB" w:rsidRPr="002D58C6">
        <w:t>ans</w:t>
      </w:r>
      <w:proofErr w:type="gramEnd"/>
      <w:r w:rsidR="00A818EB" w:rsidRPr="002D58C6">
        <w:t xml:space="preserve"> les documents d'urbanisme : intégration d’un volet relatif à la ressource en eau notamment dans les études d'impact, renforcement de la protection des milieux naturels</w:t>
      </w:r>
      <w:r>
        <w:t>,</w:t>
      </w:r>
    </w:p>
    <w:p w14:paraId="2030524D" w14:textId="5ABBCAB0" w:rsidR="00A818EB" w:rsidRDefault="00DD0122" w:rsidP="00A73FCA">
      <w:pPr>
        <w:pStyle w:val="Puce1"/>
      </w:pPr>
      <w:proofErr w:type="gramStart"/>
      <w:r>
        <w:t>é</w:t>
      </w:r>
      <w:r w:rsidR="00A818EB">
        <w:t>volution</w:t>
      </w:r>
      <w:proofErr w:type="gramEnd"/>
      <w:r w:rsidR="00A818EB">
        <w:t xml:space="preserve"> de l</w:t>
      </w:r>
      <w:r w:rsidR="00A818EB" w:rsidRPr="002D58C6">
        <w:t xml:space="preserve">a fiscalité dans un </w:t>
      </w:r>
      <w:r w:rsidR="00DB4240">
        <w:t>triple</w:t>
      </w:r>
      <w:r w:rsidR="00DB4240" w:rsidRPr="002D58C6">
        <w:t xml:space="preserve"> </w:t>
      </w:r>
      <w:r w:rsidR="00A818EB" w:rsidRPr="002D58C6">
        <w:t>objectif d'incitation à la sobriété</w:t>
      </w:r>
      <w:r w:rsidR="007E20EF">
        <w:t xml:space="preserve">, </w:t>
      </w:r>
      <w:r w:rsidR="00A818EB" w:rsidRPr="002D58C6">
        <w:t>de renforcement du financement de l'action publique en faveur du cycle de l'eau</w:t>
      </w:r>
      <w:r w:rsidR="007E20EF">
        <w:t xml:space="preserve"> et d’équité (taxes d’assainissement par exemple)</w:t>
      </w:r>
      <w:r w:rsidR="00A818EB" w:rsidRPr="002D58C6">
        <w:t>.</w:t>
      </w:r>
      <w:r w:rsidR="00A818EB">
        <w:br w:type="page"/>
      </w:r>
    </w:p>
    <w:p w14:paraId="78D2074C" w14:textId="77777777" w:rsidR="00A818EB" w:rsidRPr="000A6917" w:rsidRDefault="00A818EB" w:rsidP="00870820">
      <w:pPr>
        <w:pStyle w:val="T3numrot"/>
      </w:pPr>
      <w:bookmarkStart w:id="45" w:name="_Toc166792081"/>
      <w:bookmarkStart w:id="46" w:name="_Toc172550254"/>
      <w:r w:rsidRPr="00672617">
        <w:lastRenderedPageBreak/>
        <w:t>Enjeu</w:t>
      </w:r>
      <w:r>
        <w:t xml:space="preserve"> 4</w:t>
      </w:r>
      <w:r w:rsidRPr="00672617">
        <w:t> </w:t>
      </w:r>
      <w:r w:rsidRPr="000A6917">
        <w:t>: La préservation et restauration des fonctionnalités des sols, des milieux aquatiques, des zones humides, et du cycle naturel de l’eau</w:t>
      </w:r>
      <w:bookmarkEnd w:id="45"/>
      <w:bookmarkEnd w:id="46"/>
    </w:p>
    <w:p w14:paraId="2769F9D9" w14:textId="72117EAC" w:rsidR="00A818EB" w:rsidRPr="00C63F32" w:rsidRDefault="00A818EB" w:rsidP="00870820">
      <w:pPr>
        <w:pStyle w:val="T4numrot"/>
      </w:pPr>
      <w:bookmarkStart w:id="47" w:name="_Toc161413472"/>
      <w:bookmarkStart w:id="48" w:name="_Toc161660052"/>
      <w:r w:rsidRPr="00C63F32">
        <w:t>Que recouvre cet enjeu</w:t>
      </w:r>
      <w:r w:rsidR="00992735">
        <w:t> ?</w:t>
      </w:r>
      <w:bookmarkEnd w:id="47"/>
      <w:bookmarkEnd w:id="48"/>
    </w:p>
    <w:p w14:paraId="1DFF020F" w14:textId="6C462FA8" w:rsidR="006B5A18" w:rsidRDefault="00A818EB" w:rsidP="00992735">
      <w:pPr>
        <w:pStyle w:val="Textenormal"/>
      </w:pPr>
      <w:r w:rsidRPr="00AA0A14">
        <w:t xml:space="preserve">Le bassin versant comprend tous les éléments </w:t>
      </w:r>
      <w:r w:rsidR="006B5A18">
        <w:t>présents</w:t>
      </w:r>
      <w:r w:rsidRPr="00AA0A14">
        <w:t xml:space="preserve"> à l’intérieur de ses limites</w:t>
      </w:r>
      <w:r w:rsidR="006B5A18">
        <w:t> :</w:t>
      </w:r>
      <w:r w:rsidRPr="00AA0A14">
        <w:t xml:space="preserve"> le sol, la végétation</w:t>
      </w:r>
      <w:r w:rsidR="00E97C44">
        <w:t xml:space="preserve"> (dont les arbres)</w:t>
      </w:r>
      <w:r w:rsidRPr="00AA0A14">
        <w:t>, les animaux, les eaux de surface et les eaux souterraines</w:t>
      </w:r>
      <w:r w:rsidR="006B5A18">
        <w:t>,</w:t>
      </w:r>
      <w:r w:rsidR="006B5A18" w:rsidRPr="006B5A18">
        <w:t xml:space="preserve"> </w:t>
      </w:r>
      <w:r w:rsidR="006B5A18" w:rsidRPr="00AA0A14">
        <w:t>les êtres humains</w:t>
      </w:r>
      <w:r w:rsidR="006B5A18">
        <w:t xml:space="preserve"> et leurs activités</w:t>
      </w:r>
      <w:r w:rsidRPr="00AA0A14">
        <w:t>.</w:t>
      </w:r>
      <w:r>
        <w:t xml:space="preserve"> </w:t>
      </w:r>
      <w:r w:rsidR="006D3B94">
        <w:t xml:space="preserve">Localement, les eaux souterraines peuvent s’écouler d’un bassin versant de surface vers un autre. </w:t>
      </w:r>
      <w:r w:rsidR="006B5A18">
        <w:t xml:space="preserve">Associé au climat, le bassin versant façonne le cycle naturel de l’eau. </w:t>
      </w:r>
    </w:p>
    <w:p w14:paraId="2E4C509D" w14:textId="65E97551" w:rsidR="006B5A18" w:rsidRDefault="006B5A18" w:rsidP="00992735">
      <w:pPr>
        <w:pStyle w:val="Textenormal"/>
      </w:pPr>
      <w:r>
        <w:t>L’ensemble des milieux naturels présents sur l</w:t>
      </w:r>
      <w:r w:rsidR="00847A67">
        <w:t>e bassin versant</w:t>
      </w:r>
      <w:r>
        <w:t>, avec leurs</w:t>
      </w:r>
      <w:r w:rsidR="00847A67">
        <w:t xml:space="preserve"> compos</w:t>
      </w:r>
      <w:r>
        <w:t>antes</w:t>
      </w:r>
      <w:r w:rsidR="00847A67">
        <w:t xml:space="preserve"> </w:t>
      </w:r>
      <w:r>
        <w:t xml:space="preserve">physiques et biologiques, remplissent </w:t>
      </w:r>
      <w:r w:rsidRPr="00AA0A14">
        <w:t>plusieurs fonctions importantes</w:t>
      </w:r>
      <w:r>
        <w:t xml:space="preserve"> : épuration naturelle de l’eau, </w:t>
      </w:r>
      <w:r w:rsidRPr="00896802">
        <w:t>maintien d’un débit d’étiage, écrêtement des crues, rétention de l’eau, régulation des débits des cours d’eau, atténuation des inondations</w:t>
      </w:r>
      <w:r>
        <w:t xml:space="preserve">. Ils </w:t>
      </w:r>
      <w:r w:rsidR="00E32373">
        <w:t>jouent</w:t>
      </w:r>
      <w:r>
        <w:t xml:space="preserve"> également un rôle </w:t>
      </w:r>
      <w:r w:rsidRPr="00AA0A14">
        <w:t>socioéconomique</w:t>
      </w:r>
      <w:r>
        <w:t>, y compris</w:t>
      </w:r>
      <w:r w:rsidRPr="006B5A18">
        <w:t xml:space="preserve"> </w:t>
      </w:r>
      <w:r>
        <w:t>touristique et culturel. Ils constituent un élément à part entière de l’identité d’un territoire.</w:t>
      </w:r>
    </w:p>
    <w:p w14:paraId="4B587D7D" w14:textId="57626CB5" w:rsidR="00992735" w:rsidRDefault="00E925D8" w:rsidP="00D10C45">
      <w:pPr>
        <w:pStyle w:val="Textenormal"/>
      </w:pPr>
      <w:r>
        <w:t>Du bon fonctionnement des bassins versant</w:t>
      </w:r>
      <w:r w:rsidR="00E32373">
        <w:t>s</w:t>
      </w:r>
      <w:r>
        <w:t xml:space="preserve"> et de la qualité des milieux aquatiques de la biodiversité associée dépendent donc de nombreux services rendus à la société.</w:t>
      </w:r>
      <w:r w:rsidR="00095502" w:rsidRPr="00095502">
        <w:rPr>
          <w:noProof/>
        </w:rPr>
        <w:t xml:space="preserve"> </w:t>
      </w:r>
    </w:p>
    <w:p w14:paraId="1C91A6E1" w14:textId="1612080A" w:rsidR="00A818EB" w:rsidRDefault="009433DB" w:rsidP="00992735">
      <w:pPr>
        <w:pStyle w:val="TFigure"/>
      </w:pPr>
      <w:bookmarkStart w:id="49" w:name="_Toc169795794"/>
      <w:r>
        <w:rPr>
          <w:noProof/>
          <w:color w:val="2B579A"/>
          <w:shd w:val="clear" w:color="auto" w:fill="E6E6E6"/>
        </w:rPr>
        <w:drawing>
          <wp:anchor distT="0" distB="0" distL="114300" distR="114300" simplePos="0" relativeHeight="251658295" behindDoc="0" locked="0" layoutInCell="1" allowOverlap="1" wp14:anchorId="0DEEA578" wp14:editId="59EE0A67">
            <wp:simplePos x="0" y="0"/>
            <wp:positionH relativeFrom="margin">
              <wp:posOffset>727710</wp:posOffset>
            </wp:positionH>
            <wp:positionV relativeFrom="paragraph">
              <wp:posOffset>76835</wp:posOffset>
            </wp:positionV>
            <wp:extent cx="4664710" cy="3848735"/>
            <wp:effectExtent l="0" t="0" r="2540" b="0"/>
            <wp:wrapTopAndBottom/>
            <wp:docPr id="10" name="Image 10" descr="Figure 6 : elle représente le grand cycle de l'eau.&#10;Évaporation, condensation, transport, précipitation, ruissellement et infiltration dans les plans d'eau, cours d'eau, nappes souterraines et eaux cô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Figure 6 : elle représente le grand cycle de l'eau.&#10;Évaporation, condensation, transport, précipitation, ruissellement et infiltration dans les plans d'eau, cours d'eau, nappes souterraines et eaux côtières."/>
                    <pic:cNvPicPr/>
                  </pic:nvPicPr>
                  <pic:blipFill>
                    <a:blip r:embed="rId19">
                      <a:extLst>
                        <a:ext uri="{28A0092B-C50C-407E-A947-70E740481C1C}">
                          <a14:useLocalDpi xmlns:a14="http://schemas.microsoft.com/office/drawing/2010/main" val="0"/>
                        </a:ext>
                      </a:extLst>
                    </a:blip>
                    <a:stretch>
                      <a:fillRect/>
                    </a:stretch>
                  </pic:blipFill>
                  <pic:spPr>
                    <a:xfrm>
                      <a:off x="0" y="0"/>
                      <a:ext cx="4664710" cy="3848735"/>
                    </a:xfrm>
                    <a:prstGeom prst="rect">
                      <a:avLst/>
                    </a:prstGeom>
                  </pic:spPr>
                </pic:pic>
              </a:graphicData>
            </a:graphic>
            <wp14:sizeRelH relativeFrom="page">
              <wp14:pctWidth>0</wp14:pctWidth>
            </wp14:sizeRelH>
            <wp14:sizeRelV relativeFrom="page">
              <wp14:pctHeight>0</wp14:pctHeight>
            </wp14:sizeRelV>
          </wp:anchor>
        </w:drawing>
      </w:r>
      <w:r w:rsidR="00992735">
        <w:t xml:space="preserve">Figure </w:t>
      </w:r>
      <w:r>
        <w:fldChar w:fldCharType="begin"/>
      </w:r>
      <w:r>
        <w:instrText xml:space="preserve"> SEQ Figure \* ARABIC </w:instrText>
      </w:r>
      <w:r>
        <w:fldChar w:fldCharType="separate"/>
      </w:r>
      <w:r w:rsidR="00963F90">
        <w:rPr>
          <w:noProof/>
        </w:rPr>
        <w:t>6</w:t>
      </w:r>
      <w:r>
        <w:rPr>
          <w:noProof/>
        </w:rPr>
        <w:fldChar w:fldCharType="end"/>
      </w:r>
      <w:r w:rsidR="00992735">
        <w:t xml:space="preserve"> </w:t>
      </w:r>
      <w:r w:rsidR="000E6EB1">
        <w:t>–</w:t>
      </w:r>
      <w:r w:rsidR="00992735">
        <w:t xml:space="preserve"> </w:t>
      </w:r>
      <w:r w:rsidR="00992735" w:rsidRPr="00240A46">
        <w:t>Le grand cycle de l’eau (source</w:t>
      </w:r>
      <w:r w:rsidR="000E6EB1">
        <w:t> </w:t>
      </w:r>
      <w:r w:rsidR="00992735" w:rsidRPr="00240A46">
        <w:t xml:space="preserve">: </w:t>
      </w:r>
      <w:r w:rsidR="00095502" w:rsidRPr="00C02E72">
        <w:t>mnivesse.com /</w:t>
      </w:r>
      <w:r w:rsidR="00992735" w:rsidRPr="00240A46">
        <w:t>office français de la biodiversité CC-BY)</w:t>
      </w:r>
      <w:bookmarkEnd w:id="49"/>
    </w:p>
    <w:p w14:paraId="219D52D2" w14:textId="2C1766EA" w:rsidR="00A818EB" w:rsidRDefault="00A818EB" w:rsidP="00992735">
      <w:pPr>
        <w:pStyle w:val="Textenormal"/>
      </w:pPr>
      <w:r>
        <w:t>L’artificialisation des bassins versants perturbe les habitats et les conditions de reproduction</w:t>
      </w:r>
      <w:r w:rsidR="00F13BD4">
        <w:t xml:space="preserve"> et</w:t>
      </w:r>
      <w:r>
        <w:t xml:space="preserve"> de circulation des espèces vivant dans les rivières, les milieux humides, les plans d’eau et les zones estuariennes. Elle </w:t>
      </w:r>
      <w:r w:rsidR="00E925D8">
        <w:t>se traduit par</w:t>
      </w:r>
      <w:r w:rsidR="000E6EB1">
        <w:t> </w:t>
      </w:r>
      <w:r>
        <w:t xml:space="preserve">: </w:t>
      </w:r>
    </w:p>
    <w:p w14:paraId="2B7F0F51" w14:textId="36B95722" w:rsidR="00A818EB" w:rsidRDefault="00A818EB" w:rsidP="00992735">
      <w:pPr>
        <w:pStyle w:val="Puce1"/>
      </w:pPr>
      <w:proofErr w:type="gramStart"/>
      <w:r>
        <w:t>des</w:t>
      </w:r>
      <w:proofErr w:type="gramEnd"/>
      <w:r>
        <w:t xml:space="preserve"> modifications physiques des milieux aquatiques comme l’aménagement des berges, les recalibrages, les </w:t>
      </w:r>
      <w:proofErr w:type="spellStart"/>
      <w:r>
        <w:t>chenalisations</w:t>
      </w:r>
      <w:proofErr w:type="spellEnd"/>
      <w:r>
        <w:t>, les seuils en rivières,</w:t>
      </w:r>
      <w:r w:rsidR="000D0C53">
        <w:t xml:space="preserve"> les extractions de granulats en rivières,</w:t>
      </w:r>
      <w:r>
        <w:t xml:space="preserve"> la création d’étang</w:t>
      </w:r>
      <w:r w:rsidR="00BE1D4B">
        <w:t>s</w:t>
      </w:r>
      <w:r>
        <w:t xml:space="preserve">, les destructions de zones humides, les </w:t>
      </w:r>
      <w:r>
        <w:rPr>
          <w:rFonts w:cs="Arial"/>
          <w:lang w:eastAsia="fr-FR"/>
        </w:rPr>
        <w:t>ouvrages portuaires, les dragages et leurs rejets en mer, les digues</w:t>
      </w:r>
      <w:r w:rsidR="001D55AC">
        <w:rPr>
          <w:rFonts w:cs="Arial"/>
          <w:lang w:eastAsia="fr-FR"/>
        </w:rPr>
        <w:t>,</w:t>
      </w:r>
    </w:p>
    <w:p w14:paraId="447B65C6" w14:textId="2ABA0790" w:rsidR="00A818EB" w:rsidRPr="004F13AC" w:rsidRDefault="00A818EB" w:rsidP="00992735">
      <w:pPr>
        <w:pStyle w:val="Puce1"/>
      </w:pPr>
      <w:proofErr w:type="gramStart"/>
      <w:r>
        <w:t>des</w:t>
      </w:r>
      <w:proofErr w:type="gramEnd"/>
      <w:r>
        <w:t xml:space="preserve"> modifications du régime des cours d’eau tel</w:t>
      </w:r>
      <w:r w:rsidR="00E53B79">
        <w:t>s</w:t>
      </w:r>
      <w:r>
        <w:t xml:space="preserve"> que les régulations des débits, les </w:t>
      </w:r>
      <w:r w:rsidRPr="004F13AC">
        <w:t>prélèvements, les dérivations et les éclusées</w:t>
      </w:r>
      <w:r w:rsidR="00992735">
        <w:t>,</w:t>
      </w:r>
    </w:p>
    <w:p w14:paraId="7AFD770C" w14:textId="4A2D4623" w:rsidR="0082729B" w:rsidRDefault="00A818EB" w:rsidP="00992735">
      <w:pPr>
        <w:pStyle w:val="Puce1"/>
      </w:pPr>
      <w:proofErr w:type="gramStart"/>
      <w:r w:rsidRPr="004F13AC">
        <w:lastRenderedPageBreak/>
        <w:t>des</w:t>
      </w:r>
      <w:proofErr w:type="gramEnd"/>
      <w:r w:rsidRPr="004F13AC">
        <w:t xml:space="preserve"> modifications des modalités naturelles de ruissellement ou d’infiltration des eaux en raison des atteintes à la fonctionnalité des sols (imperméabilisation, mise à nu</w:t>
      </w:r>
      <w:r w:rsidR="0082729B">
        <w:t>, altération du bocage</w:t>
      </w:r>
      <w:r w:rsidRPr="004F13AC">
        <w:t>…)</w:t>
      </w:r>
      <w:r w:rsidR="001D55AC">
        <w:t>.</w:t>
      </w:r>
      <w:r w:rsidR="00BC2D7D" w:rsidRPr="00BC2D7D">
        <w:rPr>
          <w:rFonts w:cs="Arial"/>
          <w:lang w:eastAsia="fr-FR"/>
        </w:rPr>
        <w:t xml:space="preserve"> </w:t>
      </w:r>
      <w:r w:rsidR="00BC2D7D">
        <w:rPr>
          <w:rFonts w:cs="Arial"/>
          <w:lang w:eastAsia="fr-FR"/>
        </w:rPr>
        <w:t>Ces modifications entrainent notamment une aggravation de l’érosion des sols et le colmatage du lit des cours d’eau</w:t>
      </w:r>
      <w:r w:rsidR="001D55AC">
        <w:rPr>
          <w:rFonts w:cs="Arial"/>
          <w:lang w:eastAsia="fr-FR"/>
        </w:rPr>
        <w:t>,</w:t>
      </w:r>
    </w:p>
    <w:p w14:paraId="4CFC447B" w14:textId="7F508B3D" w:rsidR="00A818EB" w:rsidRPr="004F13AC" w:rsidRDefault="0082729B" w:rsidP="00992735">
      <w:pPr>
        <w:pStyle w:val="Puce1"/>
      </w:pPr>
      <w:proofErr w:type="gramStart"/>
      <w:r>
        <w:t>l’augmentation</w:t>
      </w:r>
      <w:proofErr w:type="gramEnd"/>
      <w:r>
        <w:t xml:space="preserve"> des températures</w:t>
      </w:r>
      <w:r w:rsidR="00FA7749">
        <w:t>.</w:t>
      </w:r>
    </w:p>
    <w:p w14:paraId="04DBFD93" w14:textId="328F9205" w:rsidR="00A818EB" w:rsidRDefault="00A818EB" w:rsidP="00992735">
      <w:pPr>
        <w:pStyle w:val="Textenormal"/>
      </w:pPr>
      <w:r>
        <w:t>Ces modifications sont liées aux nombreuses activités anthropiques comme</w:t>
      </w:r>
      <w:r w:rsidR="00E925D8">
        <w:t xml:space="preserve"> l’urbanisation, les infrastructures de transport, certaines pratiques agricoles,</w:t>
      </w:r>
      <w:r>
        <w:t xml:space="preserve"> l’hydroélectricité, la navigation, les aménagements de loisirs liés à l’eau, la construction d’infrastructures de transport… </w:t>
      </w:r>
      <w:r w:rsidRPr="1424EFAB">
        <w:rPr>
          <w:rFonts w:eastAsia="Times New Roman"/>
          <w:lang w:eastAsia="fr-FR"/>
        </w:rPr>
        <w:t>C</w:t>
      </w:r>
      <w:r w:rsidRPr="04FA1B05">
        <w:rPr>
          <w:rFonts w:eastAsia="Times New Roman"/>
          <w:lang w:eastAsia="fr-FR"/>
        </w:rPr>
        <w:t xml:space="preserve">es pressions sur la morphologie et la continuité </w:t>
      </w:r>
      <w:r w:rsidRPr="1424EFAB">
        <w:rPr>
          <w:rFonts w:eastAsia="Times New Roman"/>
          <w:lang w:eastAsia="fr-FR"/>
        </w:rPr>
        <w:t>ont un impact sur</w:t>
      </w:r>
      <w:r w:rsidRPr="04FA1B05">
        <w:rPr>
          <w:rFonts w:eastAsia="Times New Roman"/>
          <w:lang w:eastAsia="fr-FR"/>
        </w:rPr>
        <w:t xml:space="preserve"> le fonctionnement des bassins </w:t>
      </w:r>
      <w:r w:rsidRPr="00321898">
        <w:t xml:space="preserve">versants </w:t>
      </w:r>
      <w:r>
        <w:t>et des</w:t>
      </w:r>
      <w:r w:rsidRPr="00321898">
        <w:t xml:space="preserve"> milieux aquatiques.</w:t>
      </w:r>
      <w:r>
        <w:t xml:space="preserve"> Ils induisent également une perte de la biodiversité, dont certaines espèces emblématiques du bassin Loire-Bretagne comme les poissons migrateurs.</w:t>
      </w:r>
    </w:p>
    <w:p w14:paraId="1DD08A8E" w14:textId="61B1A707" w:rsidR="00A818EB" w:rsidRDefault="00A818EB" w:rsidP="00992735">
      <w:pPr>
        <w:pStyle w:val="Textenormal"/>
      </w:pPr>
      <w:bookmarkStart w:id="50" w:name="_Hlk160221013"/>
      <w:r>
        <w:t xml:space="preserve">Il est donc nécessaire d’agir à la source des dégradations, en se basant notamment sur la préservation et la restauration des fonctionnalités </w:t>
      </w:r>
      <w:r w:rsidR="00CC0254">
        <w:t xml:space="preserve">naturelles </w:t>
      </w:r>
      <w:r>
        <w:t xml:space="preserve">de ces écosystèmes (et de leurs services de régulations). </w:t>
      </w:r>
    </w:p>
    <w:p w14:paraId="64603D0E" w14:textId="78BEC106" w:rsidR="00A818EB" w:rsidRDefault="00A818EB" w:rsidP="00992735">
      <w:pPr>
        <w:pStyle w:val="Textenormal"/>
      </w:pPr>
      <w:r>
        <w:t>La santé des milieux et la pérennité des activités humaines, qui dépendent de ces milieux, sont eux même dépendant</w:t>
      </w:r>
      <w:r w:rsidR="0013019D">
        <w:t>s</w:t>
      </w:r>
      <w:r>
        <w:t xml:space="preserve"> de notre capacité à être plus résilients.</w:t>
      </w:r>
      <w:r w:rsidRPr="00EF6F09">
        <w:t xml:space="preserve"> </w:t>
      </w:r>
      <w:r w:rsidRPr="00F2617B">
        <w:t>Le renforcement de la résilience des milieux et des usages</w:t>
      </w:r>
      <w:r w:rsidRPr="00C539E5">
        <w:rPr>
          <w:b/>
          <w:bCs/>
        </w:rPr>
        <w:t xml:space="preserve"> </w:t>
      </w:r>
      <w:r w:rsidRPr="007C55C0">
        <w:t>est également un impératif</w:t>
      </w:r>
      <w:r>
        <w:t xml:space="preserve"> face à l’ampleur des changements observés et à venir du dérèglement climatique.</w:t>
      </w:r>
    </w:p>
    <w:p w14:paraId="173C137F" w14:textId="77777777" w:rsidR="00A818EB" w:rsidRPr="00C63F32" w:rsidRDefault="00A818EB" w:rsidP="00870820">
      <w:pPr>
        <w:pStyle w:val="T4numrot"/>
      </w:pPr>
      <w:bookmarkStart w:id="51" w:name="_Toc161413473"/>
      <w:bookmarkStart w:id="52" w:name="_Toc161660053"/>
      <w:bookmarkEnd w:id="50"/>
      <w:r w:rsidRPr="00C63F32">
        <w:t>Ce que dit le Sdage en vigueur</w:t>
      </w:r>
      <w:bookmarkEnd w:id="51"/>
      <w:bookmarkEnd w:id="52"/>
    </w:p>
    <w:p w14:paraId="732035DD" w14:textId="63C2CA6C" w:rsidR="00A818EB" w:rsidRDefault="00A818EB" w:rsidP="00992735">
      <w:pPr>
        <w:pStyle w:val="Textenormal"/>
      </w:pPr>
      <w:r>
        <w:t xml:space="preserve">La préservation et la restauration des milieux aquatiques sont des priorités du Sdage </w:t>
      </w:r>
      <w:r w:rsidR="00BE1D4B">
        <w:t>Loire-Bretagne </w:t>
      </w:r>
      <w:r>
        <w:t>2022-2027. Il y consacre ses chapitres 1, 8, 9, 11 et une partie du chapitre 10 pour traiter de la diversité des milieux concernés</w:t>
      </w:r>
      <w:r w:rsidR="000E6EB1">
        <w:t> </w:t>
      </w:r>
      <w:r>
        <w:t>:</w:t>
      </w:r>
    </w:p>
    <w:p w14:paraId="35BF60D6" w14:textId="26D21E87" w:rsidR="00A818EB" w:rsidRDefault="005748E0" w:rsidP="00992735">
      <w:pPr>
        <w:pStyle w:val="Puce1"/>
      </w:pPr>
      <w:proofErr w:type="gramStart"/>
      <w:r>
        <w:rPr>
          <w:b/>
          <w:bCs/>
        </w:rPr>
        <w:t>l</w:t>
      </w:r>
      <w:r w:rsidR="00A818EB" w:rsidRPr="00120F10">
        <w:rPr>
          <w:b/>
          <w:bCs/>
        </w:rPr>
        <w:t>es</w:t>
      </w:r>
      <w:proofErr w:type="gramEnd"/>
      <w:r w:rsidR="00A818EB" w:rsidRPr="00120F10">
        <w:rPr>
          <w:b/>
          <w:bCs/>
        </w:rPr>
        <w:t xml:space="preserve"> bassins versants et leurs cours d’eau</w:t>
      </w:r>
      <w:r w:rsidR="00A818EB">
        <w:t>, en prévenant toute détérioration des milieux et la restauration des processus dégradés des cours d’eau, zones estuariennes et annexes hydrauliques (préservation des éléments paysagers, retour à un tracé et à des écoulements moins artificialisés et des capacités de ralentissement des inondations, aménagements des obstacles, limitation des plans d’eau…)</w:t>
      </w:r>
      <w:r>
        <w:t>,</w:t>
      </w:r>
    </w:p>
    <w:p w14:paraId="09F2CDD5" w14:textId="264FD3A3" w:rsidR="00A818EB" w:rsidRDefault="005748E0" w:rsidP="00992735">
      <w:pPr>
        <w:pStyle w:val="Puce1"/>
      </w:pPr>
      <w:proofErr w:type="gramStart"/>
      <w:r>
        <w:rPr>
          <w:b/>
          <w:bCs/>
        </w:rPr>
        <w:t>l</w:t>
      </w:r>
      <w:r w:rsidR="00A818EB" w:rsidRPr="009240AE">
        <w:rPr>
          <w:b/>
          <w:bCs/>
        </w:rPr>
        <w:t>es</w:t>
      </w:r>
      <w:proofErr w:type="gramEnd"/>
      <w:r w:rsidR="00A818EB" w:rsidRPr="009240AE">
        <w:rPr>
          <w:b/>
          <w:bCs/>
        </w:rPr>
        <w:t xml:space="preserve"> zones humides</w:t>
      </w:r>
      <w:r w:rsidR="00A818EB">
        <w:t>, en évitant leur destruction ou compensant cette destruction, en restaurant leurs fonctionnalités et en protégeant la diversité des espèces qu’elles abritent</w:t>
      </w:r>
      <w:r>
        <w:t>,</w:t>
      </w:r>
    </w:p>
    <w:p w14:paraId="42CF20EC" w14:textId="3203218A" w:rsidR="00A818EB" w:rsidRDefault="005748E0" w:rsidP="00992735">
      <w:pPr>
        <w:pStyle w:val="Puce1"/>
      </w:pPr>
      <w:proofErr w:type="gramStart"/>
      <w:r>
        <w:rPr>
          <w:b/>
          <w:bCs/>
        </w:rPr>
        <w:t>l</w:t>
      </w:r>
      <w:r w:rsidR="00A818EB" w:rsidRPr="1424EFAB">
        <w:rPr>
          <w:b/>
          <w:bCs/>
        </w:rPr>
        <w:t>es</w:t>
      </w:r>
      <w:proofErr w:type="gramEnd"/>
      <w:r w:rsidR="00A818EB" w:rsidRPr="1424EFAB">
        <w:rPr>
          <w:b/>
          <w:bCs/>
        </w:rPr>
        <w:t xml:space="preserve"> têtes de bassin</w:t>
      </w:r>
      <w:r w:rsidR="00A818EB">
        <w:t xml:space="preserve"> </w:t>
      </w:r>
      <w:r w:rsidR="00A818EB" w:rsidRPr="1424EFAB">
        <w:rPr>
          <w:b/>
          <w:bCs/>
        </w:rPr>
        <w:t xml:space="preserve">versant, </w:t>
      </w:r>
      <w:r w:rsidR="00A818EB">
        <w:t>en les préservant au regard de leur rôle crucial (elles contribuent à l’alimentation en eau, à sa qualité et à la reproduction des espèces pour l’ensemble du bassin)</w:t>
      </w:r>
      <w:r>
        <w:t>,</w:t>
      </w:r>
    </w:p>
    <w:p w14:paraId="1F2ECE96" w14:textId="70EB72B7" w:rsidR="00A818EB" w:rsidRDefault="005748E0" w:rsidP="00992735">
      <w:pPr>
        <w:pStyle w:val="Puce1"/>
      </w:pPr>
      <w:proofErr w:type="gramStart"/>
      <w:r>
        <w:rPr>
          <w:b/>
          <w:bCs/>
        </w:rPr>
        <w:t>l</w:t>
      </w:r>
      <w:r w:rsidR="00A818EB" w:rsidRPr="006B40AE">
        <w:rPr>
          <w:b/>
          <w:bCs/>
        </w:rPr>
        <w:t>es</w:t>
      </w:r>
      <w:proofErr w:type="gramEnd"/>
      <w:r w:rsidR="00A818EB" w:rsidRPr="006B40AE">
        <w:rPr>
          <w:b/>
          <w:bCs/>
        </w:rPr>
        <w:t xml:space="preserve"> milieux aquatiques</w:t>
      </w:r>
      <w:r w:rsidR="00A818EB">
        <w:t>, en préservant leur biodiversité (restauration du fonctionnement des circuits de migrations des poissons grands migrateurs, contrôle des espèces envahissantes)</w:t>
      </w:r>
      <w:r w:rsidR="00992735">
        <w:t>.</w:t>
      </w:r>
    </w:p>
    <w:p w14:paraId="6B6EB369" w14:textId="5089635D" w:rsidR="00A818EB" w:rsidRDefault="00A818EB" w:rsidP="00992735">
      <w:pPr>
        <w:pStyle w:val="Textenormal"/>
      </w:pPr>
      <w:r w:rsidRPr="004F13AC">
        <w:t>De la préservation de ces milieux et de leurs fonctionnalités dépend également la qualité des écosystèmes littoraux</w:t>
      </w:r>
      <w:r w:rsidR="005748E0">
        <w:t>.</w:t>
      </w:r>
    </w:p>
    <w:p w14:paraId="10E5B124" w14:textId="660544C0" w:rsidR="00A818EB" w:rsidRDefault="00A818EB" w:rsidP="00992735">
      <w:pPr>
        <w:pStyle w:val="Textenormal"/>
      </w:pPr>
      <w:r>
        <w:t xml:space="preserve">La prise en compte du dérèglement climatique se traduit dans les actions visant à améliorer la résilience des milieux aquatiques inféodés au cours d’eau et dans </w:t>
      </w:r>
      <w:r w:rsidR="00CC0254">
        <w:t>l’acquisition</w:t>
      </w:r>
      <w:r>
        <w:t xml:space="preserve"> des connaissances sur le </w:t>
      </w:r>
      <w:r w:rsidR="00CC0254">
        <w:t xml:space="preserve">fonctionnement </w:t>
      </w:r>
      <w:r>
        <w:t>des milieux.</w:t>
      </w:r>
    </w:p>
    <w:p w14:paraId="6BCB74AE" w14:textId="7446BFD1" w:rsidR="004C0916" w:rsidRDefault="004C0916">
      <w:pPr>
        <w:widowControl/>
        <w:autoSpaceDE/>
        <w:autoSpaceDN/>
        <w:rPr>
          <w:rFonts w:ascii="Marianne" w:hAnsi="Marianne" w:cs="Arial"/>
          <w:sz w:val="20"/>
          <w:szCs w:val="20"/>
        </w:rPr>
      </w:pPr>
      <w:r>
        <w:br w:type="page"/>
      </w:r>
    </w:p>
    <w:p w14:paraId="38327311" w14:textId="77777777" w:rsidR="00A818EB" w:rsidRPr="00C63F32" w:rsidRDefault="00A818EB" w:rsidP="00870820">
      <w:pPr>
        <w:pStyle w:val="T4numrot"/>
      </w:pPr>
      <w:bookmarkStart w:id="53" w:name="_Toc161413474"/>
      <w:bookmarkStart w:id="54" w:name="_Toc161660054"/>
      <w:r w:rsidRPr="00C63F32">
        <w:lastRenderedPageBreak/>
        <w:t>De nouveaux éléments de contexte</w:t>
      </w:r>
      <w:bookmarkEnd w:id="53"/>
      <w:bookmarkEnd w:id="54"/>
    </w:p>
    <w:p w14:paraId="63F3A822" w14:textId="120BFDD9" w:rsidR="00A818EB" w:rsidRPr="00992735" w:rsidRDefault="00A818EB" w:rsidP="00992735">
      <w:pPr>
        <w:pStyle w:val="Textenormal"/>
        <w:rPr>
          <w:b/>
          <w:bCs/>
        </w:rPr>
      </w:pPr>
      <w:r w:rsidRPr="00992735">
        <w:rPr>
          <w:b/>
          <w:bCs/>
        </w:rPr>
        <w:t xml:space="preserve">Des mesures mises en place pour </w:t>
      </w:r>
      <w:r w:rsidR="00E925D8">
        <w:rPr>
          <w:b/>
          <w:bCs/>
        </w:rPr>
        <w:t xml:space="preserve">améliorer la résilience et </w:t>
      </w:r>
      <w:r w:rsidRPr="00992735">
        <w:rPr>
          <w:b/>
          <w:bCs/>
        </w:rPr>
        <w:t>lutter contre la perte de la biodiversité</w:t>
      </w:r>
    </w:p>
    <w:p w14:paraId="51B09D65" w14:textId="17D6FDAD" w:rsidR="00A818EB" w:rsidRDefault="00A818EB" w:rsidP="00992735">
      <w:pPr>
        <w:pStyle w:val="Textenormal"/>
      </w:pPr>
      <w:r>
        <w:t xml:space="preserve">Afin de tenter d’enrayer l’effondrement de la biodiversité, différents textes ont </w:t>
      </w:r>
      <w:r w:rsidR="000E6EB1">
        <w:t xml:space="preserve">été </w:t>
      </w:r>
      <w:r>
        <w:t>adopté</w:t>
      </w:r>
      <w:r w:rsidR="000E6EB1">
        <w:t>s</w:t>
      </w:r>
      <w:r>
        <w:t xml:space="preserve"> ces dernières années</w:t>
      </w:r>
      <w:r w:rsidR="00DA4977">
        <w:t xml:space="preserve"> (voir les enjeux</w:t>
      </w:r>
      <w:r w:rsidR="005235D2">
        <w:t xml:space="preserve"> relatifs au </w:t>
      </w:r>
      <w:r w:rsidR="005353DA">
        <w:t>dérèglement</w:t>
      </w:r>
      <w:r w:rsidR="005235D2">
        <w:t xml:space="preserve"> climatique, à la connaissance, à la gouvernance et au </w:t>
      </w:r>
      <w:r w:rsidR="005353DA">
        <w:t>littoral)</w:t>
      </w:r>
      <w:r>
        <w:t> :</w:t>
      </w:r>
    </w:p>
    <w:p w14:paraId="7F930ED1" w14:textId="77777777" w:rsidR="00A818EB" w:rsidRDefault="00A818EB" w:rsidP="00992735">
      <w:pPr>
        <w:pStyle w:val="Textenormal"/>
      </w:pPr>
      <w:r w:rsidRPr="00992735">
        <w:rPr>
          <w:u w:val="single"/>
        </w:rPr>
        <w:t>Au niveau européen</w:t>
      </w:r>
      <w:r>
        <w:t> :</w:t>
      </w:r>
    </w:p>
    <w:p w14:paraId="47AC740B" w14:textId="0C2CA718" w:rsidR="00A818EB" w:rsidRDefault="00A818EB" w:rsidP="00992735">
      <w:pPr>
        <w:pStyle w:val="Textenormal"/>
      </w:pPr>
      <w:r>
        <w:t>Face au constat que plus de 80</w:t>
      </w:r>
      <w:r w:rsidR="00F13661">
        <w:t> </w:t>
      </w:r>
      <w:r>
        <w:t>% des habitats</w:t>
      </w:r>
      <w:r w:rsidR="00CC0254">
        <w:t xml:space="preserve"> naturels</w:t>
      </w:r>
      <w:r>
        <w:t xml:space="preserve"> européens sont en mauvais état,</w:t>
      </w:r>
      <w:r w:rsidRPr="00F026C6">
        <w:t xml:space="preserve"> </w:t>
      </w:r>
      <w:r>
        <w:t>le Parlement européen a adopté la résolution législative du 27 février 2024 sur la proposition de règlement du Parlement européen et du Conseil relatif à la restauration de la nature. Le texte prévoit la restauration d’au moins 20</w:t>
      </w:r>
      <w:r w:rsidR="00F13661">
        <w:t> </w:t>
      </w:r>
      <w:r>
        <w:t xml:space="preserve">% des zones terrestres et des zones maritimes de l’union européenne d’ici à 2030, et de </w:t>
      </w:r>
      <w:r w:rsidR="00CC0254">
        <w:t>90</w:t>
      </w:r>
      <w:r w:rsidR="00F13661">
        <w:t> </w:t>
      </w:r>
      <w:r w:rsidR="00CC0254">
        <w:t>% d</w:t>
      </w:r>
      <w:r>
        <w:t>es écosystèmes dégradés d’ici à 2050.</w:t>
      </w:r>
    </w:p>
    <w:p w14:paraId="3DEC973F" w14:textId="77777777" w:rsidR="00A818EB" w:rsidRDefault="00A818EB" w:rsidP="00AA352E">
      <w:pPr>
        <w:pStyle w:val="Textenormal"/>
        <w:keepNext/>
      </w:pPr>
      <w:r w:rsidRPr="00992735">
        <w:rPr>
          <w:u w:val="single"/>
        </w:rPr>
        <w:t>Au niveau national</w:t>
      </w:r>
      <w:r>
        <w:t> :</w:t>
      </w:r>
    </w:p>
    <w:p w14:paraId="38733024" w14:textId="28130150" w:rsidR="00A818EB" w:rsidRDefault="00275587" w:rsidP="00AA352E">
      <w:pPr>
        <w:pStyle w:val="Puce1"/>
        <w:keepNext/>
      </w:pPr>
      <w:proofErr w:type="gramStart"/>
      <w:r>
        <w:rPr>
          <w:u w:val="single"/>
        </w:rPr>
        <w:t>l</w:t>
      </w:r>
      <w:r w:rsidR="00A818EB" w:rsidRPr="004A6484">
        <w:rPr>
          <w:u w:val="single"/>
        </w:rPr>
        <w:t>a</w:t>
      </w:r>
      <w:proofErr w:type="gramEnd"/>
      <w:r w:rsidR="00A818EB" w:rsidRPr="004A6484">
        <w:rPr>
          <w:u w:val="single"/>
        </w:rPr>
        <w:t xml:space="preserve"> loi Climat et résilience </w:t>
      </w:r>
      <w:r w:rsidR="00A818EB" w:rsidRPr="004A6484">
        <w:t xml:space="preserve">de </w:t>
      </w:r>
      <w:r w:rsidR="00A818EB" w:rsidRPr="00AA0A14">
        <w:t>2021</w:t>
      </w:r>
      <w:r w:rsidR="00A818EB" w:rsidRPr="00AA0A14">
        <w:rPr>
          <w:b/>
          <w:color w:val="202328"/>
          <w:sz w:val="26"/>
          <w:szCs w:val="26"/>
          <w:shd w:val="clear" w:color="auto" w:fill="FFFFFF"/>
        </w:rPr>
        <w:t xml:space="preserve"> </w:t>
      </w:r>
      <w:r w:rsidR="00A818EB" w:rsidRPr="00AA0A14">
        <w:rPr>
          <w:color w:val="202328"/>
          <w:shd w:val="clear" w:color="auto" w:fill="FFFFFF"/>
        </w:rPr>
        <w:t>a vocation à ancrer</w:t>
      </w:r>
      <w:r w:rsidR="00A818EB" w:rsidRPr="00AA0A14">
        <w:t xml:space="preserve"> l’écologie dans notre société en accélérant la transition de notre modèle de développement vers une société neutre en carbone, plus résiliente, et fixe </w:t>
      </w:r>
      <w:r w:rsidR="00CC0254">
        <w:t>en outre</w:t>
      </w:r>
      <w:r w:rsidR="00CC0254" w:rsidRPr="00AA0A14">
        <w:t xml:space="preserve"> </w:t>
      </w:r>
      <w:r w:rsidR="00A818EB" w:rsidRPr="00AA0A14">
        <w:t>un objectif de « zéro artificialisation nette » (ZAN) des sols en France à l’horizon 2050. Cette mesure vise à limiter la conversion d’espaces naturels</w:t>
      </w:r>
      <w:r w:rsidR="00CC0254">
        <w:t>,</w:t>
      </w:r>
      <w:r w:rsidR="00A818EB" w:rsidRPr="00AA0A14">
        <w:t xml:space="preserve"> agricoles ou forestiers, en espaces urbanisés, en fixant un calendrier progressif de réduction de l’artificialisation</w:t>
      </w:r>
      <w:r>
        <w:t>,</w:t>
      </w:r>
    </w:p>
    <w:p w14:paraId="360AB044" w14:textId="3705A82E" w:rsidR="00A818EB" w:rsidRDefault="00275587" w:rsidP="00AA352E">
      <w:pPr>
        <w:pStyle w:val="Puce1"/>
        <w:keepNext/>
      </w:pPr>
      <w:proofErr w:type="gramStart"/>
      <w:r>
        <w:t>e</w:t>
      </w:r>
      <w:r w:rsidR="00A818EB">
        <w:t>n</w:t>
      </w:r>
      <w:proofErr w:type="gramEnd"/>
      <w:r w:rsidR="00A818EB">
        <w:t xml:space="preserve"> 2023, la France s’est dotée </w:t>
      </w:r>
      <w:r w:rsidR="00A818EB" w:rsidRPr="000A6917">
        <w:rPr>
          <w:u w:val="single"/>
        </w:rPr>
        <w:t>d’une stratégie nationale biodiversité 2030</w:t>
      </w:r>
      <w:r w:rsidR="00A818EB">
        <w:t xml:space="preserve"> (</w:t>
      </w:r>
      <w:proofErr w:type="spellStart"/>
      <w:r w:rsidR="00A818EB">
        <w:t>SNB</w:t>
      </w:r>
      <w:proofErr w:type="spellEnd"/>
      <w:r w:rsidR="00A818EB">
        <w:t>), qui vise à décliner l’accord international adopté à Montréal par la COP15 au niveau français et faire face à l’urgence écologique actuelle. Elle fixe les objectifs pour réduire les pressions sur la biodiversité, protéger et restaurer les écosystèmes et susciter des changements en profondeur pour inverser la trajectoire du déclin de la biodiversité, notamment :</w:t>
      </w:r>
    </w:p>
    <w:p w14:paraId="5318FCB7" w14:textId="7371C367" w:rsidR="00A818EB" w:rsidRDefault="00A818EB" w:rsidP="00992735">
      <w:pPr>
        <w:pStyle w:val="Puce2"/>
      </w:pPr>
      <w:proofErr w:type="gramStart"/>
      <w:r>
        <w:t>restaurer</w:t>
      </w:r>
      <w:proofErr w:type="gramEnd"/>
      <w:r>
        <w:t xml:space="preserve"> 30</w:t>
      </w:r>
      <w:r w:rsidR="00992735">
        <w:t> </w:t>
      </w:r>
      <w:r>
        <w:t>% des écosystèmes terrestres et maritimes dégradés d’ici à 2030</w:t>
      </w:r>
      <w:r w:rsidR="00992735">
        <w:t>,</w:t>
      </w:r>
    </w:p>
    <w:p w14:paraId="00A3D46C" w14:textId="042B554A" w:rsidR="00A818EB" w:rsidRDefault="00A818EB" w:rsidP="00992735">
      <w:pPr>
        <w:pStyle w:val="Puce2"/>
      </w:pPr>
      <w:proofErr w:type="gramStart"/>
      <w:r>
        <w:t>protéger</w:t>
      </w:r>
      <w:proofErr w:type="gramEnd"/>
      <w:r>
        <w:t xml:space="preserve"> 30</w:t>
      </w:r>
      <w:r w:rsidR="00992735">
        <w:t> </w:t>
      </w:r>
      <w:r>
        <w:t>% du territoire national, terrestre et marin, dont 10</w:t>
      </w:r>
      <w:r w:rsidR="00992735">
        <w:t> </w:t>
      </w:r>
      <w:r>
        <w:t>% en protection forte</w:t>
      </w:r>
      <w:r w:rsidR="00992735">
        <w:t>,</w:t>
      </w:r>
    </w:p>
    <w:p w14:paraId="2818E1D7" w14:textId="2A5589C9" w:rsidR="00A818EB" w:rsidRDefault="00A818EB" w:rsidP="00992735">
      <w:pPr>
        <w:pStyle w:val="Puce2"/>
        <w:rPr>
          <w:rFonts w:cs="Arial"/>
          <w:color w:val="202328"/>
          <w:shd w:val="clear" w:color="auto" w:fill="FFFFFF"/>
        </w:rPr>
      </w:pPr>
      <w:proofErr w:type="gramStart"/>
      <w:r>
        <w:t>stopper</w:t>
      </w:r>
      <w:proofErr w:type="gramEnd"/>
      <w:r>
        <w:t xml:space="preserve"> l’extinction des espèces due aux activités anthropiques d’ici 2050.</w:t>
      </w:r>
    </w:p>
    <w:p w14:paraId="415DA0EB" w14:textId="16B1204A" w:rsidR="001C3522" w:rsidRPr="00C31F5F" w:rsidRDefault="001C3522" w:rsidP="001C3522">
      <w:pPr>
        <w:pStyle w:val="Puce1"/>
        <w:rPr>
          <w:rFonts w:ascii="Times New Roman" w:hAnsi="Times New Roman"/>
          <w:sz w:val="24"/>
          <w:szCs w:val="24"/>
          <w:lang w:eastAsia="fr-FR"/>
        </w:rPr>
      </w:pPr>
      <w:proofErr w:type="gramStart"/>
      <w:r>
        <w:rPr>
          <w:lang w:eastAsia="fr-FR"/>
        </w:rPr>
        <w:t>en</w:t>
      </w:r>
      <w:proofErr w:type="gramEnd"/>
      <w:r>
        <w:rPr>
          <w:lang w:eastAsia="fr-FR"/>
        </w:rPr>
        <w:t xml:space="preserve"> septembre 2023, le « pacte en faveur de la haie</w:t>
      </w:r>
      <w:r w:rsidR="001E2157">
        <w:rPr>
          <w:lang w:eastAsia="fr-FR"/>
        </w:rPr>
        <w:t> </w:t>
      </w:r>
      <w:r>
        <w:rPr>
          <w:lang w:eastAsia="fr-FR"/>
        </w:rPr>
        <w:t>» vise l’arrêt de la destruction et la dégradation des haies observées depuis une cinquantaine d’année</w:t>
      </w:r>
      <w:r w:rsidR="001E2157">
        <w:rPr>
          <w:lang w:eastAsia="fr-FR"/>
        </w:rPr>
        <w:t>s</w:t>
      </w:r>
      <w:r>
        <w:rPr>
          <w:lang w:eastAsia="fr-FR"/>
        </w:rPr>
        <w:t xml:space="preserve"> (estimation de – 20</w:t>
      </w:r>
      <w:r w:rsidR="00AE20A2">
        <w:rPr>
          <w:lang w:eastAsia="fr-FR"/>
        </w:rPr>
        <w:t> </w:t>
      </w:r>
      <w:r>
        <w:rPr>
          <w:lang w:eastAsia="fr-FR"/>
        </w:rPr>
        <w:t>000</w:t>
      </w:r>
      <w:r w:rsidR="00AE20A2">
        <w:rPr>
          <w:lang w:eastAsia="fr-FR"/>
        </w:rPr>
        <w:t> </w:t>
      </w:r>
      <w:r>
        <w:rPr>
          <w:lang w:eastAsia="fr-FR"/>
        </w:rPr>
        <w:t>km linéaire de haies par an en moyenne ces dernières années). L’objectif est d’obtenir un gain net du linéaire de haie de 50</w:t>
      </w:r>
      <w:r w:rsidR="00AE20A2">
        <w:rPr>
          <w:lang w:eastAsia="fr-FR"/>
        </w:rPr>
        <w:t> </w:t>
      </w:r>
      <w:r>
        <w:rPr>
          <w:lang w:eastAsia="fr-FR"/>
        </w:rPr>
        <w:t>000</w:t>
      </w:r>
      <w:r w:rsidR="00AE20A2">
        <w:rPr>
          <w:lang w:eastAsia="fr-FR"/>
        </w:rPr>
        <w:t> </w:t>
      </w:r>
      <w:r>
        <w:rPr>
          <w:lang w:eastAsia="fr-FR"/>
        </w:rPr>
        <w:t>km d’ici 2030 (la France est dotée d’environ 750 000 km linéaire de haies).</w:t>
      </w:r>
    </w:p>
    <w:p w14:paraId="36BF7A0B" w14:textId="75335D8A" w:rsidR="00B37B87" w:rsidRDefault="00A818EB" w:rsidP="00B37B87">
      <w:pPr>
        <w:pStyle w:val="Textenormal"/>
        <w:rPr>
          <w:shd w:val="clear" w:color="auto" w:fill="FFFFFF"/>
        </w:rPr>
      </w:pPr>
      <w:r w:rsidRPr="00B37B87">
        <w:rPr>
          <w:u w:val="single"/>
          <w:shd w:val="clear" w:color="auto" w:fill="FFFFFF"/>
        </w:rPr>
        <w:t>Une vigilance particulière pour les zones humides</w:t>
      </w:r>
      <w:r>
        <w:rPr>
          <w:shd w:val="clear" w:color="auto" w:fill="FFFFFF"/>
        </w:rPr>
        <w:t> :</w:t>
      </w:r>
    </w:p>
    <w:p w14:paraId="6E42CC15" w14:textId="4DFFCDBE" w:rsidR="00A818EB" w:rsidRPr="000A6917" w:rsidRDefault="00275587" w:rsidP="00B37B87">
      <w:pPr>
        <w:pStyle w:val="Puce1"/>
        <w:rPr>
          <w:rFonts w:ascii="Times New Roman" w:hAnsi="Times New Roman"/>
          <w:sz w:val="24"/>
          <w:szCs w:val="24"/>
          <w:lang w:eastAsia="fr-FR"/>
        </w:rPr>
      </w:pPr>
      <w:proofErr w:type="gramStart"/>
      <w:r>
        <w:rPr>
          <w:shd w:val="clear" w:color="auto" w:fill="FFFFFF"/>
        </w:rPr>
        <w:t>l</w:t>
      </w:r>
      <w:r w:rsidR="00A818EB" w:rsidRPr="04FA1B05">
        <w:rPr>
          <w:shd w:val="clear" w:color="auto" w:fill="FFFFFF"/>
        </w:rPr>
        <w:t>e</w:t>
      </w:r>
      <w:proofErr w:type="gramEnd"/>
      <w:r w:rsidR="00A818EB" w:rsidRPr="04FA1B05">
        <w:rPr>
          <w:shd w:val="clear" w:color="auto" w:fill="FFFFFF"/>
        </w:rPr>
        <w:t xml:space="preserve"> </w:t>
      </w:r>
      <w:r w:rsidR="00A818EB" w:rsidRPr="04FA1B05">
        <w:rPr>
          <w:u w:val="single"/>
          <w:shd w:val="clear" w:color="auto" w:fill="FFFFFF"/>
        </w:rPr>
        <w:t>4</w:t>
      </w:r>
      <w:r w:rsidR="00A818EB" w:rsidRPr="04FA1B05">
        <w:rPr>
          <w:u w:val="single"/>
          <w:shd w:val="clear" w:color="auto" w:fill="FFFFFF"/>
          <w:vertAlign w:val="superscript"/>
        </w:rPr>
        <w:t>e</w:t>
      </w:r>
      <w:r w:rsidR="00A818EB" w:rsidRPr="04FA1B05">
        <w:rPr>
          <w:u w:val="single"/>
          <w:shd w:val="clear" w:color="auto" w:fill="FFFFFF"/>
        </w:rPr>
        <w:t xml:space="preserve"> plan national zones humides</w:t>
      </w:r>
      <w:r w:rsidR="00A818EB" w:rsidRPr="04FA1B05">
        <w:rPr>
          <w:shd w:val="clear" w:color="auto" w:fill="FFFFFF"/>
        </w:rPr>
        <w:t xml:space="preserve"> (2022</w:t>
      </w:r>
      <w:r w:rsidR="00B37B87">
        <w:rPr>
          <w:shd w:val="clear" w:color="auto" w:fill="FFFFFF"/>
        </w:rPr>
        <w:t>-</w:t>
      </w:r>
      <w:r w:rsidR="00A818EB" w:rsidRPr="04FA1B05">
        <w:rPr>
          <w:shd w:val="clear" w:color="auto" w:fill="FFFFFF"/>
        </w:rPr>
        <w:t xml:space="preserve">2026) est une déclinaison de la </w:t>
      </w:r>
      <w:proofErr w:type="spellStart"/>
      <w:r w:rsidR="00A818EB" w:rsidRPr="04FA1B05">
        <w:rPr>
          <w:shd w:val="clear" w:color="auto" w:fill="FFFFFF"/>
        </w:rPr>
        <w:t>SNB</w:t>
      </w:r>
      <w:proofErr w:type="spellEnd"/>
      <w:r w:rsidR="00A818EB" w:rsidRPr="04FA1B05">
        <w:rPr>
          <w:shd w:val="clear" w:color="auto" w:fill="FFFFFF"/>
        </w:rPr>
        <w:t xml:space="preserve"> 2030. Il poursuit les efforts engagés dans le prolongement du précédent plan (2014-2018) et amplifie les actions en faveur de la connaissance, de la protection et de la restauration des zones humides</w:t>
      </w:r>
      <w:r>
        <w:rPr>
          <w:shd w:val="clear" w:color="auto" w:fill="FFFFFF"/>
        </w:rPr>
        <w:t>,</w:t>
      </w:r>
    </w:p>
    <w:p w14:paraId="11A1C235" w14:textId="73C21E03" w:rsidR="002F754D" w:rsidRPr="00FA5591" w:rsidRDefault="00275587" w:rsidP="00B37B87">
      <w:pPr>
        <w:pStyle w:val="Puce1"/>
        <w:rPr>
          <w:rFonts w:ascii="Times New Roman" w:hAnsi="Times New Roman"/>
          <w:sz w:val="24"/>
          <w:szCs w:val="24"/>
          <w:lang w:eastAsia="fr-FR"/>
        </w:rPr>
      </w:pPr>
      <w:proofErr w:type="gramStart"/>
      <w:r>
        <w:rPr>
          <w:lang w:eastAsia="fr-FR"/>
        </w:rPr>
        <w:t>e</w:t>
      </w:r>
      <w:r w:rsidR="00A818EB" w:rsidRPr="000A6917">
        <w:rPr>
          <w:lang w:eastAsia="fr-FR"/>
        </w:rPr>
        <w:t>n</w:t>
      </w:r>
      <w:proofErr w:type="gramEnd"/>
      <w:r w:rsidR="00A818EB" w:rsidRPr="000A6917">
        <w:rPr>
          <w:lang w:eastAsia="fr-FR"/>
        </w:rPr>
        <w:t xml:space="preserve"> mars 2023 a été présenté un </w:t>
      </w:r>
      <w:r w:rsidR="00A818EB" w:rsidRPr="000A6917">
        <w:rPr>
          <w:u w:val="single"/>
          <w:lang w:eastAsia="fr-FR"/>
        </w:rPr>
        <w:t>plan national pour une gestion résiliente et concertée de l’eau dit « Plan Eau »</w:t>
      </w:r>
      <w:r w:rsidR="00A818EB" w:rsidRPr="000A6917">
        <w:rPr>
          <w:lang w:eastAsia="fr-FR"/>
        </w:rPr>
        <w:t xml:space="preserve"> constitué de 53 mesures. Il vise notamment à développer les solutions fondées sur la nature dans la gestion de l’eau et à améliorer le stockage d’eau dans les sols via la préservation des zones humides</w:t>
      </w:r>
      <w:r w:rsidR="00AB4E32">
        <w:rPr>
          <w:lang w:eastAsia="fr-FR"/>
        </w:rPr>
        <w:t>.</w:t>
      </w:r>
    </w:p>
    <w:p w14:paraId="197978AE" w14:textId="142DAE7A" w:rsidR="00A818EB" w:rsidRPr="00C63F32" w:rsidRDefault="00A818EB" w:rsidP="00870820">
      <w:pPr>
        <w:pStyle w:val="T4numrot"/>
      </w:pPr>
      <w:bookmarkStart w:id="55" w:name="_Toc161413475"/>
      <w:bookmarkStart w:id="56" w:name="_Toc161660055"/>
      <w:r w:rsidRPr="00C63F32">
        <w:t>Quelles pistes d’action pour demain</w:t>
      </w:r>
      <w:r w:rsidR="00B37B87">
        <w:t> ?</w:t>
      </w:r>
      <w:bookmarkEnd w:id="55"/>
      <w:bookmarkEnd w:id="56"/>
    </w:p>
    <w:p w14:paraId="73C2C7A0" w14:textId="440EB270" w:rsidR="00A818EB" w:rsidRDefault="00A818EB" w:rsidP="00B37B87">
      <w:pPr>
        <w:pStyle w:val="Textenormal"/>
      </w:pPr>
      <w:r>
        <w:t xml:space="preserve">Demain, la préservation et la restauration de la fonctionnalité des écosystèmes seront des leviers </w:t>
      </w:r>
      <w:r>
        <w:lastRenderedPageBreak/>
        <w:t>incontournables pour maintenir le cycle naturel de l’eau et assurer les activités anthropiques.</w:t>
      </w:r>
      <w:r w:rsidR="00E97C44">
        <w:t xml:space="preserve"> Ils sont dépendants des actions développé</w:t>
      </w:r>
      <w:r w:rsidR="001001AE">
        <w:t>e</w:t>
      </w:r>
      <w:r w:rsidR="00E97C44">
        <w:t>s pour améliorer la question qualitative (enjeu 6) et quantitatif (enjeu 7) du bassin.</w:t>
      </w:r>
      <w:r w:rsidR="009F4EA5">
        <w:t xml:space="preserve"> </w:t>
      </w:r>
    </w:p>
    <w:p w14:paraId="0C393BF7" w14:textId="0E457C63" w:rsidR="006D4597" w:rsidRDefault="006D4597" w:rsidP="00B37B87">
      <w:pPr>
        <w:pStyle w:val="Textenormal"/>
      </w:pPr>
      <w:r w:rsidRPr="00135952">
        <w:t>Cinq pistes d’action sont développées ci-</w:t>
      </w:r>
      <w:r w:rsidR="00F13661">
        <w:t>après</w:t>
      </w:r>
      <w:r w:rsidRPr="00135952">
        <w:t>.</w:t>
      </w:r>
    </w:p>
    <w:p w14:paraId="1F43D044" w14:textId="77777777" w:rsidR="00A818EB" w:rsidRPr="007578DC" w:rsidRDefault="00A818EB" w:rsidP="00FF43DF">
      <w:pPr>
        <w:pStyle w:val="T5numrot"/>
      </w:pPr>
      <w:r>
        <w:t>Renforcer l</w:t>
      </w:r>
      <w:r w:rsidRPr="007578DC">
        <w:t>a préservation et la restauration des capacités de résilience des bassins versants</w:t>
      </w:r>
    </w:p>
    <w:p w14:paraId="285AD43C" w14:textId="72E862A1" w:rsidR="00A818EB" w:rsidRDefault="00A818EB" w:rsidP="00B37B87">
      <w:pPr>
        <w:pStyle w:val="Textenormal"/>
      </w:pPr>
      <w:r>
        <w:t>Chaque bassin versant constitue un écosystème unique</w:t>
      </w:r>
      <w:r w:rsidR="000C217A">
        <w:t>.</w:t>
      </w:r>
      <w:r>
        <w:t xml:space="preserve"> Les capacités d’autoépuration, d’</w:t>
      </w:r>
      <w:r w:rsidRPr="00923E51">
        <w:t>écrêtement des crues,</w:t>
      </w:r>
      <w:r>
        <w:t xml:space="preserve"> de rétention de l’eau, de régulation des débits des cours d’eau, ou d’atténuation des inondations sont liées au bon fonctionnement du bassin versant. </w:t>
      </w:r>
    </w:p>
    <w:p w14:paraId="4EC73B73" w14:textId="6C70F120" w:rsidR="000D0C53" w:rsidRDefault="00A818EB" w:rsidP="00B37B87">
      <w:pPr>
        <w:pStyle w:val="Textenormal"/>
      </w:pPr>
      <w:r>
        <w:t xml:space="preserve">Face au dérèglement climatique, les évènements extrêmes vont se multiplier, il est donc primordial de préserver et restaurer les capacités de régulation de ces milieux. </w:t>
      </w:r>
      <w:r w:rsidRPr="009A36F1">
        <w:t xml:space="preserve">C’est pour ces raisons qu’un bassin versant doit être géré comme une unité entière, </w:t>
      </w:r>
      <w:r w:rsidR="00FF46A8">
        <w:t>puis</w:t>
      </w:r>
      <w:r w:rsidRPr="009A36F1">
        <w:t xml:space="preserve"> que chaque parcelle du territoire </w:t>
      </w:r>
      <w:proofErr w:type="gramStart"/>
      <w:r w:rsidRPr="009A36F1">
        <w:t>a</w:t>
      </w:r>
      <w:proofErr w:type="gramEnd"/>
      <w:r w:rsidRPr="009A36F1">
        <w:t xml:space="preserve"> un rôle important dans la santé globale du bassin versant, et donc, dans la préservation des usages de l’eau.</w:t>
      </w:r>
    </w:p>
    <w:p w14:paraId="3F8CC0BD" w14:textId="123470EE" w:rsidR="00A818EB" w:rsidRDefault="00A818EB" w:rsidP="00B37B87">
      <w:pPr>
        <w:pStyle w:val="Textenormal"/>
      </w:pPr>
      <w:r>
        <w:t xml:space="preserve">La gestion de ces bassins versants ne peut se concevoir sans une analyse globale, en agissant à la source des dégradations. Elle impliquera nécessairement une </w:t>
      </w:r>
      <w:r w:rsidR="00472CD6">
        <w:t xml:space="preserve">évolution </w:t>
      </w:r>
      <w:r w:rsidRPr="00607C0A">
        <w:t>dans le développement des usages</w:t>
      </w:r>
      <w:r w:rsidR="00472CD6">
        <w:t xml:space="preserve"> pour tendre vers une sobriété de </w:t>
      </w:r>
      <w:r w:rsidR="00203E2F">
        <w:t>c</w:t>
      </w:r>
      <w:r w:rsidR="00472CD6">
        <w:t>es derniers. Il est urgent de stopper l’</w:t>
      </w:r>
      <w:r w:rsidR="00472CD6" w:rsidRPr="00607C0A">
        <w:t>artificialis</w:t>
      </w:r>
      <w:r w:rsidR="00472CD6">
        <w:t>ation</w:t>
      </w:r>
      <w:r w:rsidR="00472CD6" w:rsidRPr="00607C0A">
        <w:t xml:space="preserve"> </w:t>
      </w:r>
      <w:r w:rsidR="00472CD6">
        <w:t>d</w:t>
      </w:r>
      <w:r w:rsidR="00472CD6" w:rsidRPr="00607C0A">
        <w:t xml:space="preserve">es </w:t>
      </w:r>
      <w:r w:rsidRPr="00607C0A">
        <w:t xml:space="preserve">sols et </w:t>
      </w:r>
      <w:r w:rsidR="00472CD6">
        <w:t>de renforcer la</w:t>
      </w:r>
      <w:r w:rsidR="00472CD6" w:rsidRPr="00607C0A">
        <w:t xml:space="preserve"> </w:t>
      </w:r>
      <w:r w:rsidRPr="00607C0A">
        <w:t>solidarité entre les territoires</w:t>
      </w:r>
      <w:r w:rsidR="00472CD6">
        <w:t>,</w:t>
      </w:r>
      <w:r w:rsidRPr="00607C0A">
        <w:t xml:space="preserve"> e</w:t>
      </w:r>
      <w:r>
        <w:t>n particulier entre l’amont et l’aval.</w:t>
      </w:r>
    </w:p>
    <w:p w14:paraId="64AC7713" w14:textId="6914063C" w:rsidR="00633F6A" w:rsidRDefault="00DD3F0E" w:rsidP="009433DB">
      <w:pPr>
        <w:pStyle w:val="Textenormal"/>
        <w:spacing w:before="240"/>
      </w:pPr>
      <w:r>
        <w:rPr>
          <w:noProof/>
        </w:rPr>
        <w:drawing>
          <wp:anchor distT="0" distB="0" distL="114300" distR="114300" simplePos="0" relativeHeight="251658251" behindDoc="0" locked="0" layoutInCell="1" allowOverlap="1" wp14:anchorId="0A11E56E" wp14:editId="492F6968">
            <wp:simplePos x="0" y="0"/>
            <wp:positionH relativeFrom="margin">
              <wp:align>left</wp:align>
            </wp:positionH>
            <wp:positionV relativeFrom="paragraph">
              <wp:posOffset>55245</wp:posOffset>
            </wp:positionV>
            <wp:extent cx="495300" cy="503161"/>
            <wp:effectExtent l="0" t="0" r="0" b="0"/>
            <wp:wrapSquare wrapText="bothSides"/>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Pr="00F2617B">
        <w:t>Demain</w:t>
      </w:r>
      <w:r w:rsidR="00F009AB">
        <w:t xml:space="preserve">, il est nécessaire de poursuivre </w:t>
      </w:r>
      <w:r w:rsidR="00633F6A">
        <w:t>l</w:t>
      </w:r>
      <w:r w:rsidR="00A818EB" w:rsidRPr="00633F6A">
        <w:t>es actions développées dans le Sdage</w:t>
      </w:r>
      <w:r w:rsidR="00A818EB" w:rsidRPr="00D9526D">
        <w:t xml:space="preserve"> </w:t>
      </w:r>
      <w:r w:rsidR="00203E2F">
        <w:t xml:space="preserve">Loire-Bretagne </w:t>
      </w:r>
      <w:r w:rsidR="00A818EB" w:rsidRPr="00D9526D">
        <w:t>2022-2027 (</w:t>
      </w:r>
      <w:r w:rsidR="00A818EB" w:rsidRPr="00D9526D">
        <w:rPr>
          <w:color w:val="000000"/>
        </w:rPr>
        <w:t>encadrement</w:t>
      </w:r>
      <w:r w:rsidR="00A818EB">
        <w:rPr>
          <w:color w:val="000000"/>
        </w:rPr>
        <w:t xml:space="preserve"> de la création et de la gestion</w:t>
      </w:r>
      <w:r w:rsidR="00A818EB" w:rsidRPr="00D9526D">
        <w:rPr>
          <w:color w:val="000000"/>
        </w:rPr>
        <w:t xml:space="preserve"> des plans d’eau et leur gestion, </w:t>
      </w:r>
      <w:r w:rsidR="00A818EB" w:rsidRPr="00D9526D">
        <w:t>lutte contre l’érosion, protection des éléments paysagers, préservation des têtes de bassin versant</w:t>
      </w:r>
      <w:r w:rsidR="00A818EB">
        <w:t xml:space="preserve">, </w:t>
      </w:r>
      <w:r w:rsidR="00A818EB" w:rsidRPr="00607C0A">
        <w:t>encadrement des travaux sur les cours d’eau et des extractions de granulats, préservation des capacités d’écoulement des crues, des zones d’expansions des crues et des capacités de ralentissement des submersions marine</w:t>
      </w:r>
      <w:r w:rsidR="00CC0254">
        <w:t>s</w:t>
      </w:r>
      <w:r w:rsidR="00A818EB" w:rsidRPr="00D9526D">
        <w:t>)</w:t>
      </w:r>
      <w:r w:rsidR="00633F6A">
        <w:t>.</w:t>
      </w:r>
    </w:p>
    <w:p w14:paraId="15CADC51" w14:textId="0303569B" w:rsidR="00A818EB" w:rsidRDefault="004022CC" w:rsidP="009433DB">
      <w:pPr>
        <w:pStyle w:val="Textenormal"/>
        <w:spacing w:before="360" w:after="360"/>
        <w:rPr>
          <w:b/>
        </w:rPr>
      </w:pPr>
      <w:r>
        <w:rPr>
          <w:noProof/>
        </w:rPr>
        <w:drawing>
          <wp:anchor distT="0" distB="0" distL="114300" distR="114300" simplePos="0" relativeHeight="251658249" behindDoc="0" locked="0" layoutInCell="1" allowOverlap="1" wp14:anchorId="760EEC68" wp14:editId="28F3C500">
            <wp:simplePos x="0" y="0"/>
            <wp:positionH relativeFrom="margin">
              <wp:posOffset>0</wp:posOffset>
            </wp:positionH>
            <wp:positionV relativeFrom="paragraph">
              <wp:posOffset>34128</wp:posOffset>
            </wp:positionV>
            <wp:extent cx="495300" cy="503161"/>
            <wp:effectExtent l="0" t="0" r="0" b="0"/>
            <wp:wrapSquare wrapText="bothSides"/>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3161"/>
                    </a:xfrm>
                    <a:prstGeom prst="rect">
                      <a:avLst/>
                    </a:prstGeom>
                  </pic:spPr>
                </pic:pic>
              </a:graphicData>
            </a:graphic>
          </wp:anchor>
        </w:drawing>
      </w:r>
      <w:r w:rsidR="00633F6A">
        <w:t>En complément,</w:t>
      </w:r>
      <w:r w:rsidR="00A818EB" w:rsidRPr="00D9526D">
        <w:t xml:space="preserve"> </w:t>
      </w:r>
      <w:r w:rsidR="00315EA8">
        <w:t xml:space="preserve">les pistes d’actions </w:t>
      </w:r>
      <w:r w:rsidR="000B5457">
        <w:t xml:space="preserve">pour </w:t>
      </w:r>
      <w:r w:rsidR="00A818EB" w:rsidRPr="00633F6A">
        <w:t>demain</w:t>
      </w:r>
      <w:r w:rsidR="00A818EB" w:rsidRPr="00F95EF9">
        <w:t xml:space="preserve"> </w:t>
      </w:r>
      <w:r w:rsidR="000B5457">
        <w:t>sont</w:t>
      </w:r>
      <w:r w:rsidR="00203E2F">
        <w:t xml:space="preserve"> </w:t>
      </w:r>
      <w:r w:rsidR="00A818EB" w:rsidRPr="00B37B87">
        <w:rPr>
          <w:b/>
          <w:bCs/>
        </w:rPr>
        <w:t>:</w:t>
      </w:r>
    </w:p>
    <w:p w14:paraId="2272D81C" w14:textId="0B592665" w:rsidR="00A818EB" w:rsidRDefault="00A818EB" w:rsidP="00B37B87">
      <w:pPr>
        <w:pStyle w:val="Puce1"/>
      </w:pPr>
      <w:proofErr w:type="gramStart"/>
      <w:r>
        <w:t>d’inscrire</w:t>
      </w:r>
      <w:proofErr w:type="gramEnd"/>
      <w:r>
        <w:t xml:space="preserve"> dans les documents de planification territoriaux (urbanisme, Sage…) l</w:t>
      </w:r>
      <w:r w:rsidR="00FB637F">
        <w:t xml:space="preserve">es </w:t>
      </w:r>
      <w:r>
        <w:t>objectif</w:t>
      </w:r>
      <w:r w:rsidR="00FB637F">
        <w:t>s</w:t>
      </w:r>
      <w:r>
        <w:t xml:space="preserve"> de :</w:t>
      </w:r>
    </w:p>
    <w:p w14:paraId="2AD964FE" w14:textId="4657F475" w:rsidR="00A818EB" w:rsidRDefault="00A818EB" w:rsidP="00B37B87">
      <w:pPr>
        <w:pStyle w:val="Puce2"/>
      </w:pPr>
      <w:proofErr w:type="gramStart"/>
      <w:r>
        <w:t>préservation</w:t>
      </w:r>
      <w:proofErr w:type="gramEnd"/>
      <w:r>
        <w:t xml:space="preserve"> et de restauration du cycle naturel de l’eau</w:t>
      </w:r>
      <w:r w:rsidR="00B37B87">
        <w:t>,</w:t>
      </w:r>
    </w:p>
    <w:p w14:paraId="71042E4D" w14:textId="37347DE8" w:rsidR="00A818EB" w:rsidRDefault="00A818EB" w:rsidP="00B37B87">
      <w:pPr>
        <w:pStyle w:val="Puce2"/>
      </w:pPr>
      <w:proofErr w:type="gramStart"/>
      <w:r>
        <w:t>préservation</w:t>
      </w:r>
      <w:proofErr w:type="gramEnd"/>
      <w:r>
        <w:t xml:space="preserve"> des fonctionnalités des milieux</w:t>
      </w:r>
      <w:r w:rsidR="00AF48F8">
        <w:t>,</w:t>
      </w:r>
    </w:p>
    <w:p w14:paraId="48712B7F" w14:textId="5968E5EF" w:rsidR="00A818EB" w:rsidRDefault="00A818EB" w:rsidP="00B37B87">
      <w:pPr>
        <w:pStyle w:val="Puce2"/>
      </w:pPr>
      <w:proofErr w:type="gramStart"/>
      <w:r>
        <w:t>déclinaison</w:t>
      </w:r>
      <w:proofErr w:type="gramEnd"/>
      <w:r>
        <w:t xml:space="preserve"> des objectifs du </w:t>
      </w:r>
      <w:r w:rsidR="00A36792">
        <w:t>zéro artificialisation nette (</w:t>
      </w:r>
      <w:r>
        <w:t>ZAN</w:t>
      </w:r>
      <w:r w:rsidR="00A36792">
        <w:t>)</w:t>
      </w:r>
      <w:r>
        <w:t>,</w:t>
      </w:r>
    </w:p>
    <w:p w14:paraId="3F21FA5B" w14:textId="38842BFA" w:rsidR="00BD4B2A" w:rsidRDefault="125AED91" w:rsidP="00B37B87">
      <w:pPr>
        <w:pStyle w:val="Puce2"/>
      </w:pPr>
      <w:proofErr w:type="gramStart"/>
      <w:r>
        <w:t>renaturation</w:t>
      </w:r>
      <w:proofErr w:type="gramEnd"/>
      <w:r>
        <w:t xml:space="preserve"> des cours d’eau urbains et péri-urbains</w:t>
      </w:r>
      <w:r w:rsidR="00186A33">
        <w:t>,</w:t>
      </w:r>
    </w:p>
    <w:p w14:paraId="2C98F9FC" w14:textId="5D047460" w:rsidR="00BA7428" w:rsidRPr="00BA7428" w:rsidRDefault="00BA7428" w:rsidP="00BA7428">
      <w:pPr>
        <w:pStyle w:val="Puce1"/>
        <w:rPr>
          <w:lang w:eastAsia="fr-FR"/>
        </w:rPr>
      </w:pPr>
      <w:proofErr w:type="gramStart"/>
      <w:r>
        <w:rPr>
          <w:lang w:eastAsia="fr-FR"/>
        </w:rPr>
        <w:t>d’identifier</w:t>
      </w:r>
      <w:proofErr w:type="gramEnd"/>
      <w:r>
        <w:rPr>
          <w:lang w:eastAsia="fr-FR"/>
        </w:rPr>
        <w:t xml:space="preserve"> des territoires et/ou sites stratégiques pour l’implantation des solutions fondées sur la nature,</w:t>
      </w:r>
    </w:p>
    <w:p w14:paraId="389E73CA" w14:textId="79DA9455" w:rsidR="00A818EB" w:rsidRPr="00F2617B" w:rsidRDefault="00A818EB" w:rsidP="00AF48F8">
      <w:pPr>
        <w:pStyle w:val="Puce1"/>
        <w:rPr>
          <w:rFonts w:ascii="Times New Roman" w:hAnsi="Times New Roman"/>
          <w:sz w:val="24"/>
          <w:szCs w:val="24"/>
          <w:lang w:eastAsia="fr-FR"/>
        </w:rPr>
      </w:pPr>
      <w:proofErr w:type="gramStart"/>
      <w:r>
        <w:rPr>
          <w:lang w:eastAsia="fr-FR"/>
        </w:rPr>
        <w:t>de</w:t>
      </w:r>
      <w:proofErr w:type="gramEnd"/>
      <w:r>
        <w:rPr>
          <w:lang w:eastAsia="fr-FR"/>
        </w:rPr>
        <w:t xml:space="preserve"> </w:t>
      </w:r>
      <w:r w:rsidRPr="00781017">
        <w:rPr>
          <w:lang w:eastAsia="fr-FR"/>
        </w:rPr>
        <w:t>traduire les trames verte et bleu</w:t>
      </w:r>
      <w:r w:rsidR="00CF4E9D">
        <w:rPr>
          <w:lang w:eastAsia="fr-FR"/>
        </w:rPr>
        <w:t>e</w:t>
      </w:r>
      <w:r w:rsidRPr="00781017">
        <w:rPr>
          <w:lang w:eastAsia="fr-FR"/>
        </w:rPr>
        <w:t xml:space="preserve"> au sein des documents d’urbanisme afin de limiter l’urbanisation dans les espace</w:t>
      </w:r>
      <w:r w:rsidR="00A36792">
        <w:rPr>
          <w:lang w:eastAsia="fr-FR"/>
        </w:rPr>
        <w:t>s</w:t>
      </w:r>
      <w:r w:rsidRPr="00781017">
        <w:rPr>
          <w:lang w:eastAsia="fr-FR"/>
        </w:rPr>
        <w:t xml:space="preserve"> de mobilité des cours d’eau ou dans les corridors écologiques</w:t>
      </w:r>
      <w:r w:rsidR="000D0C53">
        <w:rPr>
          <w:lang w:eastAsia="fr-FR"/>
        </w:rPr>
        <w:t>,</w:t>
      </w:r>
    </w:p>
    <w:p w14:paraId="5B0E93F2" w14:textId="34327834" w:rsidR="00622483" w:rsidRDefault="00622483" w:rsidP="00622483">
      <w:pPr>
        <w:pStyle w:val="Puce1"/>
      </w:pPr>
      <w:proofErr w:type="gramStart"/>
      <w:r>
        <w:t>de</w:t>
      </w:r>
      <w:proofErr w:type="gramEnd"/>
      <w:r>
        <w:t xml:space="preserve"> poursuivre </w:t>
      </w:r>
      <w:r w:rsidR="00CC0254">
        <w:t>la restauration des écosystèmes et la mise en place de</w:t>
      </w:r>
      <w:r>
        <w:t xml:space="preserve"> solutions fondées sur la nature, en s’assurant de la bonne localisation de la solution (talus, zones humides, cours d’eau méandriforme</w:t>
      </w:r>
      <w:r w:rsidR="00A36792">
        <w:t>s</w:t>
      </w:r>
      <w:r>
        <w:t xml:space="preserve">…) et de </w:t>
      </w:r>
      <w:r w:rsidRPr="00CC0254">
        <w:t xml:space="preserve">l’accès </w:t>
      </w:r>
      <w:r w:rsidR="00CC0254">
        <w:t xml:space="preserve">facilité aux </w:t>
      </w:r>
      <w:r w:rsidR="00852FEB">
        <w:t xml:space="preserve">propriétés </w:t>
      </w:r>
      <w:r w:rsidR="00CC0254">
        <w:t>privé</w:t>
      </w:r>
      <w:r w:rsidR="008247B4">
        <w:t>e</w:t>
      </w:r>
      <w:r w:rsidR="00CC0254">
        <w:t>s où ces actions sont nécessaires</w:t>
      </w:r>
      <w:r w:rsidRPr="00CC0254">
        <w:t>,</w:t>
      </w:r>
      <w:r>
        <w:t xml:space="preserve"> </w:t>
      </w:r>
    </w:p>
    <w:p w14:paraId="31CCDF41" w14:textId="3E4C926A" w:rsidR="00A818EB" w:rsidRDefault="37137B1C" w:rsidP="00AF48F8">
      <w:pPr>
        <w:pStyle w:val="Puce1"/>
      </w:pPr>
      <w:proofErr w:type="gramStart"/>
      <w:r>
        <w:t>de</w:t>
      </w:r>
      <w:proofErr w:type="gramEnd"/>
      <w:r>
        <w:t xml:space="preserve"> conditionner les aides publiques à une réflexion à l’échelle des bassins versants, à des objectifs ambitieux et à des dispositifs de suivi efficients</w:t>
      </w:r>
      <w:r w:rsidR="192633A8">
        <w:t>,</w:t>
      </w:r>
    </w:p>
    <w:p w14:paraId="3A554E36" w14:textId="66BADCE6" w:rsidR="00622483" w:rsidRDefault="00622483" w:rsidP="00622483">
      <w:pPr>
        <w:pStyle w:val="Puce1"/>
      </w:pPr>
      <w:proofErr w:type="gramStart"/>
      <w:r>
        <w:lastRenderedPageBreak/>
        <w:t>de</w:t>
      </w:r>
      <w:proofErr w:type="gramEnd"/>
      <w:r>
        <w:t xml:space="preserve"> développer des </w:t>
      </w:r>
      <w:r w:rsidR="00DC18B5">
        <w:t>aménagements fonciers</w:t>
      </w:r>
      <w:r>
        <w:t xml:space="preserve"> agricoles foresti</w:t>
      </w:r>
      <w:r w:rsidR="00DC18B5">
        <w:t>er</w:t>
      </w:r>
      <w:r w:rsidR="007A65F4">
        <w:t>s</w:t>
      </w:r>
      <w:r>
        <w:t xml:space="preserve"> et environnementa</w:t>
      </w:r>
      <w:r w:rsidR="00F13661">
        <w:t>ux</w:t>
      </w:r>
      <w:r>
        <w:t xml:space="preserve"> (</w:t>
      </w:r>
      <w:proofErr w:type="spellStart"/>
      <w:r>
        <w:t>AFAFE</w:t>
      </w:r>
      <w:proofErr w:type="spellEnd"/>
      <w:r>
        <w:t>) préalablement à de la programmation de travaux et de leur financement dans le cadre de démarches contractuelles</w:t>
      </w:r>
      <w:r w:rsidR="00BD4B2A">
        <w:t xml:space="preserve">, </w:t>
      </w:r>
    </w:p>
    <w:p w14:paraId="17393157" w14:textId="63C65D29" w:rsidR="00BD4B2A" w:rsidRDefault="00BD4B2A" w:rsidP="00622483">
      <w:pPr>
        <w:pStyle w:val="Puce1"/>
      </w:pPr>
      <w:proofErr w:type="gramStart"/>
      <w:r>
        <w:t>d’accompagner</w:t>
      </w:r>
      <w:proofErr w:type="gramEnd"/>
      <w:r>
        <w:t xml:space="preserve"> l’agroforesterie, et de tendre vers des forêts plus résilientes (eu égard leur rôle dans la </w:t>
      </w:r>
      <w:r w:rsidR="00CC0254">
        <w:t>captation</w:t>
      </w:r>
      <w:r>
        <w:t xml:space="preserve"> de carbone),</w:t>
      </w:r>
    </w:p>
    <w:p w14:paraId="1B9D9669" w14:textId="0F206484" w:rsidR="00A818EB" w:rsidRDefault="37137B1C" w:rsidP="00BE0ED6">
      <w:pPr>
        <w:pStyle w:val="Puce1"/>
        <w:spacing w:after="360"/>
      </w:pPr>
      <w:proofErr w:type="gramStart"/>
      <w:r>
        <w:t>de</w:t>
      </w:r>
      <w:proofErr w:type="gramEnd"/>
      <w:r>
        <w:t xml:space="preserve"> supprimer les plans d’eau les plus impactants dans le cadre d’une réflexion globale tenant compte de la biodiversité</w:t>
      </w:r>
      <w:r w:rsidR="38449F1D">
        <w:t>.</w:t>
      </w:r>
    </w:p>
    <w:p w14:paraId="0F965F9C" w14:textId="082121E1" w:rsidR="00AF48F8" w:rsidRPr="007578DC" w:rsidRDefault="00A818EB" w:rsidP="00FF43DF">
      <w:pPr>
        <w:pStyle w:val="T5numrot"/>
      </w:pPr>
      <w:r w:rsidRPr="00AF48F8">
        <w:t>Renforcer la préservation</w:t>
      </w:r>
      <w:r w:rsidR="005D117F" w:rsidRPr="007578DC">
        <w:t xml:space="preserve"> </w:t>
      </w:r>
      <w:r w:rsidRPr="007578DC">
        <w:t>des fonctionnalités des écosystèmes, levier indispensable pour faire face au dérèglement climatique et accompagner les activités anthropiques</w:t>
      </w:r>
    </w:p>
    <w:p w14:paraId="079FECCD" w14:textId="69749131" w:rsidR="00A818EB" w:rsidRDefault="00A818EB" w:rsidP="00BE0ED6">
      <w:pPr>
        <w:pStyle w:val="Textenormal"/>
      </w:pPr>
      <w:r w:rsidRPr="00D9526D">
        <w:t>Des milieux fonctionnels rendent des services multiples, dont le maintien en quantité suffisante d’une eau de qualité, à des coûts très réduits voire nuls</w:t>
      </w:r>
      <w:r>
        <w:t>. Ils atténuent</w:t>
      </w:r>
      <w:r w:rsidRPr="00D9526D">
        <w:t xml:space="preserve"> </w:t>
      </w:r>
      <w:r>
        <w:t>les effets du dérèglement</w:t>
      </w:r>
      <w:r w:rsidRPr="00D9526D">
        <w:t xml:space="preserve"> climatique, tout en participant activement à </w:t>
      </w:r>
      <w:r>
        <w:t xml:space="preserve">le </w:t>
      </w:r>
      <w:r w:rsidRPr="00D9526D">
        <w:t xml:space="preserve">limiter. Face aux pressions qui demeurent importantes voire qui s’accentuent localement, il est urgent </w:t>
      </w:r>
      <w:r w:rsidR="007A65F4">
        <w:t>de maintenir leur fonctionnalité (par des actions d’entretien par exemple),</w:t>
      </w:r>
      <w:r w:rsidR="007A65F4" w:rsidRPr="00D9526D">
        <w:t xml:space="preserve"> </w:t>
      </w:r>
      <w:r w:rsidRPr="00D9526D">
        <w:t>d’empêcher toute nouvelle dégradation</w:t>
      </w:r>
      <w:r w:rsidR="007A65F4">
        <w:t xml:space="preserve">, </w:t>
      </w:r>
      <w:r w:rsidRPr="00D9526D">
        <w:t>et de restaurer le fonctionnement des milieux dégradés.</w:t>
      </w:r>
    </w:p>
    <w:p w14:paraId="1665403C" w14:textId="6237440A" w:rsidR="00B9345E" w:rsidRDefault="006053AD" w:rsidP="0038046F">
      <w:pPr>
        <w:pStyle w:val="Textenormal"/>
        <w:spacing w:before="240"/>
      </w:pPr>
      <w:r>
        <w:rPr>
          <w:noProof/>
        </w:rPr>
        <w:drawing>
          <wp:anchor distT="0" distB="0" distL="114300" distR="114300" simplePos="0" relativeHeight="251658252" behindDoc="0" locked="0" layoutInCell="1" allowOverlap="1" wp14:anchorId="6304AC22" wp14:editId="1C74313A">
            <wp:simplePos x="0" y="0"/>
            <wp:positionH relativeFrom="margin">
              <wp:posOffset>0</wp:posOffset>
            </wp:positionH>
            <wp:positionV relativeFrom="paragraph">
              <wp:posOffset>47152</wp:posOffset>
            </wp:positionV>
            <wp:extent cx="495300" cy="502920"/>
            <wp:effectExtent l="0" t="0" r="0" b="0"/>
            <wp:wrapSquare wrapText="bothSides"/>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D967C7">
        <w:t>Demain, i</w:t>
      </w:r>
      <w:r w:rsidR="00A818EB">
        <w:t xml:space="preserve">l s’agit de </w:t>
      </w:r>
      <w:r w:rsidR="00A818EB" w:rsidRPr="000A6917">
        <w:t>conserver les acquis des Sdage</w:t>
      </w:r>
      <w:r w:rsidR="00A818EB">
        <w:t xml:space="preserve"> précédents en matière de préservation des milieux (</w:t>
      </w:r>
      <w:r w:rsidR="00A818EB" w:rsidRPr="00D9526D">
        <w:t>prévention des nouvelles dégradations, restauration de la qualité physique et fonctionnelle des cours d’eau, milieux humides littoraux, estuariens et annexes hydrauliques</w:t>
      </w:r>
      <w:r w:rsidR="00A818EB">
        <w:t xml:space="preserve">, restauration de la continuité écologique, des zones tampons fonctionnelles, de la ripisylve, correction des altérations du lit et des berges…). </w:t>
      </w:r>
    </w:p>
    <w:p w14:paraId="0C6EF4EB" w14:textId="2EFC5DF1" w:rsidR="00A818EB" w:rsidRDefault="00B9345E" w:rsidP="0038046F">
      <w:pPr>
        <w:pStyle w:val="Textenormal"/>
        <w:spacing w:before="360" w:after="360"/>
        <w:rPr>
          <w:rFonts w:eastAsia="Times New Roman"/>
          <w:color w:val="000000"/>
          <w:lang w:eastAsia="fr-FR"/>
        </w:rPr>
      </w:pPr>
      <w:r>
        <w:rPr>
          <w:noProof/>
        </w:rPr>
        <w:drawing>
          <wp:anchor distT="0" distB="0" distL="114300" distR="114300" simplePos="0" relativeHeight="251658250" behindDoc="0" locked="0" layoutInCell="1" allowOverlap="1" wp14:anchorId="4DFF3F6C" wp14:editId="74EB2B20">
            <wp:simplePos x="0" y="0"/>
            <wp:positionH relativeFrom="margin">
              <wp:posOffset>0</wp:posOffset>
            </wp:positionH>
            <wp:positionV relativeFrom="paragraph">
              <wp:posOffset>46517</wp:posOffset>
            </wp:positionV>
            <wp:extent cx="495300" cy="502920"/>
            <wp:effectExtent l="0" t="0" r="0" b="0"/>
            <wp:wrapSquare wrapText="bothSides"/>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C26CAC">
        <w:rPr>
          <w:rFonts w:eastAsia="Times New Roman"/>
          <w:color w:val="000000"/>
          <w:lang w:eastAsia="fr-FR"/>
        </w:rPr>
        <w:t xml:space="preserve">En complément, </w:t>
      </w:r>
      <w:r w:rsidR="000B5457">
        <w:rPr>
          <w:rFonts w:eastAsia="Times New Roman"/>
          <w:color w:val="000000"/>
          <w:lang w:eastAsia="fr-FR"/>
        </w:rPr>
        <w:t xml:space="preserve">les pistes d’action pour demain sont </w:t>
      </w:r>
      <w:r w:rsidR="004B3901" w:rsidRPr="000A6917">
        <w:rPr>
          <w:rFonts w:eastAsia="Times New Roman"/>
          <w:color w:val="000000"/>
          <w:lang w:eastAsia="fr-FR"/>
        </w:rPr>
        <w:t>de</w:t>
      </w:r>
      <w:r w:rsidR="00A818EB" w:rsidRPr="000A6917">
        <w:rPr>
          <w:rFonts w:ascii="Cambria Math" w:eastAsia="Times New Roman" w:hAnsi="Cambria Math" w:cs="Cambria Math"/>
          <w:color w:val="000000"/>
          <w:lang w:eastAsia="fr-FR"/>
        </w:rPr>
        <w:t> </w:t>
      </w:r>
      <w:r w:rsidR="00A818EB" w:rsidRPr="00781017">
        <w:rPr>
          <w:rFonts w:eastAsia="Times New Roman"/>
          <w:color w:val="000000"/>
          <w:lang w:eastAsia="fr-FR"/>
        </w:rPr>
        <w:t>:</w:t>
      </w:r>
    </w:p>
    <w:p w14:paraId="17B6A57A" w14:textId="75B6E0E2" w:rsidR="00A818EB" w:rsidRPr="00A02E0A" w:rsidRDefault="37137B1C" w:rsidP="00AF48F8">
      <w:pPr>
        <w:pStyle w:val="Puce1"/>
        <w:rPr>
          <w:rFonts w:ascii="Times New Roman" w:hAnsi="Times New Roman"/>
          <w:sz w:val="24"/>
          <w:szCs w:val="24"/>
          <w:lang w:eastAsia="fr-FR"/>
        </w:rPr>
      </w:pPr>
      <w:proofErr w:type="gramStart"/>
      <w:r w:rsidRPr="66C56A39">
        <w:rPr>
          <w:lang w:eastAsia="fr-FR"/>
        </w:rPr>
        <w:t>poursuivre</w:t>
      </w:r>
      <w:proofErr w:type="gramEnd"/>
      <w:r w:rsidRPr="66C56A39">
        <w:rPr>
          <w:lang w:eastAsia="fr-FR"/>
        </w:rPr>
        <w:t xml:space="preserve"> et renforcer la mise en place de programmes d’actions spécifiques et de solutions adaptées</w:t>
      </w:r>
      <w:r w:rsidR="10528504" w:rsidRPr="66C56A39">
        <w:rPr>
          <w:lang w:eastAsia="fr-FR"/>
        </w:rPr>
        <w:t>,</w:t>
      </w:r>
    </w:p>
    <w:p w14:paraId="54F70572" w14:textId="03DE2C8D" w:rsidR="00A818EB" w:rsidRPr="00A02E0A" w:rsidRDefault="37137B1C" w:rsidP="00AF48F8">
      <w:pPr>
        <w:pStyle w:val="Puce1"/>
        <w:rPr>
          <w:lang w:eastAsia="fr-FR"/>
        </w:rPr>
      </w:pPr>
      <w:proofErr w:type="gramStart"/>
      <w:r>
        <w:t>développer</w:t>
      </w:r>
      <w:proofErr w:type="gramEnd"/>
      <w:r>
        <w:t xml:space="preserve"> la contractualisation avec les porteurs de projets pour restaurer les milieux aquatiques, </w:t>
      </w:r>
      <w:r w:rsidRPr="66C56A39">
        <w:rPr>
          <w:lang w:eastAsia="fr-FR"/>
        </w:rPr>
        <w:t>limiter l’artificialisation du trait de côte</w:t>
      </w:r>
      <w:r w:rsidR="10528504" w:rsidRPr="66C56A39">
        <w:rPr>
          <w:lang w:eastAsia="fr-FR"/>
        </w:rPr>
        <w:t>,</w:t>
      </w:r>
    </w:p>
    <w:p w14:paraId="2398D53C" w14:textId="0D61A300" w:rsidR="00A818EB" w:rsidRPr="00A02E0A" w:rsidRDefault="37137B1C" w:rsidP="00AF48F8">
      <w:pPr>
        <w:pStyle w:val="Puce1"/>
        <w:rPr>
          <w:lang w:eastAsia="fr-FR"/>
        </w:rPr>
      </w:pPr>
      <w:proofErr w:type="gramStart"/>
      <w:r w:rsidRPr="66C56A39">
        <w:rPr>
          <w:lang w:eastAsia="fr-FR"/>
        </w:rPr>
        <w:t>restaurer</w:t>
      </w:r>
      <w:proofErr w:type="gramEnd"/>
      <w:r w:rsidRPr="66C56A39">
        <w:rPr>
          <w:lang w:eastAsia="fr-FR"/>
        </w:rPr>
        <w:t xml:space="preserve"> la continuité écologique de cours d’eau en assurant la transparence des ouvrages les plus impactants</w:t>
      </w:r>
      <w:r w:rsidR="10528504" w:rsidRPr="66C56A39">
        <w:rPr>
          <w:lang w:eastAsia="fr-FR"/>
        </w:rPr>
        <w:t>,</w:t>
      </w:r>
    </w:p>
    <w:p w14:paraId="39392B13" w14:textId="218F9EC7" w:rsidR="00A818EB" w:rsidRPr="00173960" w:rsidRDefault="37137B1C" w:rsidP="00AF48F8">
      <w:pPr>
        <w:pStyle w:val="Puce1"/>
      </w:pPr>
      <w:proofErr w:type="gramStart"/>
      <w:r>
        <w:t>accélérer</w:t>
      </w:r>
      <w:proofErr w:type="gramEnd"/>
      <w:r>
        <w:t xml:space="preserve"> la mise en œuvre des solutions fondées sur la nature</w:t>
      </w:r>
      <w:r w:rsidR="4934ED9F">
        <w:t xml:space="preserve">, en favorisant l’accès aux parcelles </w:t>
      </w:r>
      <w:r w:rsidR="00CC0254">
        <w:t xml:space="preserve">privées </w:t>
      </w:r>
      <w:r w:rsidR="4934ED9F">
        <w:t>et en optimisant leur localisation</w:t>
      </w:r>
      <w:r w:rsidR="10528504">
        <w:t>.</w:t>
      </w:r>
    </w:p>
    <w:p w14:paraId="7B667DA4" w14:textId="2458F03C" w:rsidR="00A818EB" w:rsidRDefault="00A818EB" w:rsidP="00BE0ED6">
      <w:pPr>
        <w:pStyle w:val="Textenormal"/>
        <w:spacing w:after="360"/>
        <w:rPr>
          <w:bCs/>
        </w:rPr>
      </w:pPr>
      <w:r>
        <w:t>Toutes ces actions doivent se réaliser à l’échelle du bassin versant, en s’appuyant sur une gouvernance large et adaptée au territoire, en agissant à la source des dégradations</w:t>
      </w:r>
      <w:r w:rsidRPr="00AA0A14">
        <w:t xml:space="preserve">. L’enjeu demain est de porter conjointement des actions d’atténuation et d’adaptation au dérèglement climatique. Il est également primordial de s’interroger sur les modèles </w:t>
      </w:r>
      <w:r w:rsidR="00CC0254">
        <w:t xml:space="preserve">de société </w:t>
      </w:r>
      <w:r w:rsidRPr="00AA0A14">
        <w:t>existants, pour les transformer et les faire évoluer vers des modèles alternatifs, pleinement intégrateurs des</w:t>
      </w:r>
      <w:r w:rsidRPr="00AA0A14">
        <w:rPr>
          <w:b/>
        </w:rPr>
        <w:t xml:space="preserve"> </w:t>
      </w:r>
      <w:r w:rsidRPr="00AA0A14">
        <w:rPr>
          <w:bCs/>
        </w:rPr>
        <w:t>enjeux environnementaux, sociaux et économiques</w:t>
      </w:r>
      <w:r w:rsidR="00AF48F8">
        <w:rPr>
          <w:bCs/>
        </w:rPr>
        <w:t>.</w:t>
      </w:r>
    </w:p>
    <w:p w14:paraId="0E6CA9B7" w14:textId="0D17BF68" w:rsidR="00A818EB" w:rsidRPr="007578DC" w:rsidRDefault="00A818EB" w:rsidP="00FF43DF">
      <w:pPr>
        <w:pStyle w:val="T5numrot"/>
      </w:pPr>
      <w:r w:rsidRPr="00AF48F8">
        <w:t>Renforcer la préservation</w:t>
      </w:r>
      <w:r w:rsidR="00BD4B2A" w:rsidRPr="007578DC">
        <w:t>, l’entretien</w:t>
      </w:r>
      <w:r w:rsidRPr="007578DC">
        <w:t xml:space="preserve"> et la restauration des zones humides pour pérenniser leurs fonctionnalités</w:t>
      </w:r>
    </w:p>
    <w:p w14:paraId="46A71C0C" w14:textId="1ABB2537" w:rsidR="00AF48F8" w:rsidRDefault="00A818EB" w:rsidP="00F95AB1">
      <w:pPr>
        <w:pStyle w:val="Sansinterligne"/>
        <w:keepNext/>
        <w:keepLines/>
        <w:spacing w:after="120"/>
        <w:rPr>
          <w:rStyle w:val="TextenormalCar"/>
        </w:rPr>
      </w:pPr>
      <w:r w:rsidRPr="00AF48F8">
        <w:rPr>
          <w:rStyle w:val="TextenormalCar"/>
        </w:rPr>
        <w:t>Après la disparition de 50</w:t>
      </w:r>
      <w:r w:rsidR="00AF48F8">
        <w:rPr>
          <w:rStyle w:val="TextenormalCar"/>
        </w:rPr>
        <w:t> </w:t>
      </w:r>
      <w:r w:rsidRPr="00AF48F8">
        <w:rPr>
          <w:rStyle w:val="TextenormalCar"/>
        </w:rPr>
        <w:t>% de la surface des zones humides en France entre 1960 et 1990, un ralentissement de la tendance de régression des zones humides a été observé entre 1990 et 2020.</w:t>
      </w:r>
    </w:p>
    <w:p w14:paraId="79B78E18" w14:textId="55DBCA22" w:rsidR="00A818EB" w:rsidRPr="00AF48F8" w:rsidRDefault="00A818EB" w:rsidP="003B41C0">
      <w:pPr>
        <w:pStyle w:val="Sansinterligne"/>
        <w:keepNext/>
        <w:spacing w:after="60"/>
        <w:rPr>
          <w:rStyle w:val="TextenormalCar"/>
        </w:rPr>
      </w:pPr>
      <w:r w:rsidRPr="00AF48F8">
        <w:rPr>
          <w:rStyle w:val="TextenormalCar"/>
        </w:rPr>
        <w:t>Ce sont les zones humides, les cours d’eau, lacs, marais, plaines d’inondation qui captent, stockent et transportent l’eau dont nous avons tous besoin. Et dans la mesure où l’eau est la ressource vitale dont dépend toute vie sur terre</w:t>
      </w:r>
      <w:r w:rsidR="005A6436">
        <w:rPr>
          <w:rStyle w:val="TextenormalCar"/>
        </w:rPr>
        <w:t>,</w:t>
      </w:r>
      <w:r w:rsidR="00982703">
        <w:rPr>
          <w:rStyle w:val="TextenormalCar"/>
        </w:rPr>
        <w:t xml:space="preserve"> </w:t>
      </w:r>
      <w:r w:rsidR="005A6436">
        <w:rPr>
          <w:rStyle w:val="TextenormalCar"/>
        </w:rPr>
        <w:t>i</w:t>
      </w:r>
      <w:r w:rsidRPr="00AF48F8">
        <w:rPr>
          <w:rStyle w:val="TextenormalCar"/>
        </w:rPr>
        <w:t xml:space="preserve">l devient urgent de mieux protéger ou restaurer les zones </w:t>
      </w:r>
      <w:r w:rsidRPr="00AF48F8">
        <w:rPr>
          <w:rStyle w:val="TextenormalCar"/>
        </w:rPr>
        <w:lastRenderedPageBreak/>
        <w:t xml:space="preserve">humides, qui sont donc un élément clé du cycle de l’eau en assurant </w:t>
      </w:r>
      <w:r w:rsidR="005A6436">
        <w:rPr>
          <w:rStyle w:val="TextenormalCar"/>
        </w:rPr>
        <w:t>sa régulation</w:t>
      </w:r>
      <w:r w:rsidRPr="00AF48F8">
        <w:rPr>
          <w:rStyle w:val="TextenormalCar"/>
        </w:rPr>
        <w:t>. Les effets bénéfiques ou</w:t>
      </w:r>
      <w:r>
        <w:t xml:space="preserve"> </w:t>
      </w:r>
      <w:r w:rsidRPr="00AF48F8">
        <w:rPr>
          <w:rStyle w:val="TextenormalCar"/>
        </w:rPr>
        <w:t xml:space="preserve">néfastes des interventions humaines dans une zone humide particulière sont souvent ressentis </w:t>
      </w:r>
      <w:r w:rsidR="005A6436">
        <w:rPr>
          <w:rStyle w:val="TextenormalCar"/>
        </w:rPr>
        <w:t>assez loin à l’aval dans le</w:t>
      </w:r>
      <w:r w:rsidRPr="00AF48F8">
        <w:rPr>
          <w:rStyle w:val="TextenormalCar"/>
        </w:rPr>
        <w:t xml:space="preserve"> bassin versant. Les zones humides sont en effet des infrastructures naturelles</w:t>
      </w:r>
      <w:r w:rsidR="005A6436">
        <w:rPr>
          <w:rStyle w:val="TextenormalCar"/>
        </w:rPr>
        <w:t xml:space="preserve"> clés</w:t>
      </w:r>
      <w:r w:rsidRPr="00AF48F8">
        <w:rPr>
          <w:rStyle w:val="TextenormalCar"/>
        </w:rPr>
        <w:t>. Espaces de transition entre la terre et l’eau, les zones humides, qu’elles soient marines ou continentales, sont de véritables réservoirs biologiques.</w:t>
      </w:r>
      <w:r w:rsidR="00CD36DC">
        <w:rPr>
          <w:rStyle w:val="TextenormalCar"/>
        </w:rPr>
        <w:t xml:space="preserve"> </w:t>
      </w:r>
      <w:r w:rsidRPr="00AF48F8">
        <w:rPr>
          <w:rStyle w:val="TextenormalCar"/>
        </w:rPr>
        <w:t>Elles assurent de nombreuses fonctions, telles que :</w:t>
      </w:r>
    </w:p>
    <w:p w14:paraId="11D32CE7" w14:textId="77777777" w:rsidR="00A818EB" w:rsidRDefault="37137B1C" w:rsidP="0039681B">
      <w:pPr>
        <w:pStyle w:val="Puce1"/>
      </w:pPr>
      <w:proofErr w:type="gramStart"/>
      <w:r>
        <w:t>l’épuration</w:t>
      </w:r>
      <w:proofErr w:type="gramEnd"/>
      <w:r>
        <w:t xml:space="preserve"> </w:t>
      </w:r>
      <w:r w:rsidRPr="0039681B">
        <w:t xml:space="preserve">des eaux vis à vis des pollutions diffuses, </w:t>
      </w:r>
    </w:p>
    <w:p w14:paraId="61C51511" w14:textId="17E5C1C7" w:rsidR="004F1E66" w:rsidRPr="0039681B" w:rsidRDefault="004F1E66" w:rsidP="0039681B">
      <w:pPr>
        <w:pStyle w:val="Puce1"/>
      </w:pPr>
      <w:proofErr w:type="gramStart"/>
      <w:r>
        <w:t>le</w:t>
      </w:r>
      <w:proofErr w:type="gramEnd"/>
      <w:r>
        <w:t xml:space="preserve"> stockage de carbone,</w:t>
      </w:r>
    </w:p>
    <w:p w14:paraId="64F20589" w14:textId="7DE27159" w:rsidR="0078137F" w:rsidRPr="0039681B" w:rsidRDefault="37137B1C" w:rsidP="0039681B">
      <w:pPr>
        <w:pStyle w:val="Puce1"/>
      </w:pPr>
      <w:proofErr w:type="gramStart"/>
      <w:r w:rsidRPr="0039681B">
        <w:t>la</w:t>
      </w:r>
      <w:proofErr w:type="gramEnd"/>
      <w:r w:rsidRPr="0039681B">
        <w:t xml:space="preserve"> régulation des débits des cours d’eau (protection face aux inondations comme aux sécheresses par leur capacité à accumuler l’eau et à la restituer ensuite en période sèche), </w:t>
      </w:r>
    </w:p>
    <w:p w14:paraId="64D46B2D" w14:textId="3BD3D7F5" w:rsidR="005A6436" w:rsidRPr="0039681B" w:rsidRDefault="005A6436" w:rsidP="0039681B">
      <w:pPr>
        <w:pStyle w:val="Puce1"/>
      </w:pPr>
      <w:proofErr w:type="gramStart"/>
      <w:r w:rsidRPr="0039681B">
        <w:t>la</w:t>
      </w:r>
      <w:proofErr w:type="gramEnd"/>
      <w:r w:rsidRPr="0039681B">
        <w:t xml:space="preserve"> réduction de l’érosion, en particulier sur le littoral,</w:t>
      </w:r>
    </w:p>
    <w:p w14:paraId="3AEF7520" w14:textId="2C4EC540" w:rsidR="00A818EB" w:rsidRDefault="37137B1C" w:rsidP="0039681B">
      <w:pPr>
        <w:pStyle w:val="Puce1"/>
      </w:pPr>
      <w:proofErr w:type="gramStart"/>
      <w:r w:rsidRPr="0039681B">
        <w:t>la</w:t>
      </w:r>
      <w:proofErr w:type="gramEnd"/>
      <w:r w:rsidRPr="0039681B">
        <w:t xml:space="preserve"> préservati</w:t>
      </w:r>
      <w:r>
        <w:t>on de la biodiversité.</w:t>
      </w:r>
    </w:p>
    <w:p w14:paraId="662D9A25" w14:textId="77777777" w:rsidR="00A818EB" w:rsidRDefault="00A818EB" w:rsidP="00AF48F8">
      <w:pPr>
        <w:pStyle w:val="Textenormal"/>
      </w:pPr>
      <w:r>
        <w:t>Ces différentes fonctions permettent d’assurer des services aux usagers de l’eau : production de biens agricoles (herbages, pâturages, production forestière), piscicoles, conchylicoles, culturelles, touristiques.</w:t>
      </w:r>
    </w:p>
    <w:p w14:paraId="20414D0D" w14:textId="524BA7D0" w:rsidR="00415C53" w:rsidRDefault="007A6D4C" w:rsidP="0038046F">
      <w:pPr>
        <w:pStyle w:val="Textenormal"/>
        <w:spacing w:before="240"/>
      </w:pPr>
      <w:r>
        <w:rPr>
          <w:noProof/>
        </w:rPr>
        <w:drawing>
          <wp:anchor distT="0" distB="0" distL="114300" distR="114300" simplePos="0" relativeHeight="251658253" behindDoc="0" locked="0" layoutInCell="1" allowOverlap="1" wp14:anchorId="499D4EE0" wp14:editId="55388AC8">
            <wp:simplePos x="0" y="0"/>
            <wp:positionH relativeFrom="margin">
              <wp:posOffset>0</wp:posOffset>
            </wp:positionH>
            <wp:positionV relativeFrom="paragraph">
              <wp:posOffset>37627</wp:posOffset>
            </wp:positionV>
            <wp:extent cx="495300" cy="502920"/>
            <wp:effectExtent l="0" t="0" r="0" b="0"/>
            <wp:wrapSquare wrapText="bothSides"/>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16325D" w:rsidRPr="00F2617B">
        <w:t xml:space="preserve">Demain, </w:t>
      </w:r>
      <w:r w:rsidR="00415C53" w:rsidRPr="00F2617B">
        <w:t xml:space="preserve">il est nécessaire de poursuivre </w:t>
      </w:r>
      <w:r w:rsidR="00415C53">
        <w:t>l</w:t>
      </w:r>
      <w:r w:rsidR="00A818EB" w:rsidRPr="00F2617B">
        <w:t>es actions développées dans le Sdage</w:t>
      </w:r>
      <w:r w:rsidR="00A818EB">
        <w:t xml:space="preserve"> (préservation, restauration, compensation </w:t>
      </w:r>
      <w:r w:rsidR="005A6436">
        <w:t xml:space="preserve">prévue par </w:t>
      </w:r>
      <w:r w:rsidR="00A818EB">
        <w:t>la séquence « éviter-réduire-compenser »)</w:t>
      </w:r>
      <w:r w:rsidR="00415C53">
        <w:t>.</w:t>
      </w:r>
    </w:p>
    <w:p w14:paraId="7E7F7ACB" w14:textId="0F4634AF" w:rsidR="00A818EB" w:rsidRDefault="00450E0F" w:rsidP="0038046F">
      <w:pPr>
        <w:pStyle w:val="Textenormal"/>
        <w:spacing w:before="360" w:after="360"/>
      </w:pPr>
      <w:r>
        <w:rPr>
          <w:noProof/>
        </w:rPr>
        <w:drawing>
          <wp:anchor distT="0" distB="0" distL="114300" distR="114300" simplePos="0" relativeHeight="251658254" behindDoc="0" locked="0" layoutInCell="1" allowOverlap="1" wp14:anchorId="06DED9C4" wp14:editId="3F28E912">
            <wp:simplePos x="0" y="0"/>
            <wp:positionH relativeFrom="margin">
              <wp:posOffset>0</wp:posOffset>
            </wp:positionH>
            <wp:positionV relativeFrom="paragraph">
              <wp:posOffset>27467</wp:posOffset>
            </wp:positionV>
            <wp:extent cx="495300" cy="502920"/>
            <wp:effectExtent l="0" t="0" r="0" b="0"/>
            <wp:wrapSquare wrapText="bothSides"/>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415C53">
        <w:t xml:space="preserve">En complément, </w:t>
      </w:r>
      <w:r w:rsidR="003A5C05">
        <w:t xml:space="preserve">les pistes d’action pour </w:t>
      </w:r>
      <w:r w:rsidR="00A56606">
        <w:t>demain</w:t>
      </w:r>
      <w:r w:rsidR="00A818EB" w:rsidDel="00A56606">
        <w:t xml:space="preserve"> </w:t>
      </w:r>
      <w:r w:rsidR="003A5C05">
        <w:t xml:space="preserve">sont </w:t>
      </w:r>
      <w:r w:rsidR="00A818EB" w:rsidRPr="00F2617B">
        <w:t>de</w:t>
      </w:r>
      <w:r w:rsidR="00A818EB">
        <w:t> :</w:t>
      </w:r>
    </w:p>
    <w:p w14:paraId="7B96B986" w14:textId="37B6230F" w:rsidR="00A818EB" w:rsidRDefault="4FC91031" w:rsidP="003D366C">
      <w:pPr>
        <w:pStyle w:val="Puce1"/>
      </w:pPr>
      <w:proofErr w:type="gramStart"/>
      <w:r>
        <w:t>v</w:t>
      </w:r>
      <w:r w:rsidR="37137B1C">
        <w:t>aloriser</w:t>
      </w:r>
      <w:proofErr w:type="gramEnd"/>
      <w:r w:rsidR="37137B1C">
        <w:t xml:space="preserve"> les services écosystémiques rendus par ces milieux humides</w:t>
      </w:r>
      <w:r>
        <w:t>,</w:t>
      </w:r>
    </w:p>
    <w:p w14:paraId="60584C94" w14:textId="73B00F8F" w:rsidR="00A818EB" w:rsidRDefault="4FC91031" w:rsidP="003D366C">
      <w:pPr>
        <w:pStyle w:val="Puce1"/>
      </w:pPr>
      <w:proofErr w:type="gramStart"/>
      <w:r>
        <w:t>d</w:t>
      </w:r>
      <w:r w:rsidR="37137B1C">
        <w:t>évelopper</w:t>
      </w:r>
      <w:proofErr w:type="gramEnd"/>
      <w:r w:rsidR="37137B1C">
        <w:t xml:space="preserve"> la contractualisation avec les porteurs de projets pour préserver, et pour restaurer ces milieux</w:t>
      </w:r>
      <w:r w:rsidR="004F1E66">
        <w:t xml:space="preserve">, y compris en envisageant </w:t>
      </w:r>
      <w:r w:rsidR="00C34169">
        <w:t>la restauratio</w:t>
      </w:r>
      <w:r w:rsidR="0020640D">
        <w:t>n des fonctionnalités des zones humides</w:t>
      </w:r>
      <w:r>
        <w:t>,</w:t>
      </w:r>
    </w:p>
    <w:p w14:paraId="367EB032" w14:textId="0BFFF982" w:rsidR="00A818EB" w:rsidRDefault="4FC91031" w:rsidP="003D366C">
      <w:pPr>
        <w:pStyle w:val="Puce1"/>
      </w:pPr>
      <w:proofErr w:type="gramStart"/>
      <w:r>
        <w:t>a</w:t>
      </w:r>
      <w:r w:rsidR="37137B1C">
        <w:t>ccompagner</w:t>
      </w:r>
      <w:proofErr w:type="gramEnd"/>
      <w:r w:rsidR="37137B1C">
        <w:t xml:space="preserve"> la mise en œuvre du 4</w:t>
      </w:r>
      <w:r w:rsidR="37137B1C" w:rsidRPr="66C56A39">
        <w:rPr>
          <w:vertAlign w:val="superscript"/>
        </w:rPr>
        <w:t>e</w:t>
      </w:r>
      <w:r w:rsidR="37137B1C">
        <w:t xml:space="preserve"> plan national zones humides</w:t>
      </w:r>
      <w:r>
        <w:t>,</w:t>
      </w:r>
    </w:p>
    <w:p w14:paraId="353A2D41" w14:textId="1C64269D" w:rsidR="00A818EB" w:rsidRDefault="4FC91031" w:rsidP="00744E4D">
      <w:pPr>
        <w:pStyle w:val="Puce1"/>
        <w:spacing w:after="360"/>
      </w:pPr>
      <w:proofErr w:type="gramStart"/>
      <w:r>
        <w:t>r</w:t>
      </w:r>
      <w:r w:rsidR="37137B1C">
        <w:t>enforcer</w:t>
      </w:r>
      <w:proofErr w:type="gramEnd"/>
      <w:r w:rsidR="37137B1C">
        <w:t xml:space="preserve"> le suivi de </w:t>
      </w:r>
      <w:r w:rsidR="37137B1C" w:rsidRPr="00744E4D">
        <w:t>l’évolution</w:t>
      </w:r>
      <w:r w:rsidR="37137B1C">
        <w:t xml:space="preserve"> de ces milieux</w:t>
      </w:r>
      <w:r>
        <w:t>.</w:t>
      </w:r>
    </w:p>
    <w:p w14:paraId="33F8933C" w14:textId="23510BD0" w:rsidR="00A818EB" w:rsidRPr="00FA25CC" w:rsidRDefault="00461649" w:rsidP="00FF43DF">
      <w:pPr>
        <w:pStyle w:val="T5numrot"/>
      </w:pPr>
      <w:r>
        <w:t>Rétablir</w:t>
      </w:r>
      <w:r w:rsidR="00A818EB" w:rsidRPr="00FA25CC">
        <w:t xml:space="preserve"> la biodiversité aquatique</w:t>
      </w:r>
    </w:p>
    <w:p w14:paraId="623527C8" w14:textId="602A2B2D" w:rsidR="00A818EB" w:rsidRDefault="00A818EB" w:rsidP="00744E4D">
      <w:pPr>
        <w:pStyle w:val="Textenormal"/>
      </w:pPr>
      <w:r>
        <w:t>La richesse de la biodiversité aquatique et des espèces inféodées aux milieux aquatiques et humides (</w:t>
      </w:r>
      <w:r w:rsidR="005A6436">
        <w:t xml:space="preserve">poissons migrateurs, </w:t>
      </w:r>
      <w:r w:rsidR="00E925D8">
        <w:t>B</w:t>
      </w:r>
      <w:r>
        <w:t xml:space="preserve">albuzard pêcheur, </w:t>
      </w:r>
      <w:r w:rsidR="00E925D8">
        <w:t>L</w:t>
      </w:r>
      <w:r>
        <w:t xml:space="preserve">outre d’Europe, </w:t>
      </w:r>
      <w:r w:rsidR="003400FD">
        <w:t>M</w:t>
      </w:r>
      <w:r>
        <w:t>ulette perlière, amphibiens...), est un indicateur du bon état des milieux. Elle se manifeste par un cortège d’espèces, notamment patrimoniales, dont la préservation et la restauration sont d’intérêt général</w:t>
      </w:r>
      <w:r w:rsidR="00A174AB">
        <w:t xml:space="preserve">. </w:t>
      </w:r>
      <w:r w:rsidR="00E97C44">
        <w:t>Cette richesse conditionne également celle de la biodiversité marine</w:t>
      </w:r>
      <w:r>
        <w:t>. La stratégie nationale biodiversité tend pour exemple à renforcer sa préservation.</w:t>
      </w:r>
    </w:p>
    <w:p w14:paraId="2C440C55" w14:textId="681A63A6" w:rsidR="00A818EB" w:rsidRDefault="00A818EB" w:rsidP="002C11E0">
      <w:pPr>
        <w:pStyle w:val="Textenormal"/>
      </w:pPr>
      <w:r>
        <w:t>Les principales causes de dégradation de la biodiversité sont l’interruption de la continuité écologique des cours d’eau (obstacle barrant le lit de la rivière, certaines espèces</w:t>
      </w:r>
      <w:r w:rsidR="005A6436">
        <w:t xml:space="preserve"> étant</w:t>
      </w:r>
      <w:r>
        <w:t xml:space="preserve"> coupé</w:t>
      </w:r>
      <w:r w:rsidR="005A6436">
        <w:t>e</w:t>
      </w:r>
      <w:r>
        <w:t xml:space="preserve">s de leur zone de </w:t>
      </w:r>
      <w:r w:rsidR="00461649">
        <w:t>re</w:t>
      </w:r>
      <w:r>
        <w:t>production ou de croissance) et des corridors écologiques (atteinte aux milieux humides) ou la colonisation</w:t>
      </w:r>
      <w:r w:rsidR="00CF4E9D">
        <w:t xml:space="preserve"> des</w:t>
      </w:r>
      <w:r>
        <w:t xml:space="preserve"> </w:t>
      </w:r>
      <w:r w:rsidR="005A6436">
        <w:t>écosystèmes</w:t>
      </w:r>
      <w:r>
        <w:t xml:space="preserve"> par des espèces exotiques envahissantes.</w:t>
      </w:r>
      <w:r w:rsidR="00472CD6">
        <w:t xml:space="preserve"> Ces dégradations entraînent des répercussions sur l’ensemble du bassin versant, dont le fonctionnement des circuits de migrations. Il est donc primordial d’avoir une vision globale et solidaire (dans la logique d’axe de la Loire).</w:t>
      </w:r>
    </w:p>
    <w:p w14:paraId="4999E934" w14:textId="6C69A86C" w:rsidR="00A818EB" w:rsidRDefault="00A818EB" w:rsidP="002C11E0">
      <w:pPr>
        <w:pStyle w:val="Textenormal"/>
      </w:pPr>
      <w:r>
        <w:t xml:space="preserve">Les Sdage précédents déclinent des principes d’une gestion équilibrée et durable de </w:t>
      </w:r>
      <w:r w:rsidR="00601152">
        <w:t>l’</w:t>
      </w:r>
      <w:r>
        <w:t>eau devant satisfaire les exigences de la vie présente dans les milieux aquatiques (terrestre</w:t>
      </w:r>
      <w:r w:rsidR="00EA070B">
        <w:t>s</w:t>
      </w:r>
      <w:r>
        <w:t xml:space="preserve">, marins et de transitions). Il vise notamment la restauration du fonctionnement des circuits de migrations et la </w:t>
      </w:r>
      <w:r>
        <w:lastRenderedPageBreak/>
        <w:t>gestion équilibrée des espèces patrimoniales inféodées, la valorisation du patrimoine halieutique et le contrôle des espèces envahissantes.</w:t>
      </w:r>
    </w:p>
    <w:p w14:paraId="5B959633" w14:textId="37732133" w:rsidR="00A532B4" w:rsidRDefault="006B5132" w:rsidP="002C11E0">
      <w:pPr>
        <w:pStyle w:val="Textenormal"/>
      </w:pPr>
      <w:r>
        <w:t xml:space="preserve">De la richesse de la biodiversité dépend la richesse des milieux aquatiques et leurs services de régulation. Tous les éléments sont liés et interconnectés : des milieux vivants et riches reposent sur un bassin versant </w:t>
      </w:r>
      <w:proofErr w:type="gramStart"/>
      <w:r>
        <w:t>préservé</w:t>
      </w:r>
      <w:proofErr w:type="gramEnd"/>
      <w:r>
        <w:t>, une biodiversité riche, et des fonctionnalités préservées.</w:t>
      </w:r>
    </w:p>
    <w:p w14:paraId="00827B81" w14:textId="73FF1D9F" w:rsidR="006B5132" w:rsidRDefault="006B5132" w:rsidP="0038046F">
      <w:pPr>
        <w:pStyle w:val="Textenormal"/>
        <w:spacing w:before="360" w:after="360"/>
      </w:pPr>
      <w:r>
        <w:rPr>
          <w:noProof/>
        </w:rPr>
        <w:drawing>
          <wp:anchor distT="0" distB="0" distL="114300" distR="114300" simplePos="0" relativeHeight="251658255" behindDoc="0" locked="0" layoutInCell="1" allowOverlap="1" wp14:anchorId="229D73FF" wp14:editId="2B18F7E7">
            <wp:simplePos x="0" y="0"/>
            <wp:positionH relativeFrom="margin">
              <wp:posOffset>0</wp:posOffset>
            </wp:positionH>
            <wp:positionV relativeFrom="paragraph">
              <wp:posOffset>40802</wp:posOffset>
            </wp:positionV>
            <wp:extent cx="495300" cy="502920"/>
            <wp:effectExtent l="0" t="0" r="0" b="0"/>
            <wp:wrapSquare wrapText="bothSides"/>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D77A35" w:rsidRPr="00D77A35">
        <w:t>Pour demain, les pistes d’action sont :</w:t>
      </w:r>
    </w:p>
    <w:p w14:paraId="30943EF1" w14:textId="02ABB2FC" w:rsidR="00A818EB" w:rsidRDefault="00A818EB" w:rsidP="00F2617B">
      <w:pPr>
        <w:pStyle w:val="Textenormal"/>
        <w:numPr>
          <w:ilvl w:val="0"/>
          <w:numId w:val="91"/>
        </w:numPr>
      </w:pPr>
      <w:proofErr w:type="gramStart"/>
      <w:r w:rsidRPr="00F2617B">
        <w:t>poursuivre</w:t>
      </w:r>
      <w:proofErr w:type="gramEnd"/>
      <w:r w:rsidRPr="00F2617B">
        <w:t xml:space="preserve"> </w:t>
      </w:r>
      <w:r w:rsidR="006B5132">
        <w:t>l</w:t>
      </w:r>
      <w:r w:rsidRPr="002574CA">
        <w:t>es actions</w:t>
      </w:r>
      <w:r w:rsidR="006B5132">
        <w:t xml:space="preserve"> du Sdage </w:t>
      </w:r>
      <w:r w:rsidR="00EA070B">
        <w:t>Loire-Bretagne</w:t>
      </w:r>
      <w:r w:rsidR="006B5132">
        <w:t xml:space="preserve"> 2022-2027</w:t>
      </w:r>
      <w:r>
        <w:t xml:space="preserve">, d’autant que le dérèglement climatique tend à modifier </w:t>
      </w:r>
      <w:r w:rsidRPr="00607C0A">
        <w:t>les caractéristiques des milieux aquatiques (quantité d’eau, températures)</w:t>
      </w:r>
      <w:r>
        <w:t xml:space="preserve"> et le comportement de ces espèces</w:t>
      </w:r>
      <w:r w:rsidR="006B5132">
        <w:t>,</w:t>
      </w:r>
    </w:p>
    <w:p w14:paraId="423F6F3B" w14:textId="54058F54" w:rsidR="00A818EB" w:rsidRDefault="00A818EB" w:rsidP="00F2617B">
      <w:pPr>
        <w:pStyle w:val="Textenormal"/>
        <w:numPr>
          <w:ilvl w:val="0"/>
          <w:numId w:val="91"/>
        </w:numPr>
        <w:spacing w:after="360"/>
      </w:pPr>
      <w:proofErr w:type="gramStart"/>
      <w:r>
        <w:t>d’agir</w:t>
      </w:r>
      <w:proofErr w:type="gramEnd"/>
      <w:r>
        <w:t xml:space="preserve"> sur l’ensemble des sources de dégradation en réalisant à la fois des actions d’adaptation et d’atténuation.</w:t>
      </w:r>
    </w:p>
    <w:p w14:paraId="50E0A70E" w14:textId="77777777" w:rsidR="00A818EB" w:rsidRPr="00F2617B" w:rsidRDefault="00A818EB" w:rsidP="00FF43DF">
      <w:pPr>
        <w:pStyle w:val="T5numrot"/>
      </w:pPr>
      <w:r>
        <w:t>Renforcer l</w:t>
      </w:r>
      <w:r w:rsidRPr="00F2617B">
        <w:t>a restauration des fonctionnalités des sols</w:t>
      </w:r>
    </w:p>
    <w:p w14:paraId="1B5DE89A" w14:textId="5EB1FD3B" w:rsidR="00A818EB" w:rsidRDefault="00A818EB" w:rsidP="005B0DBE">
      <w:pPr>
        <w:pStyle w:val="Textenormal"/>
      </w:pPr>
      <w:r w:rsidRPr="007D4716">
        <w:t>Le sol</w:t>
      </w:r>
      <w:r>
        <w:t xml:space="preserve"> est une</w:t>
      </w:r>
      <w:r w:rsidRPr="007D4716">
        <w:t xml:space="preserve"> ressource vitale</w:t>
      </w:r>
      <w:r>
        <w:t>. Il est c</w:t>
      </w:r>
      <w:r w:rsidRPr="007D4716">
        <w:t>omposé de minéraux, de végétaux, d’eau, d’air et d’organismes vivants</w:t>
      </w:r>
      <w:r>
        <w:t>. Il</w:t>
      </w:r>
      <w:r w:rsidRPr="007D4716">
        <w:t xml:space="preserve"> assure </w:t>
      </w:r>
      <w:r>
        <w:t>de nombreux</w:t>
      </w:r>
      <w:r w:rsidRPr="007D4716">
        <w:t xml:space="preserve"> services écosystémiques. Certains biens visibles</w:t>
      </w:r>
      <w:r>
        <w:t xml:space="preserve"> comme la </w:t>
      </w:r>
      <w:r w:rsidRPr="007D4716">
        <w:t>production de nourriture, d’énergie, de matériaux. D’autres, moins</w:t>
      </w:r>
      <w:r w:rsidR="005A6436">
        <w:t> : à</w:t>
      </w:r>
      <w:r>
        <w:t xml:space="preserve"> </w:t>
      </w:r>
      <w:r w:rsidRPr="007D4716">
        <w:t>la façon d’une éponge, le sol agit comme un réservoir d’eau. Un sol en bonne santé infiltre</w:t>
      </w:r>
      <w:r>
        <w:t xml:space="preserve"> et stocke</w:t>
      </w:r>
      <w:r w:rsidRPr="007D4716">
        <w:t xml:space="preserve"> les eaux de pluie qui alimenteront ensuite les plantes et les nappes souterraines. Il </w:t>
      </w:r>
      <w:r w:rsidR="005A6436">
        <w:t xml:space="preserve">participe aussi à </w:t>
      </w:r>
      <w:r w:rsidRPr="007D4716">
        <w:t>épure</w:t>
      </w:r>
      <w:r w:rsidR="005A6436">
        <w:t>r</w:t>
      </w:r>
      <w:r w:rsidRPr="007D4716">
        <w:t xml:space="preserve"> les eaux qui le traversent, </w:t>
      </w:r>
      <w:r>
        <w:t xml:space="preserve">notamment </w:t>
      </w:r>
      <w:r w:rsidRPr="007D4716">
        <w:t xml:space="preserve">en </w:t>
      </w:r>
      <w:r w:rsidR="005A6436">
        <w:t>dégradant</w:t>
      </w:r>
      <w:r w:rsidR="005A6436" w:rsidRPr="007D4716">
        <w:t xml:space="preserve"> </w:t>
      </w:r>
      <w:r w:rsidRPr="007D4716">
        <w:t>les polluants.</w:t>
      </w:r>
      <w:r>
        <w:t xml:space="preserve"> De plus, </w:t>
      </w:r>
      <w:r w:rsidR="00052828">
        <w:t>des espaces suffisants où les sols ne sont pas imperméabilisés, et où la végétation est pérenne,</w:t>
      </w:r>
      <w:r w:rsidRPr="007D4716">
        <w:t xml:space="preserve"> limite</w:t>
      </w:r>
      <w:r w:rsidR="00052828">
        <w:t>nt</w:t>
      </w:r>
      <w:r w:rsidRPr="007D4716">
        <w:t xml:space="preserve"> le risque d’inondation et de crues en cas de pluies intenses</w:t>
      </w:r>
      <w:r w:rsidR="0009200D">
        <w:t>,</w:t>
      </w:r>
      <w:r w:rsidRPr="007D4716">
        <w:t xml:space="preserve"> et alimente</w:t>
      </w:r>
      <w:r w:rsidR="00CF4E9D">
        <w:t>nt</w:t>
      </w:r>
      <w:r w:rsidRPr="007D4716">
        <w:t xml:space="preserve"> les nappes phréatiques. Le sol peut </w:t>
      </w:r>
      <w:r>
        <w:t xml:space="preserve">ainsi </w:t>
      </w:r>
      <w:r w:rsidRPr="007D4716">
        <w:t xml:space="preserve">nous aider à nous adapter aux impacts inévitables du </w:t>
      </w:r>
      <w:r w:rsidR="0025026A">
        <w:t>dérèglement</w:t>
      </w:r>
      <w:r w:rsidRPr="007D4716">
        <w:t xml:space="preserve"> climatique</w:t>
      </w:r>
      <w:r>
        <w:t xml:space="preserve"> en atténuant l’intensité des crues.</w:t>
      </w:r>
    </w:p>
    <w:p w14:paraId="3089A9D2" w14:textId="134DAA80" w:rsidR="00A818EB" w:rsidRPr="007D4716" w:rsidRDefault="00A818EB" w:rsidP="002C11E0">
      <w:pPr>
        <w:pStyle w:val="Textenormal"/>
      </w:pPr>
      <w:r w:rsidRPr="007D4716">
        <w:t xml:space="preserve">Le sol est </w:t>
      </w:r>
      <w:r>
        <w:t>également</w:t>
      </w:r>
      <w:r w:rsidRPr="007D4716">
        <w:t xml:space="preserve"> un puits de carbone</w:t>
      </w:r>
      <w:r>
        <w:t xml:space="preserve"> qui peut</w:t>
      </w:r>
      <w:r w:rsidRPr="007D4716">
        <w:t xml:space="preserve"> séquestrer une partie du CO</w:t>
      </w:r>
      <w:r w:rsidRPr="008118EF">
        <w:rPr>
          <w:vertAlign w:val="subscript"/>
        </w:rPr>
        <w:t>2</w:t>
      </w:r>
      <w:r w:rsidRPr="007D4716">
        <w:t xml:space="preserve"> contenu dans l’atmosphère. </w:t>
      </w:r>
      <w:r>
        <w:t>À</w:t>
      </w:r>
      <w:r w:rsidRPr="007D4716">
        <w:t xml:space="preserve"> l’échelle planétaire, </w:t>
      </w:r>
      <w:r w:rsidR="00052828">
        <w:t>la quantité de</w:t>
      </w:r>
      <w:r w:rsidR="00052828" w:rsidRPr="007D4716">
        <w:t xml:space="preserve"> </w:t>
      </w:r>
      <w:r w:rsidRPr="007D4716">
        <w:t>carbone présent</w:t>
      </w:r>
      <w:r w:rsidR="00052828">
        <w:t>e</w:t>
      </w:r>
      <w:r w:rsidRPr="007D4716">
        <w:t xml:space="preserve"> dans le</w:t>
      </w:r>
      <w:r w:rsidR="00A174AB">
        <w:t xml:space="preserve"> </w:t>
      </w:r>
      <w:r w:rsidRPr="007D4716">
        <w:t>sol</w:t>
      </w:r>
      <w:r>
        <w:t xml:space="preserve"> </w:t>
      </w:r>
      <w:r w:rsidR="00052828">
        <w:t>est</w:t>
      </w:r>
      <w:r w:rsidR="00052828" w:rsidRPr="007D4716">
        <w:t xml:space="preserve"> </w:t>
      </w:r>
      <w:r w:rsidRPr="007D4716">
        <w:t xml:space="preserve">deux à trois fois plus </w:t>
      </w:r>
      <w:r w:rsidR="00052828">
        <w:t>important</w:t>
      </w:r>
      <w:r w:rsidR="00390404">
        <w:t>e</w:t>
      </w:r>
      <w:r w:rsidR="00052828">
        <w:t xml:space="preserve"> </w:t>
      </w:r>
      <w:r w:rsidRPr="007D4716">
        <w:t>que dans l’atmosphère. Cette séquestration aide à fertiliser les sols</w:t>
      </w:r>
      <w:r w:rsidRPr="00105CA3">
        <w:t xml:space="preserve"> </w:t>
      </w:r>
      <w:r>
        <w:t xml:space="preserve">et à contribuer à l’atténuation et à l’adaptation au </w:t>
      </w:r>
      <w:r w:rsidR="00CA45AE">
        <w:t>dérègle</w:t>
      </w:r>
      <w:r>
        <w:t>ment climatique</w:t>
      </w:r>
      <w:r w:rsidRPr="007D4716">
        <w:t xml:space="preserve">. </w:t>
      </w:r>
    </w:p>
    <w:p w14:paraId="60F35886" w14:textId="77777777" w:rsidR="00A818EB" w:rsidRPr="007D4716" w:rsidRDefault="00A818EB" w:rsidP="002C11E0">
      <w:pPr>
        <w:pStyle w:val="Textenormal"/>
      </w:pPr>
      <w:r w:rsidRPr="007D4716">
        <w:t>Le sol constitue enfin un immense gisement d’espèces, indispensables à la vie sur terre. Sous nos pieds, micro et macrofaunes travaillent pour nous. Bactéries, champignons, vers de terre... aident à lutter contre les insectes ravageurs ou les maladies, décomposent la matière organique en nutriments pour les plantes, dégradent certains polluants organiques, favorisent la porosité du sol et donc, sa capacité à infiltrer et stocker l’eau.</w:t>
      </w:r>
    </w:p>
    <w:p w14:paraId="4B2AEEB1" w14:textId="18C27DE3" w:rsidR="00A818EB" w:rsidRDefault="00A818EB" w:rsidP="002C11E0">
      <w:pPr>
        <w:pStyle w:val="Textenormal"/>
      </w:pPr>
      <w:r w:rsidRPr="00DE419A">
        <w:t>La proposition de directive du Parlement européen et du Conseil relative à la surveillance et à la résilience des sols (directive sur la surveillance des sols) vise à ce que tous</w:t>
      </w:r>
      <w:r w:rsidR="00A174AB">
        <w:t xml:space="preserve"> </w:t>
      </w:r>
      <w:r w:rsidRPr="00DE419A">
        <w:t>les sols soient en bonne santé d'ici à 2050</w:t>
      </w:r>
      <w:r>
        <w:t>.</w:t>
      </w:r>
      <w:r w:rsidRPr="00DE419A">
        <w:t xml:space="preserve"> </w:t>
      </w:r>
      <w:r w:rsidR="009E3F4E" w:rsidRPr="00DE419A">
        <w:t>À</w:t>
      </w:r>
      <w:r w:rsidRPr="00DE419A">
        <w:t xml:space="preserve"> cette fin</w:t>
      </w:r>
      <w:r w:rsidR="00CA45AE">
        <w:t>,</w:t>
      </w:r>
      <w:r w:rsidRPr="00DE419A">
        <w:t xml:space="preserve"> elle fixe des règles relatives à la</w:t>
      </w:r>
      <w:r w:rsidR="00A174AB">
        <w:t xml:space="preserve"> </w:t>
      </w:r>
      <w:r w:rsidRPr="00DE419A">
        <w:t>gestion</w:t>
      </w:r>
      <w:r w:rsidR="00A174AB">
        <w:t xml:space="preserve"> </w:t>
      </w:r>
      <w:r w:rsidRPr="00DE419A">
        <w:t>durable des sols et à l'assainissement des sites contaminés.</w:t>
      </w:r>
    </w:p>
    <w:p w14:paraId="18FF7545" w14:textId="00A0901F" w:rsidR="00A818EB" w:rsidRPr="00F2617B" w:rsidRDefault="00D63BEA" w:rsidP="0038046F">
      <w:pPr>
        <w:pStyle w:val="Textenormal"/>
        <w:spacing w:before="480" w:after="360"/>
      </w:pPr>
      <w:r>
        <w:rPr>
          <w:noProof/>
        </w:rPr>
        <w:drawing>
          <wp:anchor distT="0" distB="0" distL="114300" distR="114300" simplePos="0" relativeHeight="251658292" behindDoc="0" locked="0" layoutInCell="1" allowOverlap="1" wp14:anchorId="75EFECFE" wp14:editId="657480A8">
            <wp:simplePos x="0" y="0"/>
            <wp:positionH relativeFrom="margin">
              <wp:align>left</wp:align>
            </wp:positionH>
            <wp:positionV relativeFrom="paragraph">
              <wp:posOffset>118110</wp:posOffset>
            </wp:positionV>
            <wp:extent cx="495300" cy="502920"/>
            <wp:effectExtent l="0" t="0" r="0" b="0"/>
            <wp:wrapSquare wrapText="bothSides"/>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14:sizeRelH relativeFrom="margin">
              <wp14:pctWidth>0</wp14:pctWidth>
            </wp14:sizeRelH>
            <wp14:sizeRelV relativeFrom="margin">
              <wp14:pctHeight>0</wp14:pctHeight>
            </wp14:sizeRelV>
          </wp:anchor>
        </w:drawing>
      </w:r>
      <w:r w:rsidR="007023AC">
        <w:t>Pour d</w:t>
      </w:r>
      <w:r w:rsidR="00A818EB" w:rsidRPr="00F2617B">
        <w:t xml:space="preserve">emain, les pistes d’actions </w:t>
      </w:r>
      <w:r w:rsidR="00A56606">
        <w:t>sont</w:t>
      </w:r>
      <w:r w:rsidR="00A818EB" w:rsidRPr="00F2617B">
        <w:t xml:space="preserve"> </w:t>
      </w:r>
      <w:r w:rsidR="00A56606">
        <w:t xml:space="preserve">de </w:t>
      </w:r>
      <w:r w:rsidR="00A818EB" w:rsidRPr="00F2617B">
        <w:t>:</w:t>
      </w:r>
    </w:p>
    <w:p w14:paraId="1B429B94" w14:textId="49690EFC" w:rsidR="00A818EB" w:rsidRPr="00DE419A" w:rsidRDefault="37137B1C" w:rsidP="002C11E0">
      <w:pPr>
        <w:pStyle w:val="Puce1"/>
      </w:pPr>
      <w:proofErr w:type="gramStart"/>
      <w:r>
        <w:t>protéger</w:t>
      </w:r>
      <w:proofErr w:type="gramEnd"/>
      <w:r>
        <w:t xml:space="preserve"> et régénérer les sols</w:t>
      </w:r>
      <w:r w:rsidR="00461649">
        <w:t>, y compris en zone forestière</w:t>
      </w:r>
      <w:r>
        <w:t xml:space="preserve">, </w:t>
      </w:r>
    </w:p>
    <w:p w14:paraId="60AB409C" w14:textId="0D0D031E" w:rsidR="00A818EB" w:rsidRDefault="6C8BBF27" w:rsidP="002C11E0">
      <w:pPr>
        <w:pStyle w:val="Puce1"/>
      </w:pPr>
      <w:proofErr w:type="gramStart"/>
      <w:r>
        <w:t>a</w:t>
      </w:r>
      <w:r w:rsidR="37137B1C">
        <w:t>gir</w:t>
      </w:r>
      <w:proofErr w:type="gramEnd"/>
      <w:r w:rsidR="37137B1C">
        <w:t xml:space="preserve"> face au recul des </w:t>
      </w:r>
      <w:r w:rsidR="00A550B0">
        <w:t xml:space="preserve">prairies </w:t>
      </w:r>
      <w:r w:rsidR="00461649">
        <w:t>naturelles</w:t>
      </w:r>
      <w:r w:rsidR="37137B1C">
        <w:t>,</w:t>
      </w:r>
    </w:p>
    <w:p w14:paraId="71213124" w14:textId="36712703" w:rsidR="00A818EB" w:rsidRDefault="6C8BBF27">
      <w:pPr>
        <w:pStyle w:val="Puce1"/>
      </w:pPr>
      <w:proofErr w:type="gramStart"/>
      <w:r w:rsidRPr="004C3AC1">
        <w:rPr>
          <w:rFonts w:cs="Arial"/>
          <w:color w:val="000000" w:themeColor="text1"/>
        </w:rPr>
        <w:t>p</w:t>
      </w:r>
      <w:r w:rsidR="37137B1C" w:rsidRPr="004C3AC1">
        <w:rPr>
          <w:rFonts w:cs="Arial"/>
          <w:color w:val="000000" w:themeColor="text1"/>
        </w:rPr>
        <w:t>romouvoir</w:t>
      </w:r>
      <w:proofErr w:type="gramEnd"/>
      <w:r w:rsidR="37137B1C" w:rsidRPr="004C3AC1">
        <w:rPr>
          <w:rFonts w:cs="Arial"/>
          <w:color w:val="000000" w:themeColor="text1"/>
        </w:rPr>
        <w:t xml:space="preserve"> les pratiques positives en matière de gestion des sols et les solutions qui permettent de maintenir et accroître la matière organique des sols, pour accroitre leur capacité de stockage d’eau</w:t>
      </w:r>
      <w:r w:rsidR="009F0230" w:rsidRPr="004C3AC1">
        <w:rPr>
          <w:rFonts w:cs="Arial"/>
          <w:color w:val="000000" w:themeColor="text1"/>
        </w:rPr>
        <w:t>.</w:t>
      </w:r>
      <w:r w:rsidR="00A818EB">
        <w:br w:type="page"/>
      </w:r>
    </w:p>
    <w:p w14:paraId="216726AB" w14:textId="77777777" w:rsidR="00A818EB" w:rsidRPr="00535C54" w:rsidRDefault="00A818EB" w:rsidP="00870820">
      <w:pPr>
        <w:pStyle w:val="T3numrot"/>
      </w:pPr>
      <w:bookmarkStart w:id="57" w:name="_Toc166792082"/>
      <w:bookmarkStart w:id="58" w:name="_Toc172550255"/>
      <w:r w:rsidRPr="00535C54">
        <w:rPr>
          <w:szCs w:val="20"/>
        </w:rPr>
        <w:lastRenderedPageBreak/>
        <w:t>Enjeu</w:t>
      </w:r>
      <w:r>
        <w:rPr>
          <w:szCs w:val="20"/>
        </w:rPr>
        <w:t xml:space="preserve"> 5</w:t>
      </w:r>
      <w:r w:rsidRPr="00535C54">
        <w:rPr>
          <w:szCs w:val="20"/>
        </w:rPr>
        <w:t> :</w:t>
      </w:r>
      <w:r w:rsidRPr="00535C54">
        <w:rPr>
          <w:shd w:val="clear" w:color="auto" w:fill="FFFFFF"/>
        </w:rPr>
        <w:t xml:space="preserve"> La sobriété des usages, au cœur d’une gestion quantitative équilibrée, partagée et durable de l’eau</w:t>
      </w:r>
      <w:bookmarkEnd w:id="57"/>
      <w:bookmarkEnd w:id="58"/>
    </w:p>
    <w:p w14:paraId="146CED4A" w14:textId="4D82FE9E" w:rsidR="00A818EB" w:rsidRPr="00C63F32" w:rsidRDefault="00A818EB" w:rsidP="00870820">
      <w:pPr>
        <w:pStyle w:val="T4numrot"/>
      </w:pPr>
      <w:bookmarkStart w:id="59" w:name="_Toc161413477"/>
      <w:bookmarkStart w:id="60" w:name="_Toc161660057"/>
      <w:r w:rsidRPr="00C63F32">
        <w:t>Que recouvre cet enjeu</w:t>
      </w:r>
      <w:r w:rsidR="003C13AA">
        <w:t> ?</w:t>
      </w:r>
      <w:bookmarkEnd w:id="59"/>
      <w:bookmarkEnd w:id="60"/>
    </w:p>
    <w:p w14:paraId="2CD05896" w14:textId="473D5B35" w:rsidR="003C13AA" w:rsidRPr="00FD7A94" w:rsidRDefault="00A818EB" w:rsidP="009E3F4E">
      <w:pPr>
        <w:pStyle w:val="Textenormal"/>
      </w:pPr>
      <w:r w:rsidRPr="00FD7A94">
        <w:t xml:space="preserve">La gestion quantitative équilibrée, partagée et durable de </w:t>
      </w:r>
      <w:r w:rsidR="00960E66">
        <w:t>l’</w:t>
      </w:r>
      <w:r w:rsidRPr="00FD7A94">
        <w:t xml:space="preserve">eau est un prérequis indispensable pour répondre au défi du dérèglement climatique. La ressource en eau est fragile et limitée, comme l’ont démontré les sécheresses de 2022 et 2023 qui ont marqué les esprits. </w:t>
      </w:r>
    </w:p>
    <w:p w14:paraId="7527010A" w14:textId="7744AABB" w:rsidR="00A818EB" w:rsidRPr="00FD7A94" w:rsidRDefault="00A818EB" w:rsidP="009E3F4E">
      <w:pPr>
        <w:pStyle w:val="Textenormal"/>
      </w:pPr>
      <w:r w:rsidRPr="00FD7A94">
        <w:t xml:space="preserve">Elle est également variable selon les saisons, les territoires ou encore la géologie. Cette variabilité fait partie de la vie et du fonctionnement naturel des milieux aquatiques et doit être préservée. </w:t>
      </w:r>
    </w:p>
    <w:p w14:paraId="745FD424" w14:textId="3D226CAF" w:rsidR="00A818EB" w:rsidRPr="00FD7A94" w:rsidRDefault="00A818EB" w:rsidP="009E3F4E">
      <w:pPr>
        <w:pStyle w:val="Textenormal"/>
      </w:pPr>
      <w:r w:rsidRPr="00FD7A94">
        <w:t xml:space="preserve">Par leur fonctionnement, les hydrosystèmes contribuent à la régulation du climat ou des risques naturels. Ils assurent des services de régulation comme le stockage des excès de précipitations dans les plaines d’inondations, la recharge </w:t>
      </w:r>
      <w:r w:rsidR="00BC379A">
        <w:t xml:space="preserve">naturelle </w:t>
      </w:r>
      <w:r w:rsidRPr="00FD7A94">
        <w:t>des aquifères ou encore le soutien d’étiage des cours d’eau par les nappes et les zones humides.</w:t>
      </w:r>
    </w:p>
    <w:p w14:paraId="4A33D093" w14:textId="41931650" w:rsidR="009E3F4E" w:rsidRPr="00FD7A94" w:rsidRDefault="00A818EB" w:rsidP="009E3F4E">
      <w:pPr>
        <w:pStyle w:val="Textenormal"/>
      </w:pPr>
      <w:r w:rsidRPr="00FD7A94">
        <w:t xml:space="preserve">La disponibilité de l’eau pour les usages, en quantité comme en qualité, est façonnée dans l’espace et le temps par les milieux naturels. Or, les prélèvements </w:t>
      </w:r>
      <w:r w:rsidR="0096719C">
        <w:t>d’</w:t>
      </w:r>
      <w:r w:rsidR="0096719C" w:rsidRPr="00FD7A94">
        <w:t>eau</w:t>
      </w:r>
      <w:r w:rsidR="00034A8E">
        <w:t xml:space="preserve"> pour les activités humaines</w:t>
      </w:r>
      <w:r w:rsidRPr="00FD7A94">
        <w:t xml:space="preserve"> sont eux aussi variables dans le temps et dans l’espace. Ils peuvent conduire à des modifications importantes du débit des rivières ou du niveau des nappes et modifier les équilibres</w:t>
      </w:r>
      <w:r w:rsidR="00052828">
        <w:t>,</w:t>
      </w:r>
      <w:r w:rsidRPr="00FD7A94">
        <w:t xml:space="preserve"> jusqu’à entrainer des conflits d’usages entre eau potable, industrie, agriculture, loisirs, et porter atteinte aux milieux aquatiques et à la biodiversité. </w:t>
      </w:r>
    </w:p>
    <w:p w14:paraId="13330A8A" w14:textId="17E0DAC5" w:rsidR="009E3F4E" w:rsidRPr="00FD7A94" w:rsidRDefault="00A818EB" w:rsidP="009E3F4E">
      <w:pPr>
        <w:pStyle w:val="Textenormal"/>
      </w:pPr>
      <w:r w:rsidRPr="00FD7A94">
        <w:t xml:space="preserve">En effet, l’exploitation de la ressource, y compris des eaux souterraines, et l’interception des eaux par les plans d’eau </w:t>
      </w:r>
      <w:r w:rsidR="00461649">
        <w:t>du fait</w:t>
      </w:r>
      <w:r w:rsidRPr="00FD7A94">
        <w:t xml:space="preserve"> de leur évaporation, abaissent le débit des écoulements et la hauteur d’eau dans les cours d’eau, ainsi que l’alimentation en eau des milieux humides et du littoral. En conséquence, les habitats peuvent être réduits à un niveau critique pour les espèces aquatiques, les pollutions diverses sont plus concentrées et la température de l’eau augmente. Il en résulte une dégradation de l’état écologique et une fragilisation des usages associés.</w:t>
      </w:r>
    </w:p>
    <w:p w14:paraId="7CAAAE04" w14:textId="1E29D0D2" w:rsidR="00A818EB" w:rsidRPr="00FD7A94" w:rsidRDefault="00A818EB" w:rsidP="009E3F4E">
      <w:pPr>
        <w:pStyle w:val="Textenormal"/>
      </w:pPr>
      <w:r w:rsidRPr="00FD7A94">
        <w:rPr>
          <w:shd w:val="clear" w:color="auto" w:fill="FFFFFF"/>
        </w:rPr>
        <w:t xml:space="preserve">La gestion équilibrée et durable de </w:t>
      </w:r>
      <w:r w:rsidR="00F23643">
        <w:rPr>
          <w:shd w:val="clear" w:color="auto" w:fill="FFFFFF"/>
        </w:rPr>
        <w:t>l’</w:t>
      </w:r>
      <w:r w:rsidRPr="00FD7A94">
        <w:rPr>
          <w:shd w:val="clear" w:color="auto" w:fill="FFFFFF"/>
        </w:rPr>
        <w:t>eau doit permettre en priorité de satisfaire les exigences de la santé, de la salubrité publique, de la sécurité civile et de l’alimentation en eau potable de la population. Elle doit permettre de satisfaire ou de concilier la vie biologique du milieu récepteur (spécialement de la faune piscicole et conchylicole) avec les autres usages</w:t>
      </w:r>
      <w:r w:rsidR="00052828">
        <w:rPr>
          <w:shd w:val="clear" w:color="auto" w:fill="FFFFFF"/>
        </w:rPr>
        <w:t>,</w:t>
      </w:r>
      <w:r w:rsidRPr="00FD7A94">
        <w:rPr>
          <w:shd w:val="clear" w:color="auto" w:fill="FFFFFF"/>
        </w:rPr>
        <w:t xml:space="preserve"> et les</w:t>
      </w:r>
      <w:r w:rsidRPr="00FD7A94">
        <w:rPr>
          <w:rStyle w:val="lev"/>
          <w:color w:val="000000" w:themeColor="text1"/>
          <w:shd w:val="clear" w:color="auto" w:fill="FFFFFF"/>
        </w:rPr>
        <w:t xml:space="preserve"> </w:t>
      </w:r>
      <w:r w:rsidRPr="00FD7A94">
        <w:rPr>
          <w:rStyle w:val="lev"/>
          <w:b w:val="0"/>
          <w:bCs w:val="0"/>
          <w:color w:val="000000" w:themeColor="text1"/>
          <w:shd w:val="clear" w:color="auto" w:fill="FFFFFF"/>
        </w:rPr>
        <w:t>apports d’eau douce aux estuaires et à la mer</w:t>
      </w:r>
      <w:r w:rsidRPr="00FD7A94">
        <w:rPr>
          <w:b/>
          <w:bCs/>
          <w:shd w:val="clear" w:color="auto" w:fill="FFFFFF"/>
        </w:rPr>
        <w:t xml:space="preserve">. </w:t>
      </w:r>
      <w:r w:rsidRPr="00FD7A94">
        <w:rPr>
          <w:shd w:val="clear" w:color="auto" w:fill="FFFFFF"/>
        </w:rPr>
        <w:t xml:space="preserve">Elle doit être adaptée à chaque territoire et s’appuyer </w:t>
      </w:r>
      <w:r w:rsidRPr="00FD7A94">
        <w:t xml:space="preserve">en premier lieu sur la préservation du cycle naturel de l’eau (voir également l’enjeu sur </w:t>
      </w:r>
      <w:r w:rsidR="00551571">
        <w:t>« </w:t>
      </w:r>
      <w:r w:rsidRPr="00FD7A94">
        <w:t>les milieux aquatiques</w:t>
      </w:r>
      <w:r w:rsidR="00551571">
        <w:t> »</w:t>
      </w:r>
      <w:r w:rsidRPr="00FD7A94">
        <w:t>)</w:t>
      </w:r>
      <w:r w:rsidRPr="00FD7A94">
        <w:rPr>
          <w:shd w:val="clear" w:color="auto" w:fill="FFFFFF"/>
        </w:rPr>
        <w:t xml:space="preserve">. Elle doit anticiper les situations de crise en planifiant mieux les aménagements du territoire, le développement de nos activités et le partage de l’eau, en prenant en compte les adaptations nécessaires au </w:t>
      </w:r>
      <w:r w:rsidRPr="00FD7A94">
        <w:t>dérèglement climatique.</w:t>
      </w:r>
    </w:p>
    <w:p w14:paraId="2B59255D" w14:textId="47830E49" w:rsidR="00A818EB" w:rsidRDefault="00A818EB" w:rsidP="009E3F4E">
      <w:pPr>
        <w:pStyle w:val="Textenormal"/>
        <w:rPr>
          <w:rFonts w:eastAsiaTheme="minorEastAsia"/>
          <w:lang w:bidi="fr-FR"/>
        </w:rPr>
      </w:pPr>
      <w:r w:rsidRPr="00FD7A94">
        <w:t>Pour ce faire, cette gestion doit s’appuyer en priorité sur la sobriété des usages, levier indispensable pour faire face à l’accélération des altérations et des situations extrêmes de</w:t>
      </w:r>
      <w:r>
        <w:t xml:space="preserve"> sécheresse, engendrées par le dérèglement climatique.</w:t>
      </w:r>
      <w:r w:rsidRPr="3FDD0542">
        <w:rPr>
          <w:rFonts w:eastAsiaTheme="minorEastAsia"/>
          <w:lang w:bidi="fr-FR"/>
        </w:rPr>
        <w:t xml:space="preserve"> </w:t>
      </w:r>
    </w:p>
    <w:p w14:paraId="7DA9827A" w14:textId="77777777" w:rsidR="00A818EB" w:rsidRPr="00C63F32" w:rsidRDefault="00A818EB" w:rsidP="00870820">
      <w:pPr>
        <w:pStyle w:val="T4numrot"/>
      </w:pPr>
      <w:bookmarkStart w:id="61" w:name="_Toc161413478"/>
      <w:bookmarkStart w:id="62" w:name="_Toc161660058"/>
      <w:r w:rsidRPr="5B651870">
        <w:t>Ce que dit le Sdage en vigueur</w:t>
      </w:r>
      <w:bookmarkEnd w:id="61"/>
      <w:bookmarkEnd w:id="62"/>
    </w:p>
    <w:p w14:paraId="67282176" w14:textId="776B0FE4" w:rsidR="00A818EB" w:rsidRDefault="2FD09638" w:rsidP="003C13AA">
      <w:pPr>
        <w:pStyle w:val="Textenormal"/>
      </w:pPr>
      <w:r>
        <w:t xml:space="preserve">Dans son chapitre 7, </w:t>
      </w:r>
      <w:r w:rsidR="1D79BA3C">
        <w:t>l</w:t>
      </w:r>
      <w:r w:rsidR="3AFF3D2F">
        <w:t>e</w:t>
      </w:r>
      <w:r w:rsidR="00A818EB">
        <w:t xml:space="preserve"> Sdage Loire-Bretagne 2022-2027 </w:t>
      </w:r>
      <w:r w:rsidR="3F2853C0">
        <w:t>veille</w:t>
      </w:r>
      <w:r w:rsidR="3AFF3D2F">
        <w:t xml:space="preserve"> à </w:t>
      </w:r>
      <w:r w:rsidR="31AFEF0E">
        <w:t>une</w:t>
      </w:r>
      <w:r w:rsidR="00A818EB">
        <w:t xml:space="preserve"> gestion des prélèvements d’eau équilibrée et durable. </w:t>
      </w:r>
    </w:p>
    <w:p w14:paraId="099886E9" w14:textId="77777777" w:rsidR="00A818EB" w:rsidRDefault="00A818EB" w:rsidP="003C13AA">
      <w:pPr>
        <w:pStyle w:val="Textenormal"/>
      </w:pPr>
    </w:p>
    <w:p w14:paraId="3A326C15" w14:textId="77777777" w:rsidR="00FF0F25" w:rsidRDefault="00A818EB" w:rsidP="00FF0F25">
      <w:pPr>
        <w:pStyle w:val="Sansinterligne"/>
        <w:keepNext/>
      </w:pPr>
      <w:r>
        <w:rPr>
          <w:noProof/>
          <w:color w:val="2B579A"/>
          <w:shd w:val="clear" w:color="auto" w:fill="E6E6E6"/>
        </w:rPr>
        <w:lastRenderedPageBreak/>
        <w:drawing>
          <wp:inline distT="0" distB="0" distL="0" distR="0" wp14:anchorId="64F939DA" wp14:editId="27F1021C">
            <wp:extent cx="5711825" cy="4063116"/>
            <wp:effectExtent l="0" t="0" r="3175" b="0"/>
            <wp:docPr id="414969808" name="Image 414969808" descr="Figure 7 : Carte des zones concernées par des adaptations de prélèvements en eau sur le territoire. Explicités ci-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69808" name="Image 414969808" descr="Figure 7 : Carte des zones concernées par des adaptations de prélèvements en eau sur le territoire. Explicités ci-dessous."/>
                    <pic:cNvPicPr/>
                  </pic:nvPicPr>
                  <pic:blipFill rotWithShape="1">
                    <a:blip r:embed="rId20">
                      <a:extLst>
                        <a:ext uri="{28A0092B-C50C-407E-A947-70E740481C1C}">
                          <a14:useLocalDpi xmlns:a14="http://schemas.microsoft.com/office/drawing/2010/main" val="0"/>
                        </a:ext>
                      </a:extLst>
                    </a:blip>
                    <a:srcRect b="9430"/>
                    <a:stretch/>
                  </pic:blipFill>
                  <pic:spPr bwMode="auto">
                    <a:xfrm>
                      <a:off x="0" y="0"/>
                      <a:ext cx="5711969" cy="4063218"/>
                    </a:xfrm>
                    <a:prstGeom prst="rect">
                      <a:avLst/>
                    </a:prstGeom>
                    <a:ln>
                      <a:noFill/>
                    </a:ln>
                    <a:extLst>
                      <a:ext uri="{53640926-AAD7-44D8-BBD7-CCE9431645EC}">
                        <a14:shadowObscured xmlns:a14="http://schemas.microsoft.com/office/drawing/2010/main"/>
                      </a:ext>
                    </a:extLst>
                  </pic:spPr>
                </pic:pic>
              </a:graphicData>
            </a:graphic>
          </wp:inline>
        </w:drawing>
      </w:r>
    </w:p>
    <w:p w14:paraId="57E7B1EA" w14:textId="0307A2FB" w:rsidR="003C13AA" w:rsidRDefault="00FF0F25" w:rsidP="00FF0F25">
      <w:pPr>
        <w:pStyle w:val="TFigure"/>
      </w:pPr>
      <w:bookmarkStart w:id="63" w:name="_Toc169795795"/>
      <w:r>
        <w:t xml:space="preserve">Figure </w:t>
      </w:r>
      <w:r>
        <w:fldChar w:fldCharType="begin"/>
      </w:r>
      <w:r>
        <w:instrText xml:space="preserve"> SEQ Figure \* ARABIC </w:instrText>
      </w:r>
      <w:r>
        <w:fldChar w:fldCharType="separate"/>
      </w:r>
      <w:r w:rsidR="00963F90">
        <w:rPr>
          <w:noProof/>
        </w:rPr>
        <w:t>7</w:t>
      </w:r>
      <w:r>
        <w:rPr>
          <w:noProof/>
        </w:rPr>
        <w:fldChar w:fldCharType="end"/>
      </w:r>
      <w:r>
        <w:t xml:space="preserve"> - Territorialisation des bassins et des axes concernés</w:t>
      </w:r>
      <w:bookmarkEnd w:id="63"/>
    </w:p>
    <w:p w14:paraId="34C007BC" w14:textId="7897D761" w:rsidR="003C13AA" w:rsidRPr="00FD7A94" w:rsidRDefault="00A818EB" w:rsidP="003C13AA">
      <w:pPr>
        <w:pStyle w:val="Textenormal"/>
      </w:pPr>
      <w:r>
        <w:t xml:space="preserve">Il </w:t>
      </w:r>
      <w:r w:rsidR="00461649">
        <w:t xml:space="preserve">veille à la </w:t>
      </w:r>
      <w:r w:rsidRPr="00FD7A94">
        <w:t xml:space="preserve">gestion équilibrée et économe de </w:t>
      </w:r>
      <w:r w:rsidR="00F82290">
        <w:t>l’</w:t>
      </w:r>
      <w:r w:rsidRPr="00FD7A94">
        <w:t>eau pour anticiper les effets du changement climatique (programme d’économie d’eau, réduction des fuites dans les réseaux, ...). Cette gestion prend en compte la variabilité de la ressource et des spécificités des régimes hydrologiques (débit objectif d’étiage).</w:t>
      </w:r>
    </w:p>
    <w:p w14:paraId="53370A74" w14:textId="555F5347" w:rsidR="003C13AA" w:rsidRPr="00FD7A94" w:rsidRDefault="00A818EB" w:rsidP="003C13AA">
      <w:pPr>
        <w:pStyle w:val="Textenormal"/>
      </w:pPr>
      <w:r w:rsidRPr="00FD7A94">
        <w:t>Concernant les prélèvements, le Sdage tend à maintenir ou rétablir l’équilibre entre les usages, la ressource disponible et les besoins des milieux. Il adapte les possibilités des prélèvements au regard des territoires, de leur spécificités (zones en déficit structurel ou ZRE, zones à l’équilibre fragile de la disposition 7B</w:t>
      </w:r>
      <w:r w:rsidR="00551571">
        <w:t>-</w:t>
      </w:r>
      <w:r w:rsidRPr="00FD7A94">
        <w:t>3, zones à potentiel d’augmentation raisonné</w:t>
      </w:r>
      <w:r w:rsidR="009D3A68">
        <w:t>e</w:t>
      </w:r>
      <w:r w:rsidRPr="00FD7A94">
        <w:t xml:space="preserve"> des prélèvements à l’étiage de la disposition 7B</w:t>
      </w:r>
      <w:r w:rsidR="00551571">
        <w:t>-</w:t>
      </w:r>
      <w:r w:rsidRPr="00FD7A94">
        <w:t xml:space="preserve">2) et de la saisonnalité (équilibre entre la ressource en eau et les besoins en période de basses eaux ; possibilité conditionnée de nouveaux prélèvements et de stockage hors période de basses eaux). </w:t>
      </w:r>
    </w:p>
    <w:p w14:paraId="1E2AD814" w14:textId="34BA22A2" w:rsidR="00A818EB" w:rsidRPr="00FD7A94" w:rsidRDefault="00A818EB" w:rsidP="003C13AA">
      <w:pPr>
        <w:pStyle w:val="Textenormal"/>
      </w:pPr>
      <w:r w:rsidRPr="00FD7A94">
        <w:t>Le Sdage permet également au Sage d’adapter localement le cadre général fixé. Cette adaptation est conditionnée à la réalisation par les CLE d’une analyse de la situation de l’hydrologie, des besoins des milieux, des usages et des évolutions induites par le changement climatique (analyse HMUC</w:t>
      </w:r>
      <w:r w:rsidR="00551571">
        <w:t xml:space="preserve"> -</w:t>
      </w:r>
      <w:r w:rsidR="00052828">
        <w:t xml:space="preserve"> hydrologie, milieux, usage</w:t>
      </w:r>
      <w:r w:rsidR="00551571">
        <w:t>s</w:t>
      </w:r>
      <w:r w:rsidR="00052828">
        <w:t>, climat</w:t>
      </w:r>
      <w:r w:rsidRPr="00FD7A94">
        <w:t>).</w:t>
      </w:r>
    </w:p>
    <w:p w14:paraId="6CB02964" w14:textId="77777777" w:rsidR="00A818EB" w:rsidRPr="00FD7A94" w:rsidRDefault="00A818EB" w:rsidP="003C13AA">
      <w:pPr>
        <w:pStyle w:val="Textenormal"/>
      </w:pPr>
      <w:r w:rsidRPr="00FD7A94">
        <w:t>Le Sdage encadre également la gestion de crise liée aux sècheresses à l’échelle des zones nodales.</w:t>
      </w:r>
    </w:p>
    <w:p w14:paraId="7E3EDDA8" w14:textId="77777777" w:rsidR="00A818EB" w:rsidRPr="00C63F32" w:rsidRDefault="00A818EB" w:rsidP="00870820">
      <w:pPr>
        <w:pStyle w:val="T4numrot"/>
      </w:pPr>
      <w:bookmarkStart w:id="64" w:name="_Toc161413479"/>
      <w:bookmarkStart w:id="65" w:name="_Toc161660059"/>
      <w:r w:rsidRPr="5B651870">
        <w:t>De nouveaux éléments de contexte</w:t>
      </w:r>
      <w:bookmarkEnd w:id="64"/>
      <w:bookmarkEnd w:id="65"/>
    </w:p>
    <w:p w14:paraId="269ADB48" w14:textId="77777777" w:rsidR="003C13AA" w:rsidRDefault="00A818EB" w:rsidP="00A818EB">
      <w:pPr>
        <w:pStyle w:val="Sansinterligne"/>
        <w:rPr>
          <w:rStyle w:val="TextenormalCar"/>
          <w:b/>
          <w:bCs/>
        </w:rPr>
      </w:pPr>
      <w:r w:rsidRPr="003C13AA">
        <w:rPr>
          <w:rStyle w:val="TextenormalCar"/>
          <w:b/>
          <w:bCs/>
        </w:rPr>
        <w:t>Une amélioration des connaissances du dérèglement climatique au niveau mondial</w:t>
      </w:r>
    </w:p>
    <w:p w14:paraId="0FCA5AAA" w14:textId="1B4A8E58" w:rsidR="00A818EB" w:rsidRPr="00F2617B" w:rsidRDefault="00A818EB" w:rsidP="00A818EB">
      <w:pPr>
        <w:pStyle w:val="Sansinterligne"/>
        <w:rPr>
          <w:rFonts w:ascii="Marianne" w:eastAsia="Calibri" w:hAnsi="Marianne" w:cs="Arial"/>
          <w:i/>
          <w:sz w:val="20"/>
          <w:szCs w:val="20"/>
          <w:lang w:eastAsia="en-US"/>
        </w:rPr>
      </w:pPr>
      <w:r w:rsidRPr="00F2617B">
        <w:rPr>
          <w:rFonts w:ascii="Marianne" w:eastAsia="Calibri" w:hAnsi="Marianne" w:cs="Arial"/>
          <w:i/>
          <w:sz w:val="20"/>
          <w:szCs w:val="20"/>
          <w:lang w:eastAsia="en-US"/>
        </w:rPr>
        <w:t>(</w:t>
      </w:r>
      <w:r w:rsidR="00190B7C" w:rsidRPr="00190B7C">
        <w:rPr>
          <w:rFonts w:ascii="Marianne" w:eastAsia="Calibri" w:hAnsi="Marianne" w:cs="Arial"/>
          <w:i/>
          <w:iCs/>
          <w:sz w:val="20"/>
          <w:szCs w:val="20"/>
          <w:lang w:eastAsia="en-US"/>
        </w:rPr>
        <w:t>Notions</w:t>
      </w:r>
      <w:r w:rsidRPr="00F2617B">
        <w:rPr>
          <w:rFonts w:ascii="Marianne" w:eastAsia="Calibri" w:hAnsi="Marianne" w:cs="Arial"/>
          <w:i/>
          <w:sz w:val="20"/>
          <w:szCs w:val="20"/>
          <w:lang w:eastAsia="en-US"/>
        </w:rPr>
        <w:t xml:space="preserve"> développées au sein de l’enjeu relatif au dérèglement climatique)</w:t>
      </w:r>
    </w:p>
    <w:p w14:paraId="6104F1E4" w14:textId="77777777" w:rsidR="00A818EB" w:rsidRDefault="00A818EB" w:rsidP="003C13AA">
      <w:pPr>
        <w:pStyle w:val="Textenormal"/>
      </w:pPr>
      <w:r>
        <w:t xml:space="preserve">Les récentes recherches et les études scientifiques permettent d’améliorer la connaissance sur le dérèglement climatique et ses projections. </w:t>
      </w:r>
      <w:r w:rsidRPr="0FDCA645">
        <w:rPr>
          <w:u w:val="single"/>
        </w:rPr>
        <w:t>Le 6</w:t>
      </w:r>
      <w:r w:rsidRPr="003C13AA">
        <w:rPr>
          <w:u w:val="single"/>
          <w:vertAlign w:val="superscript"/>
        </w:rPr>
        <w:t>e</w:t>
      </w:r>
      <w:r w:rsidRPr="0FDCA645">
        <w:rPr>
          <w:u w:val="single"/>
        </w:rPr>
        <w:t xml:space="preserve"> rapport du GIEC</w:t>
      </w:r>
      <w:r>
        <w:t xml:space="preserve"> confirme en effet que le réchauffement climatique va impacter tout le système climatique à différentes échelles temporelles et spatiales. </w:t>
      </w:r>
    </w:p>
    <w:p w14:paraId="15C09245" w14:textId="07A753DD" w:rsidR="00A818EB" w:rsidRDefault="00A818EB" w:rsidP="004C3AC1">
      <w:pPr>
        <w:pStyle w:val="Textenormal"/>
        <w:spacing w:after="240"/>
      </w:pPr>
      <w:r w:rsidRPr="08F00139">
        <w:rPr>
          <w:u w:val="single"/>
        </w:rPr>
        <w:lastRenderedPageBreak/>
        <w:t>Le projet Explore 2</w:t>
      </w:r>
      <w:r>
        <w:t xml:space="preserve"> a</w:t>
      </w:r>
      <w:r w:rsidR="00DC6E87">
        <w:t>,</w:t>
      </w:r>
      <w:r>
        <w:t xml:space="preserve"> quant à lui</w:t>
      </w:r>
      <w:r w:rsidR="00DC6E87">
        <w:t>,</w:t>
      </w:r>
      <w:r>
        <w:t xml:space="preserve"> pour objectif d’actualiser les connaissances sur l’impact du changement climatique sur l’hydrologie à partir des dernières publications du GIEC, mais aussi d’accompagner les acteurs du territoire dans la compréhension et l’utilisation des résultats pour adapter les stratégies de gestion de l’eau </w:t>
      </w:r>
    </w:p>
    <w:p w14:paraId="0D5A7A44" w14:textId="77777777" w:rsidR="00A818EB" w:rsidRPr="005560D2" w:rsidRDefault="00A818EB" w:rsidP="004C3AC1">
      <w:pPr>
        <w:pStyle w:val="Textenormal"/>
        <w:rPr>
          <w:b/>
          <w:bCs/>
        </w:rPr>
      </w:pPr>
      <w:r w:rsidRPr="005560D2">
        <w:rPr>
          <w:b/>
          <w:bCs/>
        </w:rPr>
        <w:t>Des réponses apportées au dérèglement climatique au niveau national</w:t>
      </w:r>
    </w:p>
    <w:p w14:paraId="250DC342" w14:textId="0E7357BD" w:rsidR="00A818EB" w:rsidRPr="005F4FFE" w:rsidRDefault="00A818EB" w:rsidP="004C3AC1">
      <w:pPr>
        <w:pStyle w:val="Textenormal"/>
        <w:rPr>
          <w:rFonts w:eastAsiaTheme="minorEastAsia"/>
          <w:i/>
          <w:iCs/>
        </w:rPr>
      </w:pPr>
      <w:r w:rsidRPr="00D51507">
        <w:t xml:space="preserve">Le </w:t>
      </w:r>
      <w:r w:rsidRPr="00693F4C">
        <w:rPr>
          <w:u w:val="single"/>
        </w:rPr>
        <w:t>plan national d’adaptation au changement climatique</w:t>
      </w:r>
      <w:r w:rsidRPr="00D51507">
        <w:t xml:space="preserve"> (</w:t>
      </w:r>
      <w:proofErr w:type="spellStart"/>
      <w:r w:rsidRPr="00D51507">
        <w:t>PNACC</w:t>
      </w:r>
      <w:proofErr w:type="spellEnd"/>
      <w:r w:rsidRPr="00D51507">
        <w:t>)</w:t>
      </w:r>
      <w:r>
        <w:t>,</w:t>
      </w:r>
      <w:r w:rsidRPr="00D51507">
        <w:t xml:space="preserve"> </w:t>
      </w:r>
      <w:r>
        <w:t>actualisé en 2018,</w:t>
      </w:r>
      <w:r w:rsidRPr="00D51507">
        <w:t xml:space="preserve"> vise à mettre en œuvre les actions nécessaires pour adapter, d’ici 2050, les territoires aux changements climatiques régionaux attendus. </w:t>
      </w:r>
      <w:r>
        <w:t xml:space="preserve">En 2023, </w:t>
      </w:r>
      <w:r w:rsidRPr="00D51507">
        <w:rPr>
          <w:rFonts w:eastAsiaTheme="minorEastAsia"/>
        </w:rPr>
        <w:t>une trajectoire de réchauffement de référence pour l’adaptation de la France (</w:t>
      </w:r>
      <w:proofErr w:type="spellStart"/>
      <w:r w:rsidRPr="00D51507">
        <w:rPr>
          <w:rFonts w:eastAsiaTheme="minorEastAsia"/>
        </w:rPr>
        <w:t>TRACC</w:t>
      </w:r>
      <w:proofErr w:type="spellEnd"/>
      <w:r w:rsidRPr="00D51507">
        <w:rPr>
          <w:rFonts w:eastAsiaTheme="minorEastAsia"/>
        </w:rPr>
        <w:t>)</w:t>
      </w:r>
      <w:r>
        <w:rPr>
          <w:rFonts w:eastAsiaTheme="minorEastAsia"/>
        </w:rPr>
        <w:t xml:space="preserve"> est </w:t>
      </w:r>
      <w:r w:rsidR="003C13AA">
        <w:rPr>
          <w:rFonts w:eastAsiaTheme="minorEastAsia"/>
        </w:rPr>
        <w:t>définie</w:t>
      </w:r>
      <w:r>
        <w:rPr>
          <w:rFonts w:eastAsiaTheme="minorEastAsia"/>
        </w:rPr>
        <w:t xml:space="preserve"> pour </w:t>
      </w:r>
      <w:r w:rsidRPr="00D51507">
        <w:rPr>
          <w:rFonts w:eastAsiaTheme="minorEastAsia"/>
        </w:rPr>
        <w:t>accompagner l’adaptation des collectivités territoriales et de l’activité économique</w:t>
      </w:r>
      <w:r>
        <w:rPr>
          <w:rFonts w:eastAsiaTheme="minorEastAsia"/>
        </w:rPr>
        <w:t xml:space="preserve">. Elle permettra de </w:t>
      </w:r>
      <w:r w:rsidRPr="00D51507">
        <w:rPr>
          <w:rFonts w:eastAsiaTheme="minorEastAsia"/>
        </w:rPr>
        <w:t>bâtir une véritable stratégie d’adaptation</w:t>
      </w:r>
      <w:r>
        <w:rPr>
          <w:rFonts w:eastAsiaTheme="minorEastAsia"/>
        </w:rPr>
        <w:t xml:space="preserve"> (</w:t>
      </w:r>
      <w:r w:rsidRPr="005F4FFE">
        <w:rPr>
          <w:rFonts w:eastAsiaTheme="minorEastAsia"/>
          <w:i/>
          <w:iCs/>
        </w:rPr>
        <w:t>notions développées dans l’enjeu relatif au dérèglement climatique).</w:t>
      </w:r>
    </w:p>
    <w:p w14:paraId="0C79332F" w14:textId="6A0544BB" w:rsidR="00A818EB" w:rsidRPr="00093112" w:rsidRDefault="00A818EB" w:rsidP="003C13AA">
      <w:pPr>
        <w:pStyle w:val="Textenormal"/>
        <w:rPr>
          <w:shd w:val="clear" w:color="auto" w:fill="FFFFFF"/>
        </w:rPr>
      </w:pPr>
      <w:r w:rsidRPr="5B651870">
        <w:rPr>
          <w:shd w:val="clear" w:color="auto" w:fill="FFFFFF"/>
        </w:rPr>
        <w:t>Face aux effets du dérèglement climatique, et dans la suite des Assises de l’eau, le gouvernement français a présenté en mars 2023, son P</w:t>
      </w:r>
      <w:r w:rsidRPr="5B651870">
        <w:rPr>
          <w:u w:val="single"/>
          <w:shd w:val="clear" w:color="auto" w:fill="FFFFFF"/>
        </w:rPr>
        <w:t>lan sur l'Eau</w:t>
      </w:r>
      <w:r w:rsidRPr="5B651870">
        <w:rPr>
          <w:shd w:val="clear" w:color="auto" w:fill="FFFFFF"/>
        </w:rPr>
        <w:t xml:space="preserve"> comprenant une cinquantaine de mesures visant </w:t>
      </w:r>
      <w:r w:rsidRPr="00167F6D">
        <w:rPr>
          <w:shd w:val="clear" w:color="auto" w:fill="FFFFFF"/>
        </w:rPr>
        <w:t>la sobriété de l'usage</w:t>
      </w:r>
      <w:r w:rsidRPr="5B651870">
        <w:rPr>
          <w:shd w:val="clear" w:color="auto" w:fill="FFFFFF"/>
        </w:rPr>
        <w:t xml:space="preserve"> de la ressource en eau. La trajectoire nationale fixée est une réduction de 10</w:t>
      </w:r>
      <w:r w:rsidR="00190B7C">
        <w:rPr>
          <w:shd w:val="clear" w:color="auto" w:fill="FFFFFF"/>
        </w:rPr>
        <w:t> </w:t>
      </w:r>
      <w:r w:rsidRPr="5B651870">
        <w:rPr>
          <w:shd w:val="clear" w:color="auto" w:fill="FFFFFF"/>
        </w:rPr>
        <w:t>% de</w:t>
      </w:r>
      <w:r w:rsidR="00167F6D">
        <w:rPr>
          <w:shd w:val="clear" w:color="auto" w:fill="FFFFFF"/>
        </w:rPr>
        <w:t>s prélèvements associés à</w:t>
      </w:r>
      <w:r w:rsidRPr="5B651870">
        <w:rPr>
          <w:shd w:val="clear" w:color="auto" w:fill="FFFFFF"/>
        </w:rPr>
        <w:t xml:space="preserve"> ces usages à horizon 2030. En décembre 2023, le Comité de bassin Loire-Bretagne </w:t>
      </w:r>
      <w:r>
        <w:rPr>
          <w:shd w:val="clear" w:color="auto" w:fill="FFFFFF"/>
        </w:rPr>
        <w:t xml:space="preserve">s’est inscrit dans cette trajectoire nationale de sobriété, et demande à chaque commission locale de l’eau d’intégrer cet objectif minimum de réduction, et de s’engager à le décliner à </w:t>
      </w:r>
      <w:r w:rsidR="00052828">
        <w:rPr>
          <w:shd w:val="clear" w:color="auto" w:fill="FFFFFF"/>
        </w:rPr>
        <w:t xml:space="preserve">son </w:t>
      </w:r>
      <w:r>
        <w:rPr>
          <w:shd w:val="clear" w:color="auto" w:fill="FFFFFF"/>
        </w:rPr>
        <w:t>échelle, dans une stratégie territoriale (Sage, projet de territoire pour la gestion de l’eau…) consécutive à une analyse HMUC</w:t>
      </w:r>
      <w:r w:rsidRPr="5B651870">
        <w:rPr>
          <w:shd w:val="clear" w:color="auto" w:fill="FFFFFF"/>
        </w:rPr>
        <w:t>.</w:t>
      </w:r>
    </w:p>
    <w:p w14:paraId="3368D75A" w14:textId="77777777" w:rsidR="00A818EB" w:rsidRPr="00167F6D" w:rsidRDefault="00A818EB" w:rsidP="003C13AA">
      <w:pPr>
        <w:pStyle w:val="Textenormal"/>
      </w:pPr>
      <w:r>
        <w:t xml:space="preserve">Devant l’importance et l’amplification des phénomènes de sécheresse des dernières années, il est apparu essentiel de mieux coordonner les dispositifs de gestion de crise. Ainsi, le </w:t>
      </w:r>
      <w:r w:rsidRPr="5B651870">
        <w:rPr>
          <w:u w:val="single"/>
        </w:rPr>
        <w:t>décret n°2021-795 du 23 juin 2021, relatif à la gestion quantitative de la ressource en eau et à la gestion des situations de crise liées à la sécheresse,</w:t>
      </w:r>
      <w:r>
        <w:t xml:space="preserve"> a renforcé l’encadrement et l’harmonisation à l’échelle du bassin et des départements de la gestion de crise sécheresse dans les zones d’alerte et la célérité des décisions afin de </w:t>
      </w:r>
      <w:r w:rsidRPr="00167F6D">
        <w:t>renforcer l’efficacité et l’équité de celles-ci. Il repose sur trois outils :</w:t>
      </w:r>
    </w:p>
    <w:p w14:paraId="581A60F9" w14:textId="540BBA66" w:rsidR="00A818EB" w:rsidRPr="00167F6D" w:rsidRDefault="37137B1C" w:rsidP="003C13AA">
      <w:pPr>
        <w:pStyle w:val="Puce1"/>
      </w:pPr>
      <w:proofErr w:type="gramStart"/>
      <w:r>
        <w:t>au</w:t>
      </w:r>
      <w:proofErr w:type="gramEnd"/>
      <w:r>
        <w:t xml:space="preserve"> niveau du bassin : </w:t>
      </w:r>
      <w:r w:rsidRPr="66C56A39">
        <w:rPr>
          <w:rStyle w:val="lev"/>
          <w:rFonts w:cs="Arial"/>
          <w:b w:val="0"/>
          <w:bCs w:val="0"/>
        </w:rPr>
        <w:t>un Arrêté d’Orientations de Bassin (</w:t>
      </w:r>
      <w:proofErr w:type="spellStart"/>
      <w:r w:rsidRPr="66C56A39">
        <w:rPr>
          <w:rStyle w:val="lev"/>
          <w:rFonts w:cs="Arial"/>
          <w:b w:val="0"/>
          <w:bCs w:val="0"/>
        </w:rPr>
        <w:t>AOB</w:t>
      </w:r>
      <w:proofErr w:type="spellEnd"/>
      <w:r w:rsidRPr="66C56A39">
        <w:rPr>
          <w:rStyle w:val="lev"/>
          <w:rFonts w:cs="Arial"/>
          <w:b w:val="0"/>
          <w:bCs w:val="0"/>
        </w:rPr>
        <w:t>)</w:t>
      </w:r>
      <w:r w:rsidR="5EC58318">
        <w:t>,</w:t>
      </w:r>
    </w:p>
    <w:p w14:paraId="07072307" w14:textId="44F9EA10" w:rsidR="00A818EB" w:rsidRPr="00167F6D" w:rsidRDefault="37137B1C" w:rsidP="003C13AA">
      <w:pPr>
        <w:pStyle w:val="Puce1"/>
      </w:pPr>
      <w:proofErr w:type="gramStart"/>
      <w:r>
        <w:t>au</w:t>
      </w:r>
      <w:proofErr w:type="gramEnd"/>
      <w:r>
        <w:t xml:space="preserve"> niveau départemental ou interdépartemental : des </w:t>
      </w:r>
      <w:r w:rsidRPr="66C56A39">
        <w:rPr>
          <w:rStyle w:val="lev"/>
          <w:rFonts w:cs="Arial"/>
          <w:b w:val="0"/>
          <w:bCs w:val="0"/>
        </w:rPr>
        <w:t>arrêtés-cadres départementaux voire interdépartementaux</w:t>
      </w:r>
      <w:r w:rsidR="65AD6063">
        <w:t>,</w:t>
      </w:r>
    </w:p>
    <w:p w14:paraId="37D76C9B" w14:textId="4B9C2BF4" w:rsidR="00A818EB" w:rsidRPr="00167F6D" w:rsidRDefault="37137B1C" w:rsidP="003C13AA">
      <w:pPr>
        <w:pStyle w:val="Puce1"/>
      </w:pPr>
      <w:proofErr w:type="gramStart"/>
      <w:r>
        <w:t>des</w:t>
      </w:r>
      <w:proofErr w:type="gramEnd"/>
      <w:r w:rsidR="65AD6063">
        <w:t xml:space="preserve"> </w:t>
      </w:r>
      <w:r w:rsidRPr="66C56A39">
        <w:rPr>
          <w:rStyle w:val="lev"/>
          <w:rFonts w:cs="Arial"/>
          <w:b w:val="0"/>
          <w:bCs w:val="0"/>
        </w:rPr>
        <w:t>arrêtés de restriction temporaires des usages de l’eau</w:t>
      </w:r>
      <w:r>
        <w:t xml:space="preserve"> pris au niveau départemental en fonction des niveaux de gravité atteints.</w:t>
      </w:r>
    </w:p>
    <w:p w14:paraId="5E6E3E77" w14:textId="77777777" w:rsidR="00A818EB" w:rsidRDefault="00A818EB" w:rsidP="00F61D2F">
      <w:pPr>
        <w:pStyle w:val="Textenormal"/>
        <w:spacing w:after="240"/>
      </w:pPr>
      <w:r w:rsidRPr="6927AD97">
        <w:t>Par ailleurs, le décret prévoit que les bassins se dotent d’une stratégie d’évaluation des volumes prélevables pour les usages</w:t>
      </w:r>
      <w:r>
        <w:t>.</w:t>
      </w:r>
    </w:p>
    <w:p w14:paraId="4D0DEA83" w14:textId="77777777" w:rsidR="00A818EB" w:rsidRPr="00C060A8" w:rsidRDefault="00A818EB" w:rsidP="00F61D2F">
      <w:pPr>
        <w:pStyle w:val="Textenormal"/>
        <w:rPr>
          <w:b/>
          <w:bCs/>
        </w:rPr>
      </w:pPr>
      <w:r w:rsidRPr="0FDCA645">
        <w:rPr>
          <w:b/>
          <w:bCs/>
        </w:rPr>
        <w:t>Une amélioration de la connaissance locale</w:t>
      </w:r>
    </w:p>
    <w:p w14:paraId="261C7CA4" w14:textId="77777777" w:rsidR="00A818EB" w:rsidRPr="00C060A8" w:rsidRDefault="00A818EB" w:rsidP="00F61D2F">
      <w:pPr>
        <w:pStyle w:val="Textenormal"/>
        <w:rPr>
          <w:u w:val="single"/>
        </w:rPr>
      </w:pPr>
      <w:r w:rsidRPr="46FD61C6">
        <w:rPr>
          <w:u w:val="single"/>
        </w:rPr>
        <w:t xml:space="preserve">Le développement des </w:t>
      </w:r>
      <w:r>
        <w:rPr>
          <w:u w:val="single"/>
        </w:rPr>
        <w:t>analyses</w:t>
      </w:r>
      <w:r w:rsidRPr="46FD61C6">
        <w:rPr>
          <w:u w:val="single"/>
        </w:rPr>
        <w:t xml:space="preserve"> HMUC sur le bassin Loire-Bretagne</w:t>
      </w:r>
    </w:p>
    <w:p w14:paraId="2DE66244" w14:textId="0B3C5E50" w:rsidR="00A818EB" w:rsidRPr="009D1F57" w:rsidRDefault="00A818EB" w:rsidP="00F61D2F">
      <w:pPr>
        <w:pStyle w:val="Textenormal"/>
        <w:spacing w:after="240"/>
      </w:pPr>
      <w:r>
        <w:t>Les analyses Hydrologie Milieux Usage</w:t>
      </w:r>
      <w:r w:rsidR="00DC6E87">
        <w:t>s</w:t>
      </w:r>
      <w:r>
        <w:t xml:space="preserve"> Climat </w:t>
      </w:r>
      <w:r w:rsidR="00DC6E87">
        <w:t xml:space="preserve">(HMUC) </w:t>
      </w:r>
      <w:r>
        <w:t xml:space="preserve">ont été introduites dans le Sdage Loire-Bretagne 2016-2021 pour contribuer à l’atteinte du bon état des masses d’eau fixé par la Directive Cadre sur l’Eau et, en particulier, pour définir les conditions de prélèvements en basses eaux. Elles sont maintenant reconnues comme un </w:t>
      </w:r>
      <w:r w:rsidRPr="00167F6D">
        <w:rPr>
          <w:rStyle w:val="lev"/>
          <w:b w:val="0"/>
          <w:bCs w:val="0"/>
        </w:rPr>
        <w:t>élément de la phase diagnostic des Projets de Territoires pour la Gestion de l’Eau (PTGE). Ces études sont majoritairement portées par les CLE des Sage et contribuent à la mise en œuvre du principe de subsidiarité voulu par le Sdage en confiant aux acteurs locaux la possibilité d’adapter les conditions de prélèvement en s’appuyant sur un diagnostic solide de la situation actuelle et de celle à venir</w:t>
      </w:r>
      <w:r w:rsidRPr="00167F6D">
        <w:rPr>
          <w:b/>
          <w:bCs/>
        </w:rPr>
        <w:t xml:space="preserve">. </w:t>
      </w:r>
      <w:r w:rsidRPr="00167F6D">
        <w:t xml:space="preserve">Pour accompagner la réalisation de ces analyses HMUC, </w:t>
      </w:r>
      <w:r w:rsidR="003C13AA" w:rsidRPr="00167F6D">
        <w:rPr>
          <w:rStyle w:val="lev"/>
          <w:b w:val="0"/>
          <w:bCs w:val="0"/>
        </w:rPr>
        <w:t>l</w:t>
      </w:r>
      <w:r w:rsidRPr="00167F6D">
        <w:rPr>
          <w:rStyle w:val="lev"/>
          <w:b w:val="0"/>
          <w:bCs w:val="0"/>
        </w:rPr>
        <w:t>’</w:t>
      </w:r>
      <w:r w:rsidR="003C13AA" w:rsidRPr="00167F6D">
        <w:rPr>
          <w:rStyle w:val="lev"/>
          <w:b w:val="0"/>
          <w:bCs w:val="0"/>
        </w:rPr>
        <w:t>a</w:t>
      </w:r>
      <w:r w:rsidRPr="00167F6D">
        <w:rPr>
          <w:rStyle w:val="lev"/>
          <w:b w:val="0"/>
          <w:bCs w:val="0"/>
        </w:rPr>
        <w:t>gence de l’eau Loire-Bretagne, en collaboration avec l’Office français de la biodiversité (OFB) et la DREAL Central-Val de Loire</w:t>
      </w:r>
      <w:r>
        <w:t xml:space="preserve">, </w:t>
      </w:r>
      <w:r w:rsidR="003C13AA">
        <w:t>ont</w:t>
      </w:r>
      <w:r>
        <w:t xml:space="preserve"> produit un </w:t>
      </w:r>
      <w:r w:rsidRPr="00E92E6B">
        <w:t>guide</w:t>
      </w:r>
      <w:r>
        <w:t xml:space="preserve"> méthodologique</w:t>
      </w:r>
      <w:r w:rsidRPr="005F4FFE">
        <w:t xml:space="preserve">. En 2023, une quarantaine d’analyses HMUC sont dénombrées, dont </w:t>
      </w:r>
      <w:r>
        <w:t>3</w:t>
      </w:r>
      <w:r w:rsidRPr="005F4FFE">
        <w:t xml:space="preserve"> sont terminées</w:t>
      </w:r>
      <w:r w:rsidRPr="00971CD2">
        <w:t>. Plus de 80</w:t>
      </w:r>
      <w:r w:rsidR="003C13AA">
        <w:t> </w:t>
      </w:r>
      <w:r w:rsidRPr="00971CD2">
        <w:t>% du bassin Loire-Bretagne est couvert par ce type d’analyse (100</w:t>
      </w:r>
      <w:r w:rsidR="003C32D1">
        <w:t> </w:t>
      </w:r>
      <w:r w:rsidRPr="00971CD2">
        <w:t xml:space="preserve">% des territoires en tension quantitative </w:t>
      </w:r>
      <w:r w:rsidRPr="00971CD2">
        <w:lastRenderedPageBreak/>
        <w:t xml:space="preserve">couverts par un Sage ont engagé une analyse HMUC). 15 PTGE sont également recensés dont un approuvé en </w:t>
      </w:r>
      <w:r w:rsidR="00FF3A60">
        <w:t>zone de répartition des eaux (</w:t>
      </w:r>
      <w:r w:rsidRPr="00971CD2">
        <w:t>ZRE</w:t>
      </w:r>
      <w:r w:rsidR="00FF3A60">
        <w:t>)</w:t>
      </w:r>
      <w:r w:rsidRPr="00971CD2">
        <w:t>, et 14 en cours de concertation (5 sont en ZRE et 9 hors ZRE sur des territoires en tension).</w:t>
      </w:r>
    </w:p>
    <w:p w14:paraId="1A4510AC" w14:textId="77777777" w:rsidR="00A818EB" w:rsidRDefault="00A818EB" w:rsidP="00F61D2F">
      <w:pPr>
        <w:pStyle w:val="Textenormal"/>
        <w:rPr>
          <w:b/>
          <w:bCs/>
        </w:rPr>
      </w:pPr>
      <w:r w:rsidRPr="00446A4C">
        <w:rPr>
          <w:b/>
          <w:bCs/>
        </w:rPr>
        <w:t>Des inquiétudes pour la pérennité du soutien d’étiage en amont du bassin (Allier et Loire)</w:t>
      </w:r>
    </w:p>
    <w:p w14:paraId="3F138709" w14:textId="77777777" w:rsidR="00A818EB" w:rsidRPr="002B1B6B" w:rsidRDefault="00A818EB" w:rsidP="00F61D2F">
      <w:pPr>
        <w:pStyle w:val="Textenormal"/>
        <w:rPr>
          <w:u w:val="single"/>
        </w:rPr>
      </w:pPr>
      <w:r w:rsidRPr="002B1B6B">
        <w:rPr>
          <w:u w:val="single"/>
        </w:rPr>
        <w:t>Les barrages de Naussac et Villerest face à la situation de sécheresse de 2022</w:t>
      </w:r>
      <w:r>
        <w:rPr>
          <w:u w:val="single"/>
        </w:rPr>
        <w:t xml:space="preserve"> et 2023</w:t>
      </w:r>
      <w:r w:rsidRPr="002B1B6B">
        <w:rPr>
          <w:u w:val="single"/>
        </w:rPr>
        <w:t xml:space="preserve"> de l’Allier et de la Loire</w:t>
      </w:r>
      <w:r>
        <w:rPr>
          <w:u w:val="single"/>
        </w:rPr>
        <w:t>, et leurs rôles de soutien d’étiage</w:t>
      </w:r>
    </w:p>
    <w:p w14:paraId="6B302EF9" w14:textId="672AB364" w:rsidR="00A818EB" w:rsidRDefault="00A818EB" w:rsidP="003C13AA">
      <w:pPr>
        <w:pStyle w:val="Textenormal"/>
      </w:pPr>
      <w:r>
        <w:t xml:space="preserve">Une des fonctions de ces retenues est de contribuer au soutien des débits de l’Allier et de la Loire en période d’étiage afin de satisfaire les usages qui </w:t>
      </w:r>
      <w:r w:rsidR="003400FD">
        <w:t xml:space="preserve">en </w:t>
      </w:r>
      <w:r>
        <w:t>dépendent. À la différence de l’ouvrage de Villerest qui se remplit aisément chaque année, le barrage de Naussac est confronté à des difficultés de remplissage du fait d’hiver</w:t>
      </w:r>
      <w:r w:rsidR="00BA4508">
        <w:t>s</w:t>
      </w:r>
      <w:r>
        <w:t xml:space="preserve"> secs depuis 2021. En conséquence, au cours de l’étiage 2022 mais également de celui de 2023, les capacités de soutien ont été limitées et ont nécessité de réviser à la baisse, à plusieurs reprises, les objectifs de soutien d’étiage, aussi bien sur l’Allier que sur la Loire, à des niveaux encore jamais atteints sur certaines stations (38 m</w:t>
      </w:r>
      <w:r w:rsidRPr="005862E3">
        <w:rPr>
          <w:vertAlign w:val="superscript"/>
        </w:rPr>
        <w:t>3</w:t>
      </w:r>
      <w:r>
        <w:t>/s à Gien en août 2022, 5 m</w:t>
      </w:r>
      <w:r w:rsidRPr="005862E3">
        <w:rPr>
          <w:vertAlign w:val="superscript"/>
        </w:rPr>
        <w:t>3</w:t>
      </w:r>
      <w:r>
        <w:t>/s à Vieille Brioude sur l’Allier en octobre 2023 par exemple). Ces éléments de contexte doivent nous interpeller sur le caractère limité de la ressource en eau et sa fragilité, et sur la nécessité de recourir à la sobriété des usages et une solidarité des sources à la mer.</w:t>
      </w:r>
    </w:p>
    <w:p w14:paraId="7BE46EF1" w14:textId="13489F0A" w:rsidR="00A818EB" w:rsidRDefault="00A818EB" w:rsidP="003C13AA">
      <w:pPr>
        <w:pStyle w:val="Textenormal"/>
      </w:pPr>
      <w:r>
        <w:t>Une analyse HMUC spécifique à la Loire</w:t>
      </w:r>
      <w:r w:rsidR="00052828">
        <w:t xml:space="preserve"> et</w:t>
      </w:r>
      <w:r>
        <w:t xml:space="preserve"> portée par l’agence de l’eau est lancée afin de répondre aux nombreux enjeux et spécificités de cet axe réalimenté.</w:t>
      </w:r>
    </w:p>
    <w:p w14:paraId="38FEF991" w14:textId="4FEDE70B" w:rsidR="00A818EB" w:rsidRPr="00C63F32" w:rsidRDefault="00A818EB" w:rsidP="00870820">
      <w:pPr>
        <w:pStyle w:val="T4numrot"/>
      </w:pPr>
      <w:bookmarkStart w:id="66" w:name="_Toc161413480"/>
      <w:bookmarkStart w:id="67" w:name="_Toc161660060"/>
      <w:r w:rsidRPr="00C63F32">
        <w:t>Quelles pistes d’action pour demain</w:t>
      </w:r>
      <w:r w:rsidR="003C13AA">
        <w:t> ?</w:t>
      </w:r>
      <w:bookmarkEnd w:id="66"/>
      <w:bookmarkEnd w:id="67"/>
    </w:p>
    <w:p w14:paraId="7F7AB431" w14:textId="6B80BE0F" w:rsidR="009F4EA5" w:rsidRPr="009F4EA5" w:rsidRDefault="00DA52D4" w:rsidP="003C13AA">
      <w:pPr>
        <w:pStyle w:val="Textenormal"/>
      </w:pPr>
      <w:r w:rsidRPr="00BC1516">
        <w:t xml:space="preserve">Quatre </w:t>
      </w:r>
      <w:r w:rsidR="009F4EA5" w:rsidRPr="00BC1516">
        <w:t>pistes d’action</w:t>
      </w:r>
      <w:r w:rsidRPr="00BC1516">
        <w:t xml:space="preserve"> sont développées ci-dessous.</w:t>
      </w:r>
    </w:p>
    <w:p w14:paraId="5E4A17A4" w14:textId="21B8DFB8" w:rsidR="00A818EB" w:rsidRPr="00A25E8C" w:rsidRDefault="0077525D" w:rsidP="00FF43DF">
      <w:pPr>
        <w:pStyle w:val="T5numrot"/>
      </w:pPr>
      <w:r>
        <w:t xml:space="preserve">Penser et mettre en œuvre </w:t>
      </w:r>
      <w:r w:rsidR="00052828">
        <w:t>l</w:t>
      </w:r>
      <w:r w:rsidR="007D3765">
        <w:t>a</w:t>
      </w:r>
      <w:r w:rsidR="00A818EB" w:rsidRPr="5FAB2BE7">
        <w:t xml:space="preserve"> sobriété </w:t>
      </w:r>
      <w:r w:rsidR="009311E7">
        <w:t xml:space="preserve">comme un préalable en </w:t>
      </w:r>
      <w:r w:rsidR="00A818EB" w:rsidRPr="00A25E8C">
        <w:t>s’appuyant sur une analyse globale</w:t>
      </w:r>
    </w:p>
    <w:p w14:paraId="6B1E7620" w14:textId="07DFD58B" w:rsidR="00A818EB" w:rsidRDefault="00A818EB" w:rsidP="003C13AA">
      <w:pPr>
        <w:pStyle w:val="Textenormal"/>
        <w:rPr>
          <w:color w:val="1A1F26"/>
          <w:shd w:val="clear" w:color="auto" w:fill="FFFFFF"/>
        </w:rPr>
      </w:pPr>
      <w:r>
        <w:rPr>
          <w:color w:val="1A1F26"/>
          <w:shd w:val="clear" w:color="auto" w:fill="FFFFFF"/>
        </w:rPr>
        <w:t>L</w:t>
      </w:r>
      <w:r w:rsidRPr="55B65351">
        <w:rPr>
          <w:color w:val="1A1F26"/>
          <w:shd w:val="clear" w:color="auto" w:fill="FFFFFF"/>
        </w:rPr>
        <w:t>a ressource en eau est limitée, et le dérèglement climatique met en exergue l’urgence à agir.</w:t>
      </w:r>
      <w:r w:rsidRPr="55B65351" w:rsidDel="004C719E">
        <w:rPr>
          <w:color w:val="1A1F26"/>
          <w:shd w:val="clear" w:color="auto" w:fill="FFFFFF"/>
        </w:rPr>
        <w:t xml:space="preserve"> Le fonctionnement des milieux aquatiques, et leurs services de régulations</w:t>
      </w:r>
      <w:r w:rsidR="00BA4508">
        <w:rPr>
          <w:color w:val="1A1F26"/>
          <w:shd w:val="clear" w:color="auto" w:fill="FFFFFF"/>
        </w:rPr>
        <w:t>,</w:t>
      </w:r>
      <w:r w:rsidRPr="55B65351" w:rsidDel="004C719E">
        <w:rPr>
          <w:color w:val="1A1F26"/>
          <w:shd w:val="clear" w:color="auto" w:fill="FFFFFF"/>
        </w:rPr>
        <w:t xml:space="preserve"> sont donc à remettre au cœur de nos gestions.</w:t>
      </w:r>
      <w:r w:rsidRPr="46FD61C6" w:rsidDel="004C719E">
        <w:rPr>
          <w:color w:val="1A1F26"/>
        </w:rPr>
        <w:t xml:space="preserve"> </w:t>
      </w:r>
      <w:r>
        <w:rPr>
          <w:color w:val="1A1F26"/>
        </w:rPr>
        <w:t>Mais r</w:t>
      </w:r>
      <w:r w:rsidRPr="46FD61C6" w:rsidDel="004C719E">
        <w:rPr>
          <w:color w:val="1A1F26"/>
        </w:rPr>
        <w:t xml:space="preserve">établir une gestion équilibrée </w:t>
      </w:r>
      <w:r w:rsidRPr="5B651870">
        <w:rPr>
          <w:color w:val="1A1F26"/>
          <w:shd w:val="clear" w:color="auto" w:fill="FFFFFF"/>
        </w:rPr>
        <w:t>nécessite également une planification globale, basée sur la solidarité amont/aval</w:t>
      </w:r>
      <w:r>
        <w:rPr>
          <w:color w:val="1A1F26"/>
          <w:shd w:val="clear" w:color="auto" w:fill="FFFFFF"/>
        </w:rPr>
        <w:t xml:space="preserve"> et la priorisation des usages</w:t>
      </w:r>
      <w:r w:rsidRPr="5B651870">
        <w:rPr>
          <w:color w:val="1A1F26"/>
          <w:shd w:val="clear" w:color="auto" w:fill="FFFFFF"/>
        </w:rPr>
        <w:t xml:space="preserve"> afin d’anticiper autant que possible les situations à venir et </w:t>
      </w:r>
      <w:r w:rsidRPr="44E4D195">
        <w:rPr>
          <w:color w:val="1A1F26"/>
        </w:rPr>
        <w:t>rendre les usages plus résilients aux impacts du changement climatique</w:t>
      </w:r>
      <w:r w:rsidRPr="5B651870">
        <w:rPr>
          <w:color w:val="1A1F26"/>
          <w:shd w:val="clear" w:color="auto" w:fill="FFFFFF"/>
        </w:rPr>
        <w:t xml:space="preserve"> (il </w:t>
      </w:r>
      <w:r>
        <w:rPr>
          <w:color w:val="1A1F26"/>
          <w:shd w:val="clear" w:color="auto" w:fill="FFFFFF"/>
        </w:rPr>
        <w:t xml:space="preserve">n’est pas envisageable </w:t>
      </w:r>
      <w:r w:rsidRPr="5B651870">
        <w:rPr>
          <w:color w:val="1A1F26"/>
          <w:shd w:val="clear" w:color="auto" w:fill="FFFFFF"/>
        </w:rPr>
        <w:t>de développer des usages qui ne seraient pas durable</w:t>
      </w:r>
      <w:r w:rsidRPr="46FD61C6">
        <w:rPr>
          <w:color w:val="1A1F26"/>
        </w:rPr>
        <w:t>s</w:t>
      </w:r>
      <w:r w:rsidRPr="5B651870">
        <w:rPr>
          <w:color w:val="1A1F26"/>
          <w:shd w:val="clear" w:color="auto" w:fill="FFFFFF"/>
        </w:rPr>
        <w:t xml:space="preserve"> dans le temps). La sobriété devient alors une obligation pour tous, </w:t>
      </w:r>
      <w:r>
        <w:rPr>
          <w:color w:val="1A1F26"/>
          <w:shd w:val="clear" w:color="auto" w:fill="FFFFFF"/>
        </w:rPr>
        <w:t>en focalisant l’attention sur les volumes réellement consommés</w:t>
      </w:r>
      <w:r w:rsidR="00BC0854">
        <w:rPr>
          <w:color w:val="1A1F26"/>
          <w:shd w:val="clear" w:color="auto" w:fill="FFFFFF"/>
        </w:rPr>
        <w:t xml:space="preserve"> (c’est-à-dire non restitué</w:t>
      </w:r>
      <w:r w:rsidR="00692D9B">
        <w:rPr>
          <w:color w:val="1A1F26"/>
          <w:shd w:val="clear" w:color="auto" w:fill="FFFFFF"/>
        </w:rPr>
        <w:t xml:space="preserve"> au milieu)</w:t>
      </w:r>
      <w:r>
        <w:rPr>
          <w:color w:val="1A1F26"/>
          <w:shd w:val="clear" w:color="auto" w:fill="FFFFFF"/>
        </w:rPr>
        <w:t xml:space="preserve">, au-delà des volumes prélevés </w:t>
      </w:r>
      <w:r w:rsidR="00A70D89">
        <w:rPr>
          <w:color w:val="1A1F26"/>
          <w:shd w:val="clear" w:color="auto" w:fill="FFFFFF"/>
        </w:rPr>
        <w:t>par les activités humaines</w:t>
      </w:r>
      <w:r w:rsidRPr="5B651870">
        <w:rPr>
          <w:color w:val="1A1F26"/>
          <w:shd w:val="clear" w:color="auto" w:fill="FFFFFF"/>
        </w:rPr>
        <w:t xml:space="preserve">. Sur ce sujet, les analyses HMUC permettent d’améliorer nos connaissances. </w:t>
      </w:r>
    </w:p>
    <w:p w14:paraId="540F9C44" w14:textId="14C4B0E0" w:rsidR="00980DD8" w:rsidRPr="0038046F" w:rsidRDefault="00447131" w:rsidP="0038046F">
      <w:pPr>
        <w:pStyle w:val="Textenormal"/>
        <w:spacing w:before="360"/>
      </w:pPr>
      <w:r>
        <w:rPr>
          <w:noProof/>
        </w:rPr>
        <w:drawing>
          <wp:anchor distT="0" distB="0" distL="114300" distR="114300" simplePos="0" relativeHeight="251658256" behindDoc="0" locked="0" layoutInCell="1" allowOverlap="1" wp14:anchorId="4A2BC170" wp14:editId="1FB2EBF8">
            <wp:simplePos x="0" y="0"/>
            <wp:positionH relativeFrom="margin">
              <wp:posOffset>0</wp:posOffset>
            </wp:positionH>
            <wp:positionV relativeFrom="paragraph">
              <wp:posOffset>26832</wp:posOffset>
            </wp:positionV>
            <wp:extent cx="495300" cy="502920"/>
            <wp:effectExtent l="0" t="0" r="0" b="0"/>
            <wp:wrapSquare wrapText="bothSides"/>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Pr>
          <w:shd w:val="clear" w:color="auto" w:fill="FFFFFF"/>
        </w:rPr>
        <w:t xml:space="preserve">Demain, </w:t>
      </w:r>
      <w:r w:rsidR="00E55D50">
        <w:rPr>
          <w:shd w:val="clear" w:color="auto" w:fill="FFFFFF"/>
        </w:rPr>
        <w:t>il</w:t>
      </w:r>
      <w:r w:rsidR="00A04585">
        <w:rPr>
          <w:shd w:val="clear" w:color="auto" w:fill="FFFFFF"/>
        </w:rPr>
        <w:t xml:space="preserve"> est primordial</w:t>
      </w:r>
      <w:r w:rsidR="00A33A54">
        <w:rPr>
          <w:shd w:val="clear" w:color="auto" w:fill="FFFFFF"/>
        </w:rPr>
        <w:t xml:space="preserve"> de poursuivre </w:t>
      </w:r>
      <w:r w:rsidR="00363910" w:rsidRPr="00363910">
        <w:rPr>
          <w:shd w:val="clear" w:color="auto" w:fill="FFFFFF"/>
        </w:rPr>
        <w:t>l</w:t>
      </w:r>
      <w:r w:rsidR="00A818EB" w:rsidRPr="00363910">
        <w:rPr>
          <w:shd w:val="clear" w:color="auto" w:fill="FFFFFF"/>
        </w:rPr>
        <w:t xml:space="preserve">es actions </w:t>
      </w:r>
      <w:r w:rsidR="00461649" w:rsidRPr="4A78F05F">
        <w:t>sur la sobriété</w:t>
      </w:r>
      <w:r w:rsidR="00461649" w:rsidRPr="4A78F05F" w:rsidDel="00461649">
        <w:t xml:space="preserve"> </w:t>
      </w:r>
      <w:r w:rsidR="00461649" w:rsidRPr="4A78F05F">
        <w:t xml:space="preserve">inscrites </w:t>
      </w:r>
      <w:r w:rsidR="00A818EB" w:rsidRPr="00363910">
        <w:rPr>
          <w:shd w:val="clear" w:color="auto" w:fill="FFFFFF"/>
        </w:rPr>
        <w:t>dans le Sdage</w:t>
      </w:r>
      <w:r w:rsidR="00A818EB" w:rsidRPr="5B651870">
        <w:rPr>
          <w:shd w:val="clear" w:color="auto" w:fill="FFFFFF"/>
        </w:rPr>
        <w:t xml:space="preserve"> actuel</w:t>
      </w:r>
      <w:r w:rsidR="00980DD8">
        <w:rPr>
          <w:shd w:val="clear" w:color="auto" w:fill="FFFFFF"/>
        </w:rPr>
        <w:t>.</w:t>
      </w:r>
    </w:p>
    <w:p w14:paraId="0AA69D65" w14:textId="715803C1" w:rsidR="00A818EB" w:rsidRDefault="00FF3A60" w:rsidP="0038046F">
      <w:pPr>
        <w:pStyle w:val="Textenormal"/>
        <w:spacing w:before="480" w:after="360"/>
        <w:rPr>
          <w:color w:val="1A1F26"/>
          <w:shd w:val="clear" w:color="auto" w:fill="FFFFFF"/>
        </w:rPr>
      </w:pPr>
      <w:r w:rsidRPr="00980DD8">
        <w:rPr>
          <w:noProof/>
        </w:rPr>
        <w:drawing>
          <wp:anchor distT="0" distB="0" distL="114300" distR="114300" simplePos="0" relativeHeight="251658257" behindDoc="0" locked="0" layoutInCell="1" allowOverlap="1" wp14:anchorId="252E2DA8" wp14:editId="54051287">
            <wp:simplePos x="0" y="0"/>
            <wp:positionH relativeFrom="margin">
              <wp:align>left</wp:align>
            </wp:positionH>
            <wp:positionV relativeFrom="paragraph">
              <wp:posOffset>45085</wp:posOffset>
            </wp:positionV>
            <wp:extent cx="495300" cy="502920"/>
            <wp:effectExtent l="0" t="0" r="0" b="0"/>
            <wp:wrapSquare wrapText="bothSides"/>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980DD8" w:rsidRPr="00F2617B">
        <w:rPr>
          <w:color w:val="1A1F26"/>
          <w:shd w:val="clear" w:color="auto" w:fill="FFFFFF"/>
        </w:rPr>
        <w:t>En complément</w:t>
      </w:r>
      <w:r w:rsidR="00A818EB" w:rsidRPr="006C5C2D">
        <w:rPr>
          <w:color w:val="1A1F26"/>
          <w:shd w:val="clear" w:color="auto" w:fill="FFFFFF"/>
        </w:rPr>
        <w:t>,</w:t>
      </w:r>
      <w:r w:rsidR="00A818EB" w:rsidRPr="00AD64A1">
        <w:rPr>
          <w:color w:val="1A1F26"/>
          <w:shd w:val="clear" w:color="auto" w:fill="FFFFFF"/>
        </w:rPr>
        <w:t xml:space="preserve"> </w:t>
      </w:r>
      <w:r w:rsidR="008F4905">
        <w:rPr>
          <w:color w:val="1A1F26"/>
          <w:shd w:val="clear" w:color="auto" w:fill="FFFFFF"/>
        </w:rPr>
        <w:t xml:space="preserve">les pistes d’actions pour </w:t>
      </w:r>
      <w:r w:rsidR="00A818EB" w:rsidRPr="00F2617B">
        <w:rPr>
          <w:color w:val="1A1F26"/>
          <w:shd w:val="clear" w:color="auto" w:fill="FFFFFF"/>
        </w:rPr>
        <w:t>demain</w:t>
      </w:r>
      <w:r w:rsidR="00A818EB">
        <w:rPr>
          <w:color w:val="1A1F26"/>
          <w:shd w:val="clear" w:color="auto" w:fill="FFFFFF"/>
        </w:rPr>
        <w:t xml:space="preserve">, </w:t>
      </w:r>
      <w:r w:rsidR="00DF2B51">
        <w:rPr>
          <w:color w:val="1A1F26"/>
          <w:shd w:val="clear" w:color="auto" w:fill="FFFFFF"/>
        </w:rPr>
        <w:t xml:space="preserve">pour appuyer </w:t>
      </w:r>
      <w:r w:rsidR="00A818EB" w:rsidRPr="5B651870">
        <w:rPr>
          <w:color w:val="1A1F26"/>
          <w:shd w:val="clear" w:color="auto" w:fill="FFFFFF"/>
        </w:rPr>
        <w:t>cette sobriété</w:t>
      </w:r>
      <w:r w:rsidR="00DF2B51">
        <w:rPr>
          <w:color w:val="1A1F26"/>
          <w:shd w:val="clear" w:color="auto" w:fill="FFFFFF"/>
        </w:rPr>
        <w:t>,</w:t>
      </w:r>
      <w:r w:rsidR="00A818EB" w:rsidRPr="5B651870">
        <w:rPr>
          <w:color w:val="1A1F26"/>
          <w:shd w:val="clear" w:color="auto" w:fill="FFFFFF"/>
        </w:rPr>
        <w:t xml:space="preserve"> </w:t>
      </w:r>
      <w:r w:rsidR="00DF2B51">
        <w:rPr>
          <w:color w:val="1A1F26"/>
          <w:shd w:val="clear" w:color="auto" w:fill="FFFFFF"/>
        </w:rPr>
        <w:t>sont</w:t>
      </w:r>
      <w:r w:rsidR="00A818EB">
        <w:rPr>
          <w:color w:val="1A1F26"/>
          <w:shd w:val="clear" w:color="auto" w:fill="FFFFFF"/>
        </w:rPr>
        <w:t> </w:t>
      </w:r>
      <w:r w:rsidR="00A818EB" w:rsidRPr="5B651870">
        <w:rPr>
          <w:color w:val="1A1F26"/>
          <w:shd w:val="clear" w:color="auto" w:fill="FFFFFF"/>
        </w:rPr>
        <w:t xml:space="preserve">: </w:t>
      </w:r>
    </w:p>
    <w:p w14:paraId="34F0D13B" w14:textId="342FC717" w:rsidR="00A818EB" w:rsidRDefault="12B7155E" w:rsidP="003C13AA">
      <w:pPr>
        <w:pStyle w:val="Puce1"/>
        <w:rPr>
          <w:rFonts w:eastAsia="Arial"/>
        </w:rPr>
      </w:pPr>
      <w:proofErr w:type="gramStart"/>
      <w:r>
        <w:t>u</w:t>
      </w:r>
      <w:r w:rsidR="37137B1C" w:rsidRPr="6927AD97">
        <w:rPr>
          <w:shd w:val="clear" w:color="auto" w:fill="FFFFFF"/>
        </w:rPr>
        <w:t>ne</w:t>
      </w:r>
      <w:proofErr w:type="gramEnd"/>
      <w:r w:rsidR="37137B1C" w:rsidRPr="6927AD97">
        <w:rPr>
          <w:shd w:val="clear" w:color="auto" w:fill="FFFFFF"/>
        </w:rPr>
        <w:t xml:space="preserve"> gestion </w:t>
      </w:r>
      <w:r>
        <w:t xml:space="preserve">concertée </w:t>
      </w:r>
      <w:r w:rsidR="37137B1C" w:rsidRPr="6927AD97">
        <w:rPr>
          <w:shd w:val="clear" w:color="auto" w:fill="FFFFFF"/>
        </w:rPr>
        <w:t xml:space="preserve">et mutualisée de l’eau, tous usages confondus de manière ambitieuse et </w:t>
      </w:r>
      <w:r>
        <w:t>s’inspirant</w:t>
      </w:r>
      <w:r w:rsidR="37137B1C" w:rsidRPr="6927AD97">
        <w:rPr>
          <w:shd w:val="clear" w:color="auto" w:fill="FFFFFF"/>
        </w:rPr>
        <w:t xml:space="preserve"> de ce que prévoit la réglementation pour </w:t>
      </w:r>
      <w:r w:rsidR="00BC752D">
        <w:rPr>
          <w:shd w:val="clear" w:color="auto" w:fill="FFFFFF"/>
        </w:rPr>
        <w:t xml:space="preserve">l’organisation collective de </w:t>
      </w:r>
      <w:r w:rsidR="37137B1C" w:rsidRPr="005A4EB3">
        <w:rPr>
          <w:shd w:val="clear" w:color="auto" w:fill="FFFFFF"/>
        </w:rPr>
        <w:t>l’irrigation</w:t>
      </w:r>
      <w:r w:rsidR="00BC752D">
        <w:t>,</w:t>
      </w:r>
    </w:p>
    <w:p w14:paraId="15979E5A" w14:textId="2C683567" w:rsidR="00A818EB" w:rsidRPr="00617778" w:rsidRDefault="12B7155E" w:rsidP="003C13AA">
      <w:pPr>
        <w:pStyle w:val="Puce1"/>
        <w:rPr>
          <w:rFonts w:eastAsia="Arial"/>
        </w:rPr>
      </w:pPr>
      <w:proofErr w:type="gramStart"/>
      <w:r>
        <w:t>u</w:t>
      </w:r>
      <w:r w:rsidR="37137B1C" w:rsidRPr="66C56A39">
        <w:rPr>
          <w:rFonts w:eastAsia="Arial"/>
        </w:rPr>
        <w:t>ne</w:t>
      </w:r>
      <w:proofErr w:type="gramEnd"/>
      <w:r w:rsidR="37137B1C" w:rsidRPr="66C56A39">
        <w:rPr>
          <w:rFonts w:eastAsia="Arial"/>
        </w:rPr>
        <w:t xml:space="preserve"> généralisation des solutions fondées sur la nature permettant de ralentir les écoulements</w:t>
      </w:r>
      <w:r w:rsidR="00F24166">
        <w:rPr>
          <w:rFonts w:eastAsia="Arial"/>
        </w:rPr>
        <w:t>, de restaurer la fonctionnalité des sols</w:t>
      </w:r>
      <w:r w:rsidR="37137B1C" w:rsidRPr="66C56A39">
        <w:rPr>
          <w:rFonts w:eastAsia="Arial"/>
        </w:rPr>
        <w:t xml:space="preserve"> et d’améliorer la disponibilité en eau</w:t>
      </w:r>
      <w:r w:rsidRPr="66C56A39">
        <w:rPr>
          <w:rFonts w:eastAsia="Arial"/>
        </w:rPr>
        <w:t>,</w:t>
      </w:r>
      <w:r w:rsidR="0022738E">
        <w:rPr>
          <w:rFonts w:eastAsia="Arial"/>
        </w:rPr>
        <w:t xml:space="preserve"> </w:t>
      </w:r>
      <w:r w:rsidR="00461649">
        <w:rPr>
          <w:rFonts w:eastAsia="Arial"/>
        </w:rPr>
        <w:t xml:space="preserve">notamment </w:t>
      </w:r>
      <w:r w:rsidR="000D0201">
        <w:rPr>
          <w:rFonts w:eastAsia="Arial"/>
        </w:rPr>
        <w:t>en mobilisant les outils d’accompagnement permettant une maitrise foncière</w:t>
      </w:r>
      <w:r w:rsidR="000A34C3">
        <w:rPr>
          <w:rFonts w:eastAsia="Arial"/>
        </w:rPr>
        <w:t>,</w:t>
      </w:r>
    </w:p>
    <w:p w14:paraId="5F77956D" w14:textId="065264C0" w:rsidR="00C43E2A" w:rsidRPr="00D222EB" w:rsidRDefault="12B7155E" w:rsidP="003C13AA">
      <w:pPr>
        <w:pStyle w:val="Puce1"/>
        <w:rPr>
          <w:rFonts w:eastAsia="Arial"/>
        </w:rPr>
      </w:pPr>
      <w:bookmarkStart w:id="68" w:name="_Hlk166827537"/>
      <w:proofErr w:type="gramStart"/>
      <w:r w:rsidRPr="66C56A39">
        <w:rPr>
          <w:rFonts w:eastAsia="Arial"/>
        </w:rPr>
        <w:lastRenderedPageBreak/>
        <w:t>u</w:t>
      </w:r>
      <w:r w:rsidR="37137B1C" w:rsidRPr="66C56A39">
        <w:rPr>
          <w:rFonts w:eastAsia="Arial"/>
        </w:rPr>
        <w:t>n</w:t>
      </w:r>
      <w:proofErr w:type="gramEnd"/>
      <w:r w:rsidR="37137B1C" w:rsidRPr="66C56A39">
        <w:rPr>
          <w:rFonts w:eastAsia="Arial"/>
        </w:rPr>
        <w:t xml:space="preserve"> </w:t>
      </w:r>
      <w:r w:rsidR="37137B1C" w:rsidRPr="000C1F66">
        <w:rPr>
          <w:rFonts w:eastAsia="Arial"/>
        </w:rPr>
        <w:t>accompagnement</w:t>
      </w:r>
      <w:r w:rsidR="37137B1C" w:rsidRPr="66C56A39">
        <w:rPr>
          <w:rFonts w:eastAsia="Arial"/>
        </w:rPr>
        <w:t xml:space="preserve"> des </w:t>
      </w:r>
      <w:r w:rsidR="3B258D83" w:rsidRPr="66C56A39">
        <w:rPr>
          <w:rFonts w:eastAsia="Arial"/>
        </w:rPr>
        <w:t>adaptations</w:t>
      </w:r>
      <w:r w:rsidR="000E497D">
        <w:rPr>
          <w:rFonts w:eastAsia="Arial"/>
        </w:rPr>
        <w:t xml:space="preserve"> </w:t>
      </w:r>
      <w:r w:rsidR="3B258D83" w:rsidRPr="66C56A39">
        <w:rPr>
          <w:rFonts w:eastAsia="Arial"/>
        </w:rPr>
        <w:t>dans l’agriculture</w:t>
      </w:r>
      <w:r w:rsidR="37137B1C" w:rsidRPr="66C56A39">
        <w:rPr>
          <w:rFonts w:eastAsia="Arial"/>
        </w:rPr>
        <w:t xml:space="preserve"> </w:t>
      </w:r>
      <w:r w:rsidR="00B11F08" w:rsidRPr="00D222EB">
        <w:rPr>
          <w:rFonts w:eastAsia="Arial"/>
        </w:rPr>
        <w:t xml:space="preserve">visant une réduction des prélèvements d’eau, </w:t>
      </w:r>
      <w:r w:rsidR="001E275E">
        <w:rPr>
          <w:rFonts w:eastAsia="Arial"/>
        </w:rPr>
        <w:t>par la</w:t>
      </w:r>
      <w:r w:rsidR="00B11F08" w:rsidRPr="00D222EB">
        <w:rPr>
          <w:rFonts w:eastAsia="Arial"/>
        </w:rPr>
        <w:t xml:space="preserve"> </w:t>
      </w:r>
      <w:r w:rsidR="37137B1C" w:rsidRPr="00D222EB">
        <w:rPr>
          <w:rFonts w:eastAsia="Arial"/>
        </w:rPr>
        <w:t>modification de</w:t>
      </w:r>
      <w:r w:rsidR="3B258D83" w:rsidRPr="00D222EB">
        <w:rPr>
          <w:rFonts w:eastAsia="Arial"/>
        </w:rPr>
        <w:t>s</w:t>
      </w:r>
      <w:r w:rsidR="37137B1C" w:rsidRPr="00D222EB">
        <w:rPr>
          <w:rFonts w:eastAsia="Arial"/>
        </w:rPr>
        <w:t xml:space="preserve"> assolement</w:t>
      </w:r>
      <w:r w:rsidR="3B258D83" w:rsidRPr="00D222EB">
        <w:rPr>
          <w:rFonts w:eastAsia="Arial"/>
        </w:rPr>
        <w:t>s</w:t>
      </w:r>
      <w:r w:rsidR="00B11F08" w:rsidRPr="00D222EB">
        <w:rPr>
          <w:rFonts w:eastAsia="Arial"/>
        </w:rPr>
        <w:t xml:space="preserve"> (diversification qui permet de limiter l’introduction des intrants</w:t>
      </w:r>
      <w:r w:rsidR="003D599D">
        <w:rPr>
          <w:rFonts w:eastAsia="Arial"/>
        </w:rPr>
        <w:t xml:space="preserve"> pouvant intégrer </w:t>
      </w:r>
      <w:r w:rsidR="00C43E2A">
        <w:rPr>
          <w:rFonts w:eastAsia="Arial"/>
        </w:rPr>
        <w:t xml:space="preserve">des opérations de </w:t>
      </w:r>
      <w:proofErr w:type="spellStart"/>
      <w:r w:rsidR="00C43E2A">
        <w:rPr>
          <w:rFonts w:eastAsia="Arial"/>
        </w:rPr>
        <w:t>dédrainage</w:t>
      </w:r>
      <w:proofErr w:type="spellEnd"/>
      <w:r w:rsidR="003D599D">
        <w:rPr>
          <w:rFonts w:eastAsia="Arial"/>
        </w:rPr>
        <w:t>)</w:t>
      </w:r>
      <w:r w:rsidR="00C43E2A">
        <w:rPr>
          <w:rFonts w:eastAsia="Arial"/>
        </w:rPr>
        <w:t xml:space="preserve">, </w:t>
      </w:r>
      <w:r w:rsidR="00B11F08" w:rsidRPr="00D222EB">
        <w:rPr>
          <w:rFonts w:eastAsia="Arial"/>
        </w:rPr>
        <w:t xml:space="preserve">et </w:t>
      </w:r>
      <w:r w:rsidR="001E275E">
        <w:rPr>
          <w:rFonts w:eastAsia="Arial"/>
        </w:rPr>
        <w:t>par</w:t>
      </w:r>
      <w:r w:rsidR="00B11F08" w:rsidRPr="00D222EB">
        <w:rPr>
          <w:rFonts w:eastAsia="Arial"/>
        </w:rPr>
        <w:t xml:space="preserve"> le </w:t>
      </w:r>
      <w:r w:rsidR="37137B1C" w:rsidRPr="00D222EB">
        <w:rPr>
          <w:rFonts w:eastAsia="Arial"/>
        </w:rPr>
        <w:t xml:space="preserve">développement </w:t>
      </w:r>
      <w:r w:rsidR="6EA805AC" w:rsidRPr="00D222EB">
        <w:rPr>
          <w:rFonts w:eastAsia="Arial"/>
        </w:rPr>
        <w:t xml:space="preserve">de productions plus </w:t>
      </w:r>
      <w:r w:rsidR="37137B1C" w:rsidRPr="00D222EB">
        <w:rPr>
          <w:rFonts w:eastAsia="Arial"/>
        </w:rPr>
        <w:t>économe</w:t>
      </w:r>
      <w:r w:rsidR="6EA805AC" w:rsidRPr="00D222EB">
        <w:rPr>
          <w:rFonts w:eastAsia="Arial"/>
        </w:rPr>
        <w:t>s</w:t>
      </w:r>
      <w:r w:rsidR="37137B1C" w:rsidRPr="00D222EB">
        <w:rPr>
          <w:rFonts w:eastAsia="Arial"/>
        </w:rPr>
        <w:t xml:space="preserve"> en eau</w:t>
      </w:r>
      <w:r w:rsidR="00076568" w:rsidRPr="00D222EB">
        <w:rPr>
          <w:rFonts w:eastAsia="Arial"/>
        </w:rPr>
        <w:t xml:space="preserve">. </w:t>
      </w:r>
      <w:r w:rsidR="00D5202E" w:rsidRPr="00D222EB">
        <w:rPr>
          <w:rFonts w:eastAsia="Arial"/>
        </w:rPr>
        <w:t xml:space="preserve">Il s’agit de mettre en place un </w:t>
      </w:r>
      <w:r w:rsidR="000D6BDD" w:rsidRPr="00D222EB">
        <w:rPr>
          <w:rFonts w:eastAsia="Arial"/>
        </w:rPr>
        <w:t xml:space="preserve">véritable </w:t>
      </w:r>
      <w:r w:rsidR="00D5202E" w:rsidRPr="00D222EB">
        <w:rPr>
          <w:rFonts w:eastAsia="Arial"/>
        </w:rPr>
        <w:t>contrat social</w:t>
      </w:r>
      <w:r w:rsidR="007D4945" w:rsidRPr="00D222EB">
        <w:rPr>
          <w:rFonts w:eastAsia="Arial"/>
        </w:rPr>
        <w:t xml:space="preserve"> entre les producteurs de cultures et les consommateurs, notamment les collectivités, pour assurer un débouché économique aux cultures moins consommatrices d’eau mises en place</w:t>
      </w:r>
      <w:r w:rsidR="000D6BDD" w:rsidRPr="00D222EB">
        <w:rPr>
          <w:rFonts w:eastAsia="Arial"/>
        </w:rPr>
        <w:t>,</w:t>
      </w:r>
    </w:p>
    <w:bookmarkEnd w:id="68"/>
    <w:p w14:paraId="6D52C17C" w14:textId="1FD36E6F" w:rsidR="00A818EB" w:rsidRPr="00066BB9" w:rsidRDefault="12B7155E" w:rsidP="003C13AA">
      <w:pPr>
        <w:pStyle w:val="Puce1"/>
        <w:rPr>
          <w:rFonts w:eastAsia="Arial"/>
        </w:rPr>
      </w:pPr>
      <w:proofErr w:type="gramStart"/>
      <w:r w:rsidRPr="18B9DBAA">
        <w:rPr>
          <w:rFonts w:eastAsia="Arial"/>
        </w:rPr>
        <w:t>l</w:t>
      </w:r>
      <w:r w:rsidR="37137B1C" w:rsidRPr="18B9DBAA">
        <w:rPr>
          <w:rFonts w:eastAsia="Arial"/>
        </w:rPr>
        <w:t>a</w:t>
      </w:r>
      <w:proofErr w:type="gramEnd"/>
      <w:r w:rsidR="37137B1C" w:rsidRPr="18B9DBAA">
        <w:rPr>
          <w:rFonts w:eastAsia="Arial"/>
        </w:rPr>
        <w:t xml:space="preserve"> promotion </w:t>
      </w:r>
      <w:r w:rsidR="262B31AB" w:rsidRPr="18B9DBAA">
        <w:rPr>
          <w:rFonts w:eastAsia="Arial"/>
        </w:rPr>
        <w:t xml:space="preserve">de loisirs et </w:t>
      </w:r>
      <w:r w:rsidR="37137B1C" w:rsidRPr="18B9DBAA">
        <w:rPr>
          <w:rFonts w:eastAsia="Arial"/>
        </w:rPr>
        <w:t>d’un tourisme moins consommateur</w:t>
      </w:r>
      <w:r w:rsidR="06DAE013" w:rsidRPr="18B9DBAA">
        <w:rPr>
          <w:rFonts w:eastAsia="Arial"/>
        </w:rPr>
        <w:t>s</w:t>
      </w:r>
      <w:r w:rsidR="37137B1C" w:rsidRPr="18B9DBAA">
        <w:rPr>
          <w:rFonts w:eastAsia="Arial"/>
        </w:rPr>
        <w:t xml:space="preserve"> d’eau</w:t>
      </w:r>
      <w:r w:rsidR="0F98DA64" w:rsidRPr="18B9DBAA">
        <w:rPr>
          <w:rFonts w:eastAsia="Arial"/>
        </w:rPr>
        <w:t>,</w:t>
      </w:r>
    </w:p>
    <w:p w14:paraId="0CFD943C" w14:textId="44E42D35" w:rsidR="635EE2B1" w:rsidRDefault="635EE2B1" w:rsidP="4A78F05F">
      <w:pPr>
        <w:pStyle w:val="Puce1"/>
        <w:rPr>
          <w:rFonts w:eastAsia="Arial"/>
        </w:rPr>
      </w:pPr>
      <w:proofErr w:type="gramStart"/>
      <w:r w:rsidRPr="4A78F05F">
        <w:rPr>
          <w:rFonts w:eastAsia="Arial"/>
        </w:rPr>
        <w:t>anticiper</w:t>
      </w:r>
      <w:proofErr w:type="gramEnd"/>
      <w:r w:rsidRPr="4A78F05F">
        <w:rPr>
          <w:rFonts w:eastAsia="Arial"/>
        </w:rPr>
        <w:t xml:space="preserve"> le dérèglement climatique dans la conception des paysages urbains,</w:t>
      </w:r>
    </w:p>
    <w:p w14:paraId="74C85351" w14:textId="7F3FBFD6" w:rsidR="00A818EB" w:rsidRPr="000D6340" w:rsidRDefault="0F98DA64" w:rsidP="003C13AA">
      <w:pPr>
        <w:pStyle w:val="Puce1"/>
        <w:rPr>
          <w:rFonts w:eastAsia="Arial"/>
        </w:rPr>
      </w:pPr>
      <w:proofErr w:type="gramStart"/>
      <w:r w:rsidRPr="66C56A39">
        <w:rPr>
          <w:rFonts w:eastAsia="Arial"/>
        </w:rPr>
        <w:t>l</w:t>
      </w:r>
      <w:r w:rsidR="37137B1C" w:rsidRPr="66C56A39">
        <w:rPr>
          <w:rFonts w:eastAsia="Arial"/>
        </w:rPr>
        <w:t>’intégration</w:t>
      </w:r>
      <w:proofErr w:type="gramEnd"/>
      <w:r w:rsidR="37137B1C" w:rsidRPr="66C56A39">
        <w:rPr>
          <w:rFonts w:eastAsia="Arial"/>
        </w:rPr>
        <w:t xml:space="preserve"> de l’impératif de sobriété dans les formations aux métiers de l’eau et de l’agriculture ainsi que dans les cursus scolaires jusqu’au cycle supérieur</w:t>
      </w:r>
      <w:r w:rsidRPr="66C56A39">
        <w:rPr>
          <w:rFonts w:eastAsia="Arial"/>
        </w:rPr>
        <w:t>,</w:t>
      </w:r>
    </w:p>
    <w:p w14:paraId="443146F5" w14:textId="6C06EA4B" w:rsidR="00A818EB" w:rsidRPr="006C5C2D" w:rsidRDefault="0F98DA64" w:rsidP="00610816">
      <w:pPr>
        <w:pStyle w:val="Puce1"/>
        <w:spacing w:after="360"/>
        <w:rPr>
          <w:rFonts w:eastAsia="Arial"/>
        </w:rPr>
      </w:pPr>
      <w:proofErr w:type="gramStart"/>
      <w:r>
        <w:t>l</w:t>
      </w:r>
      <w:r w:rsidR="37137B1C">
        <w:t>a</w:t>
      </w:r>
      <w:proofErr w:type="gramEnd"/>
      <w:r w:rsidR="37137B1C">
        <w:t xml:space="preserve"> possibilité de réutiliser les eaux usées traitées lorsque c’est pertinent localement, conditionnée à l’accompagnement de changement</w:t>
      </w:r>
      <w:r w:rsidR="00052828">
        <w:t>s</w:t>
      </w:r>
      <w:r w:rsidR="37137B1C">
        <w:t xml:space="preserve"> de pratique</w:t>
      </w:r>
      <w:r w:rsidR="00052828">
        <w:t>s</w:t>
      </w:r>
      <w:r w:rsidR="37137B1C">
        <w:t xml:space="preserve"> globa</w:t>
      </w:r>
      <w:r w:rsidR="00052828">
        <w:t>ux</w:t>
      </w:r>
      <w:r w:rsidR="5EC58318">
        <w:t>.</w:t>
      </w:r>
    </w:p>
    <w:p w14:paraId="7C4B7D61" w14:textId="77777777" w:rsidR="00A818EB" w:rsidRPr="000A34C3" w:rsidRDefault="00A818EB" w:rsidP="00FF43DF">
      <w:pPr>
        <w:pStyle w:val="T5numrot"/>
      </w:pPr>
      <w:r w:rsidRPr="000A34C3">
        <w:t>Améliorer la gestion équilibrée et durable de la ressource entre les besoins des milieux et les usages en périodes de basses eaux (été et printemps)</w:t>
      </w:r>
    </w:p>
    <w:p w14:paraId="20086A8B" w14:textId="2CB2F33F" w:rsidR="00A818EB" w:rsidRDefault="00A818EB" w:rsidP="00610816">
      <w:pPr>
        <w:pStyle w:val="Textenormal"/>
        <w:rPr>
          <w:shd w:val="clear" w:color="auto" w:fill="FFFFFF"/>
        </w:rPr>
      </w:pPr>
      <w:r w:rsidRPr="6927AD97">
        <w:rPr>
          <w:shd w:val="clear" w:color="auto" w:fill="FFFFFF"/>
        </w:rPr>
        <w:t>Le dérèglement climatique nécessite une adaptation de nos usages et une atténuation des pressions exercées sur la ressource.</w:t>
      </w:r>
      <w:r w:rsidRPr="004C719E">
        <w:rPr>
          <w:color w:val="1A1F26"/>
        </w:rPr>
        <w:t xml:space="preserve"> </w:t>
      </w:r>
      <w:r>
        <w:rPr>
          <w:color w:val="1A1F26"/>
        </w:rPr>
        <w:t>U</w:t>
      </w:r>
      <w:r w:rsidRPr="44E4D195">
        <w:rPr>
          <w:color w:val="1A1F26"/>
        </w:rPr>
        <w:t>ne gestion équilibrée passe par la mise en œuvre de solutions fondées sur la nature, afin d’optimiser la disponibilité de l’eau en période sèche</w:t>
      </w:r>
      <w:r>
        <w:rPr>
          <w:color w:val="1A1F26"/>
        </w:rPr>
        <w:t>,</w:t>
      </w:r>
      <w:r w:rsidRPr="6927AD97">
        <w:rPr>
          <w:shd w:val="clear" w:color="auto" w:fill="FFFFFF"/>
        </w:rPr>
        <w:t xml:space="preserve"> </w:t>
      </w:r>
      <w:r>
        <w:rPr>
          <w:shd w:val="clear" w:color="auto" w:fill="FFFFFF"/>
        </w:rPr>
        <w:t>e</w:t>
      </w:r>
      <w:r w:rsidRPr="6927AD97">
        <w:rPr>
          <w:shd w:val="clear" w:color="auto" w:fill="FFFFFF"/>
        </w:rPr>
        <w:t xml:space="preserve">n complément des actions </w:t>
      </w:r>
      <w:r>
        <w:rPr>
          <w:shd w:val="clear" w:color="auto" w:fill="FFFFFF"/>
        </w:rPr>
        <w:t>indispensables de</w:t>
      </w:r>
      <w:r w:rsidRPr="6927AD97">
        <w:rPr>
          <w:shd w:val="clear" w:color="auto" w:fill="FFFFFF"/>
        </w:rPr>
        <w:t xml:space="preserve"> sobriété. Les analyses HMUC vont permettent d’accroitre les connaissances sur </w:t>
      </w:r>
      <w:r w:rsidR="00052828">
        <w:rPr>
          <w:shd w:val="clear" w:color="auto" w:fill="FFFFFF"/>
        </w:rPr>
        <w:t>l’altération de l’hydrologie et ses conséquences sur la biologie des milieux aquatiques et sur la disponibilité de l’eau pour les usages</w:t>
      </w:r>
      <w:r w:rsidR="00B11D85">
        <w:rPr>
          <w:shd w:val="clear" w:color="auto" w:fill="FFFFFF"/>
        </w:rPr>
        <w:t>,</w:t>
      </w:r>
      <w:r w:rsidR="00052828">
        <w:rPr>
          <w:shd w:val="clear" w:color="auto" w:fill="FFFFFF"/>
        </w:rPr>
        <w:t xml:space="preserve"> ce qui permettra</w:t>
      </w:r>
      <w:r w:rsidRPr="6927AD97">
        <w:rPr>
          <w:shd w:val="clear" w:color="auto" w:fill="FFFFFF"/>
        </w:rPr>
        <w:t xml:space="preserve"> de </w:t>
      </w:r>
      <w:r w:rsidR="00DB43BA">
        <w:rPr>
          <w:shd w:val="clear" w:color="auto" w:fill="FFFFFF"/>
        </w:rPr>
        <w:t>définir</w:t>
      </w:r>
      <w:r w:rsidR="00DB43BA" w:rsidRPr="6927AD97">
        <w:rPr>
          <w:shd w:val="clear" w:color="auto" w:fill="FFFFFF"/>
        </w:rPr>
        <w:t xml:space="preserve"> </w:t>
      </w:r>
      <w:r w:rsidRPr="6927AD97">
        <w:rPr>
          <w:shd w:val="clear" w:color="auto" w:fill="FFFFFF"/>
        </w:rPr>
        <w:t>des solutions adaptées aux spécificités hydrologiques et hydrogéologiques des territoires, à la variabilité de la ressource et à sa saisonnalité.</w:t>
      </w:r>
      <w:r w:rsidRPr="5B651870">
        <w:rPr>
          <w:color w:val="1A1F26"/>
          <w:shd w:val="clear" w:color="auto" w:fill="FFFFFF"/>
        </w:rPr>
        <w:t xml:space="preserve"> </w:t>
      </w:r>
      <w:r w:rsidRPr="46FD61C6">
        <w:rPr>
          <w:color w:val="1A1F26"/>
        </w:rPr>
        <w:t>Plus de 80</w:t>
      </w:r>
      <w:r w:rsidR="00466489">
        <w:rPr>
          <w:color w:val="1A1F26"/>
        </w:rPr>
        <w:t> </w:t>
      </w:r>
      <w:r w:rsidRPr="46FD61C6">
        <w:rPr>
          <w:color w:val="1A1F26"/>
        </w:rPr>
        <w:t>% du bassin est aujourd’hui couvert par des études finalisées, en cours ou en projet</w:t>
      </w:r>
      <w:r w:rsidR="003C13AA">
        <w:rPr>
          <w:shd w:val="clear" w:color="auto" w:fill="FFFFFF"/>
        </w:rPr>
        <w:t>.</w:t>
      </w:r>
    </w:p>
    <w:p w14:paraId="630829F9" w14:textId="493842DA" w:rsidR="00A818EB" w:rsidRDefault="00A818EB" w:rsidP="003C13AA">
      <w:pPr>
        <w:pStyle w:val="Textenormal"/>
        <w:rPr>
          <w:shd w:val="clear" w:color="auto" w:fill="FFFFFF"/>
        </w:rPr>
      </w:pPr>
      <w:r w:rsidRPr="6927AD97">
        <w:rPr>
          <w:shd w:val="clear" w:color="auto" w:fill="FFFFFF"/>
        </w:rPr>
        <w:t>Cette plus grande subsidiarité des territoires permettra de définir des stratégies locales, identifiant des gestions différenciées au</w:t>
      </w:r>
      <w:r>
        <w:t xml:space="preserve"> sein de l’année hydrologique et y compris au sein même de la période de basses eaux. Cette gestion planifiée aura pour objectif de </w:t>
      </w:r>
      <w:r w:rsidR="00A92C05">
        <w:t>satisfaire les</w:t>
      </w:r>
      <w:r>
        <w:t xml:space="preserve"> besoins des milieux</w:t>
      </w:r>
      <w:r w:rsidR="00A92C05">
        <w:t xml:space="preserve"> dans une optique d’atteinte du bon état des eaux</w:t>
      </w:r>
      <w:r>
        <w:t xml:space="preserve">, en anticipant l’impact du dérèglement climatique. Elle interrogera notamment la disponibilité de l’eau en tant que ressource et les capacités </w:t>
      </w:r>
      <w:r w:rsidR="003400FD">
        <w:t xml:space="preserve">à </w:t>
      </w:r>
      <w:r>
        <w:t>maintenir ou augmenter les prélèvements existants au regard des projections climatiques.</w:t>
      </w:r>
    </w:p>
    <w:p w14:paraId="014BAACB" w14:textId="612B6E60" w:rsidR="00D16002" w:rsidRPr="00F2617B" w:rsidRDefault="00B963E4" w:rsidP="00061E7D">
      <w:pPr>
        <w:pStyle w:val="Textenormal"/>
        <w:spacing w:before="360" w:after="360"/>
        <w:rPr>
          <w:shd w:val="clear" w:color="auto" w:fill="FFFFFF"/>
        </w:rPr>
      </w:pPr>
      <w:r w:rsidRPr="00980DD8">
        <w:rPr>
          <w:noProof/>
        </w:rPr>
        <w:drawing>
          <wp:anchor distT="0" distB="0" distL="114300" distR="114300" simplePos="0" relativeHeight="251658258" behindDoc="0" locked="0" layoutInCell="1" allowOverlap="1" wp14:anchorId="1EAD1764" wp14:editId="082B660C">
            <wp:simplePos x="0" y="0"/>
            <wp:positionH relativeFrom="margin">
              <wp:posOffset>0</wp:posOffset>
            </wp:positionH>
            <wp:positionV relativeFrom="paragraph">
              <wp:posOffset>49692</wp:posOffset>
            </wp:positionV>
            <wp:extent cx="495300" cy="502920"/>
            <wp:effectExtent l="0" t="0" r="0" b="0"/>
            <wp:wrapSquare wrapText="bothSides"/>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B210AB" w:rsidRPr="00B210AB">
        <w:rPr>
          <w:shd w:val="clear" w:color="auto" w:fill="FFFFFF"/>
        </w:rPr>
        <w:t>Pour demain, les pistes d’action sont</w:t>
      </w:r>
      <w:r w:rsidR="002D4371">
        <w:rPr>
          <w:shd w:val="clear" w:color="auto" w:fill="FFFFFF"/>
        </w:rPr>
        <w:t xml:space="preserve"> de</w:t>
      </w:r>
      <w:r w:rsidR="00B210AB" w:rsidRPr="00B210AB">
        <w:rPr>
          <w:shd w:val="clear" w:color="auto" w:fill="FFFFFF"/>
        </w:rPr>
        <w:t xml:space="preserve"> :</w:t>
      </w:r>
    </w:p>
    <w:p w14:paraId="693391C0" w14:textId="38E2963D" w:rsidR="00647796" w:rsidRPr="00F2617B" w:rsidRDefault="00163AAF" w:rsidP="00647796">
      <w:pPr>
        <w:pStyle w:val="Textenormal"/>
        <w:numPr>
          <w:ilvl w:val="0"/>
          <w:numId w:val="92"/>
        </w:numPr>
        <w:rPr>
          <w:shd w:val="clear" w:color="auto" w:fill="FFFFFF"/>
        </w:rPr>
      </w:pPr>
      <w:proofErr w:type="gramStart"/>
      <w:r>
        <w:rPr>
          <w:shd w:val="clear" w:color="auto" w:fill="FFFFFF"/>
        </w:rPr>
        <w:t>p</w:t>
      </w:r>
      <w:r w:rsidR="00647796" w:rsidRPr="00F2617B">
        <w:rPr>
          <w:shd w:val="clear" w:color="auto" w:fill="FFFFFF"/>
        </w:rPr>
        <w:t>oursuivre</w:t>
      </w:r>
      <w:proofErr w:type="gramEnd"/>
      <w:r w:rsidR="00647796" w:rsidRPr="00F2617B">
        <w:rPr>
          <w:shd w:val="clear" w:color="auto" w:fill="FFFFFF"/>
        </w:rPr>
        <w:t xml:space="preserve"> les actions menées actuellement dans le Sdage</w:t>
      </w:r>
      <w:r w:rsidR="00647796">
        <w:rPr>
          <w:shd w:val="clear" w:color="auto" w:fill="FFFFFF"/>
        </w:rPr>
        <w:t>,</w:t>
      </w:r>
    </w:p>
    <w:p w14:paraId="4B3F1CC8" w14:textId="345B264D" w:rsidR="00A818EB" w:rsidRDefault="00647796" w:rsidP="00F2617B">
      <w:pPr>
        <w:pStyle w:val="Textenormal"/>
        <w:numPr>
          <w:ilvl w:val="0"/>
          <w:numId w:val="92"/>
        </w:numPr>
        <w:spacing w:after="360"/>
        <w:rPr>
          <w:shd w:val="clear" w:color="auto" w:fill="FFFFFF"/>
        </w:rPr>
      </w:pPr>
      <w:proofErr w:type="gramStart"/>
      <w:r>
        <w:rPr>
          <w:shd w:val="clear" w:color="auto" w:fill="FFFFFF"/>
        </w:rPr>
        <w:t>e</w:t>
      </w:r>
      <w:r w:rsidR="00A818EB" w:rsidRPr="00F2617B">
        <w:rPr>
          <w:shd w:val="clear" w:color="auto" w:fill="FFFFFF"/>
        </w:rPr>
        <w:t>n</w:t>
      </w:r>
      <w:proofErr w:type="gramEnd"/>
      <w:r w:rsidR="00A818EB" w:rsidRPr="00F2617B">
        <w:rPr>
          <w:shd w:val="clear" w:color="auto" w:fill="FFFFFF"/>
        </w:rPr>
        <w:t xml:space="preserve"> complément</w:t>
      </w:r>
      <w:r w:rsidR="003107F3">
        <w:rPr>
          <w:shd w:val="clear" w:color="auto" w:fill="FFFFFF"/>
        </w:rPr>
        <w:t>,</w:t>
      </w:r>
      <w:r w:rsidR="00A818EB" w:rsidRPr="004C719E">
        <w:rPr>
          <w:shd w:val="clear" w:color="auto" w:fill="FFFFFF"/>
        </w:rPr>
        <w:t xml:space="preserve"> de remettre régulièrement les connaissances à jour, sur la base des analyses HMUC</w:t>
      </w:r>
      <w:r w:rsidR="00A818EB">
        <w:rPr>
          <w:shd w:val="clear" w:color="auto" w:fill="FFFFFF"/>
        </w:rPr>
        <w:t xml:space="preserve"> et des projections climatiques</w:t>
      </w:r>
      <w:r w:rsidR="00A818EB" w:rsidRPr="004C719E">
        <w:rPr>
          <w:shd w:val="clear" w:color="auto" w:fill="FFFFFF"/>
        </w:rPr>
        <w:t>, et d’ajuster la gestion de l’eau</w:t>
      </w:r>
      <w:r w:rsidR="00A818EB">
        <w:rPr>
          <w:shd w:val="clear" w:color="auto" w:fill="FFFFFF"/>
        </w:rPr>
        <w:t xml:space="preserve"> et l’ambition des actions à mener</w:t>
      </w:r>
      <w:r w:rsidR="00A818EB" w:rsidRPr="004C719E">
        <w:rPr>
          <w:shd w:val="clear" w:color="auto" w:fill="FFFFFF"/>
        </w:rPr>
        <w:t xml:space="preserve"> en conséquence.</w:t>
      </w:r>
    </w:p>
    <w:p w14:paraId="67D91FDD" w14:textId="71176DA6" w:rsidR="00A818EB" w:rsidRPr="00504744" w:rsidRDefault="009311E7" w:rsidP="00FF43DF">
      <w:pPr>
        <w:pStyle w:val="T5numrot"/>
      </w:pPr>
      <w:r w:rsidRPr="00504744">
        <w:t>Placer l</w:t>
      </w:r>
      <w:r w:rsidR="00A818EB" w:rsidRPr="00504744">
        <w:t>e fonctionnement du régime hydrologique au cœur des réflexions à propos des possibles stockages hors période de basses eaux</w:t>
      </w:r>
    </w:p>
    <w:p w14:paraId="468ECE2A" w14:textId="2DB938EF" w:rsidR="00A818EB" w:rsidRDefault="00A818EB" w:rsidP="00610816">
      <w:pPr>
        <w:pStyle w:val="Textenormal"/>
        <w:rPr>
          <w:color w:val="1A1F26"/>
          <w:shd w:val="clear" w:color="auto" w:fill="FFFFFF"/>
        </w:rPr>
      </w:pPr>
      <w:r w:rsidRPr="00E40951">
        <w:rPr>
          <w:color w:val="000000" w:themeColor="text1"/>
        </w:rPr>
        <w:t xml:space="preserve">La </w:t>
      </w:r>
      <w:r>
        <w:rPr>
          <w:color w:val="000000" w:themeColor="text1"/>
        </w:rPr>
        <w:t>variabilité saisonnière de la disponibilité en eau fait partie intégrante du</w:t>
      </w:r>
      <w:r w:rsidRPr="00E40951">
        <w:rPr>
          <w:color w:val="000000" w:themeColor="text1"/>
        </w:rPr>
        <w:t xml:space="preserve"> </w:t>
      </w:r>
      <w:r>
        <w:rPr>
          <w:color w:val="000000" w:themeColor="text1"/>
        </w:rPr>
        <w:t>cycle</w:t>
      </w:r>
      <w:r w:rsidRPr="00E40951">
        <w:rPr>
          <w:color w:val="000000" w:themeColor="text1"/>
        </w:rPr>
        <w:t xml:space="preserve"> naturel des milieux aquatiques et doit être préservée</w:t>
      </w:r>
      <w:r>
        <w:rPr>
          <w:color w:val="000000" w:themeColor="text1"/>
        </w:rPr>
        <w:t xml:space="preserve">. Pour que la gestion de </w:t>
      </w:r>
      <w:r w:rsidR="00A92C05">
        <w:rPr>
          <w:color w:val="000000" w:themeColor="text1"/>
        </w:rPr>
        <w:t>l’eau</w:t>
      </w:r>
      <w:r>
        <w:rPr>
          <w:color w:val="000000" w:themeColor="text1"/>
        </w:rPr>
        <w:t xml:space="preserve"> soit équilibrée et durable, il est essentiel de prendre en compte l</w:t>
      </w:r>
      <w:r w:rsidRPr="5B651870">
        <w:rPr>
          <w:color w:val="1A1F26"/>
          <w:shd w:val="clear" w:color="auto" w:fill="FFFFFF"/>
        </w:rPr>
        <w:t xml:space="preserve">e régime hydrologique et </w:t>
      </w:r>
      <w:r w:rsidR="00DC33C1">
        <w:rPr>
          <w:color w:val="1A1F26"/>
          <w:shd w:val="clear" w:color="auto" w:fill="FFFFFF"/>
        </w:rPr>
        <w:t>l</w:t>
      </w:r>
      <w:r w:rsidRPr="5B651870">
        <w:rPr>
          <w:color w:val="1A1F26"/>
          <w:shd w:val="clear" w:color="auto" w:fill="FFFFFF"/>
        </w:rPr>
        <w:t xml:space="preserve">a capacité </w:t>
      </w:r>
      <w:r w:rsidR="00A92C05">
        <w:rPr>
          <w:color w:val="1A1F26"/>
          <w:shd w:val="clear" w:color="auto" w:fill="FFFFFF"/>
        </w:rPr>
        <w:t xml:space="preserve">des ressources </w:t>
      </w:r>
      <w:r w:rsidRPr="5B651870">
        <w:rPr>
          <w:color w:val="1A1F26"/>
          <w:shd w:val="clear" w:color="auto" w:fill="FFFFFF"/>
        </w:rPr>
        <w:t xml:space="preserve">à se renouveler. </w:t>
      </w:r>
      <w:r>
        <w:rPr>
          <w:color w:val="1A1F26"/>
          <w:shd w:val="clear" w:color="auto" w:fill="FFFFFF"/>
        </w:rPr>
        <w:t>L</w:t>
      </w:r>
      <w:r w:rsidRPr="5B651870">
        <w:rPr>
          <w:color w:val="1A1F26"/>
          <w:shd w:val="clear" w:color="auto" w:fill="FFFFFF"/>
        </w:rPr>
        <w:t xml:space="preserve">e fonctionnement des milieux aquatiques et leurs services de régulations </w:t>
      </w:r>
      <w:r>
        <w:rPr>
          <w:color w:val="1A1F26"/>
          <w:shd w:val="clear" w:color="auto" w:fill="FFFFFF"/>
        </w:rPr>
        <w:t xml:space="preserve">doivent être </w:t>
      </w:r>
      <w:r w:rsidRPr="5B651870">
        <w:rPr>
          <w:color w:val="1A1F26"/>
          <w:shd w:val="clear" w:color="auto" w:fill="FFFFFF"/>
        </w:rPr>
        <w:t>au cœur de la gestion, y compris hors période de basses eaux.</w:t>
      </w:r>
      <w:r>
        <w:rPr>
          <w:color w:val="1A1F26"/>
          <w:shd w:val="clear" w:color="auto" w:fill="FFFFFF"/>
        </w:rPr>
        <w:t xml:space="preserve"> </w:t>
      </w:r>
      <w:r w:rsidRPr="5B651870">
        <w:rPr>
          <w:color w:val="1A1F26"/>
          <w:shd w:val="clear" w:color="auto" w:fill="FFFFFF"/>
        </w:rPr>
        <w:t xml:space="preserve">L’enjeu de demain sera donc de s’appuyer sur </w:t>
      </w:r>
      <w:r>
        <w:rPr>
          <w:color w:val="1A1F26"/>
          <w:shd w:val="clear" w:color="auto" w:fill="FFFFFF"/>
        </w:rPr>
        <w:t>l</w:t>
      </w:r>
      <w:r w:rsidRPr="5B651870">
        <w:rPr>
          <w:color w:val="1A1F26"/>
          <w:shd w:val="clear" w:color="auto" w:fill="FFFFFF"/>
        </w:rPr>
        <w:t xml:space="preserve">es solutions fondées sur la nature </w:t>
      </w:r>
      <w:r>
        <w:rPr>
          <w:shd w:val="clear" w:color="auto" w:fill="FFFFFF"/>
        </w:rPr>
        <w:t>pour</w:t>
      </w:r>
      <w:r w:rsidRPr="004C719E">
        <w:rPr>
          <w:shd w:val="clear" w:color="auto" w:fill="FFFFFF"/>
        </w:rPr>
        <w:t xml:space="preserve"> gagner en résilience en favorisant le stockage </w:t>
      </w:r>
      <w:r w:rsidRPr="004C719E">
        <w:rPr>
          <w:shd w:val="clear" w:color="auto" w:fill="FFFFFF"/>
        </w:rPr>
        <w:lastRenderedPageBreak/>
        <w:t>naturel de l’eau dans les sols, les zones humides et les nappes souterraines</w:t>
      </w:r>
      <w:r>
        <w:rPr>
          <w:color w:val="1A1F26"/>
          <w:shd w:val="clear" w:color="auto" w:fill="FFFFFF"/>
        </w:rPr>
        <w:t xml:space="preserve"> afin de préserver le régime hydrologique et </w:t>
      </w:r>
      <w:r w:rsidR="00A92C05">
        <w:rPr>
          <w:color w:val="1A1F26"/>
          <w:shd w:val="clear" w:color="auto" w:fill="FFFFFF"/>
        </w:rPr>
        <w:t>éviter de nouvelles dégradations de ce régime</w:t>
      </w:r>
      <w:r w:rsidRPr="5B651870">
        <w:rPr>
          <w:color w:val="1A1F26"/>
          <w:shd w:val="clear" w:color="auto" w:fill="FFFFFF"/>
        </w:rPr>
        <w:t xml:space="preserve"> </w:t>
      </w:r>
      <w:r>
        <w:rPr>
          <w:color w:val="1A1F26"/>
          <w:shd w:val="clear" w:color="auto" w:fill="FFFFFF"/>
        </w:rPr>
        <w:t>dans les réflexions sur le stockage d’eau.</w:t>
      </w:r>
    </w:p>
    <w:p w14:paraId="57D02583" w14:textId="28BD647E" w:rsidR="00381458" w:rsidRDefault="00A818EB" w:rsidP="003C13AA">
      <w:pPr>
        <w:pStyle w:val="Textenormal"/>
        <w:rPr>
          <w:color w:val="1A1F26"/>
          <w:shd w:val="clear" w:color="auto" w:fill="FFFFFF"/>
        </w:rPr>
      </w:pPr>
      <w:r w:rsidRPr="5B651870">
        <w:rPr>
          <w:color w:val="1A1F26"/>
          <w:shd w:val="clear" w:color="auto" w:fill="FFFFFF"/>
        </w:rPr>
        <w:t>L</w:t>
      </w:r>
      <w:r>
        <w:rPr>
          <w:color w:val="1A1F26"/>
          <w:shd w:val="clear" w:color="auto" w:fill="FFFFFF"/>
        </w:rPr>
        <w:t>es</w:t>
      </w:r>
      <w:r w:rsidRPr="5B651870">
        <w:rPr>
          <w:color w:val="1A1F26"/>
          <w:shd w:val="clear" w:color="auto" w:fill="FFFFFF"/>
        </w:rPr>
        <w:t xml:space="preserve"> sécheresse</w:t>
      </w:r>
      <w:r>
        <w:rPr>
          <w:color w:val="1A1F26"/>
          <w:shd w:val="clear" w:color="auto" w:fill="FFFFFF"/>
        </w:rPr>
        <w:t>s</w:t>
      </w:r>
      <w:r w:rsidRPr="5B651870">
        <w:rPr>
          <w:color w:val="1A1F26"/>
          <w:shd w:val="clear" w:color="auto" w:fill="FFFFFF"/>
        </w:rPr>
        <w:t xml:space="preserve"> de 2022</w:t>
      </w:r>
      <w:r>
        <w:rPr>
          <w:color w:val="1A1F26"/>
          <w:shd w:val="clear" w:color="auto" w:fill="FFFFFF"/>
        </w:rPr>
        <w:t xml:space="preserve"> et 2023</w:t>
      </w:r>
      <w:r w:rsidRPr="5B651870">
        <w:rPr>
          <w:color w:val="1A1F26"/>
          <w:shd w:val="clear" w:color="auto" w:fill="FFFFFF"/>
        </w:rPr>
        <w:t xml:space="preserve"> </w:t>
      </w:r>
      <w:r>
        <w:rPr>
          <w:color w:val="1A1F26"/>
          <w:shd w:val="clear" w:color="auto" w:fill="FFFFFF"/>
        </w:rPr>
        <w:t>ont</w:t>
      </w:r>
      <w:r w:rsidRPr="5B651870">
        <w:rPr>
          <w:color w:val="1A1F26"/>
          <w:shd w:val="clear" w:color="auto" w:fill="FFFFFF"/>
        </w:rPr>
        <w:t xml:space="preserve"> marqué les esprits</w:t>
      </w:r>
      <w:r>
        <w:rPr>
          <w:color w:val="1A1F26"/>
          <w:shd w:val="clear" w:color="auto" w:fill="FFFFFF"/>
        </w:rPr>
        <w:t>.</w:t>
      </w:r>
      <w:r w:rsidRPr="5B651870">
        <w:rPr>
          <w:shd w:val="clear" w:color="auto" w:fill="FFFFFF"/>
        </w:rPr>
        <w:t xml:space="preserve"> Dans les secteurs du bassin où les prélèvements sont </w:t>
      </w:r>
      <w:r>
        <w:rPr>
          <w:shd w:val="clear" w:color="auto" w:fill="FFFFFF"/>
        </w:rPr>
        <w:t xml:space="preserve">les </w:t>
      </w:r>
      <w:r w:rsidRPr="5B651870">
        <w:rPr>
          <w:shd w:val="clear" w:color="auto" w:fill="FFFFFF"/>
        </w:rPr>
        <w:t>plus intenses, les impacts sur les milieux aquatiques sont importants</w:t>
      </w:r>
      <w:r>
        <w:rPr>
          <w:shd w:val="clear" w:color="auto" w:fill="FFFFFF"/>
        </w:rPr>
        <w:t xml:space="preserve"> et dans le futur,</w:t>
      </w:r>
      <w:r w:rsidRPr="5B651870">
        <w:rPr>
          <w:shd w:val="clear" w:color="auto" w:fill="FFFFFF"/>
        </w:rPr>
        <w:t xml:space="preserve"> les phénomènes extrêmes seront de plus en plus fréquents (sécheresse, inondation)</w:t>
      </w:r>
      <w:r w:rsidR="00D54798">
        <w:rPr>
          <w:shd w:val="clear" w:color="auto" w:fill="FFFFFF"/>
        </w:rPr>
        <w:t>.</w:t>
      </w:r>
      <w:r w:rsidRPr="5B651870">
        <w:rPr>
          <w:shd w:val="clear" w:color="auto" w:fill="FFFFFF"/>
        </w:rPr>
        <w:t xml:space="preserve"> </w:t>
      </w:r>
      <w:r>
        <w:rPr>
          <w:shd w:val="clear" w:color="auto" w:fill="FFFFFF"/>
        </w:rPr>
        <w:t xml:space="preserve">En plus de la </w:t>
      </w:r>
      <w:r w:rsidRPr="5B651870">
        <w:rPr>
          <w:shd w:val="clear" w:color="auto" w:fill="FFFFFF"/>
        </w:rPr>
        <w:t xml:space="preserve">gestion volumétrique des prélèvements </w:t>
      </w:r>
      <w:r>
        <w:rPr>
          <w:shd w:val="clear" w:color="auto" w:fill="FFFFFF"/>
        </w:rPr>
        <w:t>qui</w:t>
      </w:r>
      <w:r w:rsidRPr="5B651870">
        <w:rPr>
          <w:shd w:val="clear" w:color="auto" w:fill="FFFFFF"/>
        </w:rPr>
        <w:t xml:space="preserve"> a déjà contribué à réduire les consommations d’eau </w:t>
      </w:r>
      <w:r w:rsidRPr="0FDCA645">
        <w:t>en période de basses eaux</w:t>
      </w:r>
      <w:r>
        <w:t>,</w:t>
      </w:r>
      <w:r w:rsidRPr="0FDCA645">
        <w:t xml:space="preserve"> </w:t>
      </w:r>
      <w:r>
        <w:rPr>
          <w:shd w:val="clear" w:color="auto" w:fill="FFFFFF"/>
        </w:rPr>
        <w:t xml:space="preserve">il est nécessaire de poursuivre la désaisonnalisation des prélèvements. </w:t>
      </w:r>
      <w:r>
        <w:rPr>
          <w:color w:val="1A1F26"/>
        </w:rPr>
        <w:t>Cependant i</w:t>
      </w:r>
      <w:r w:rsidRPr="55B65351">
        <w:rPr>
          <w:color w:val="1A1F26"/>
        </w:rPr>
        <w:t>l faudra s’interroger sur les capacités réelles des</w:t>
      </w:r>
      <w:r w:rsidRPr="5B651870">
        <w:rPr>
          <w:color w:val="1A1F26"/>
          <w:shd w:val="clear" w:color="auto" w:fill="FFFFFF"/>
        </w:rPr>
        <w:t xml:space="preserve"> territoires à stocker de l’eau</w:t>
      </w:r>
      <w:r>
        <w:rPr>
          <w:color w:val="1A1F26"/>
          <w:shd w:val="clear" w:color="auto" w:fill="FFFFFF"/>
        </w:rPr>
        <w:t xml:space="preserve"> dans le futur</w:t>
      </w:r>
      <w:r w:rsidRPr="5B651870">
        <w:rPr>
          <w:color w:val="1A1F26"/>
          <w:shd w:val="clear" w:color="auto" w:fill="FFFFFF"/>
        </w:rPr>
        <w:t xml:space="preserve">, qu’il s’agisse de créer des </w:t>
      </w:r>
      <w:r>
        <w:rPr>
          <w:color w:val="1A1F26"/>
          <w:shd w:val="clear" w:color="auto" w:fill="FFFFFF"/>
        </w:rPr>
        <w:t>retenues</w:t>
      </w:r>
      <w:r w:rsidRPr="5B651870">
        <w:rPr>
          <w:color w:val="1A1F26"/>
          <w:shd w:val="clear" w:color="auto" w:fill="FFFFFF"/>
        </w:rPr>
        <w:t xml:space="preserve"> de substitution ou</w:t>
      </w:r>
      <w:r w:rsidR="003400FD">
        <w:rPr>
          <w:color w:val="1A1F26"/>
          <w:shd w:val="clear" w:color="auto" w:fill="FFFFFF"/>
        </w:rPr>
        <w:t xml:space="preserve"> pour</w:t>
      </w:r>
      <w:r w:rsidRPr="5B651870">
        <w:rPr>
          <w:color w:val="1A1F26"/>
          <w:shd w:val="clear" w:color="auto" w:fill="FFFFFF"/>
        </w:rPr>
        <w:t xml:space="preserve"> de nouveaux </w:t>
      </w:r>
      <w:r w:rsidR="003400FD">
        <w:rPr>
          <w:color w:val="1A1F26"/>
          <w:shd w:val="clear" w:color="auto" w:fill="FFFFFF"/>
        </w:rPr>
        <w:t>usages</w:t>
      </w:r>
      <w:r w:rsidRPr="5B651870">
        <w:rPr>
          <w:color w:val="1A1F26"/>
          <w:shd w:val="clear" w:color="auto" w:fill="FFFFFF"/>
        </w:rPr>
        <w:t xml:space="preserve">. </w:t>
      </w:r>
    </w:p>
    <w:p w14:paraId="40B37336" w14:textId="352CFBE0" w:rsidR="001E2CA0" w:rsidRDefault="0004163C" w:rsidP="00061E7D">
      <w:pPr>
        <w:pStyle w:val="Textenormal"/>
        <w:spacing w:before="360" w:after="360"/>
        <w:rPr>
          <w:color w:val="1A1F26"/>
          <w:shd w:val="clear" w:color="auto" w:fill="FFFFFF"/>
        </w:rPr>
      </w:pPr>
      <w:r w:rsidRPr="00980DD8">
        <w:rPr>
          <w:noProof/>
        </w:rPr>
        <w:drawing>
          <wp:anchor distT="0" distB="0" distL="114300" distR="114300" simplePos="0" relativeHeight="251658259" behindDoc="0" locked="0" layoutInCell="1" allowOverlap="1" wp14:anchorId="5667C11D" wp14:editId="7C12EB79">
            <wp:simplePos x="0" y="0"/>
            <wp:positionH relativeFrom="margin">
              <wp:posOffset>0</wp:posOffset>
            </wp:positionH>
            <wp:positionV relativeFrom="paragraph">
              <wp:posOffset>42383</wp:posOffset>
            </wp:positionV>
            <wp:extent cx="495300" cy="502920"/>
            <wp:effectExtent l="0" t="0" r="0" b="0"/>
            <wp:wrapSquare wrapText="bothSides"/>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5B0D7B">
        <w:rPr>
          <w:color w:val="1A1F26"/>
          <w:shd w:val="clear" w:color="auto" w:fill="FFFFFF"/>
        </w:rPr>
        <w:t xml:space="preserve">Les pistes </w:t>
      </w:r>
      <w:r w:rsidR="00C769D8">
        <w:rPr>
          <w:color w:val="1A1F26"/>
          <w:shd w:val="clear" w:color="auto" w:fill="FFFFFF"/>
        </w:rPr>
        <w:t>d’action</w:t>
      </w:r>
      <w:r w:rsidR="005B0D7B">
        <w:rPr>
          <w:color w:val="1A1F26"/>
          <w:shd w:val="clear" w:color="auto" w:fill="FFFFFF"/>
        </w:rPr>
        <w:t xml:space="preserve"> pour demain</w:t>
      </w:r>
      <w:r w:rsidR="00DB3D40">
        <w:rPr>
          <w:color w:val="1A1F26"/>
          <w:shd w:val="clear" w:color="auto" w:fill="FFFFFF"/>
        </w:rPr>
        <w:t xml:space="preserve">, en cas de recours au stockage </w:t>
      </w:r>
      <w:r w:rsidR="00A92C05">
        <w:rPr>
          <w:color w:val="1A1F26"/>
          <w:shd w:val="clear" w:color="auto" w:fill="FFFFFF"/>
        </w:rPr>
        <w:t>artificiel</w:t>
      </w:r>
      <w:r w:rsidR="00DB3D40">
        <w:rPr>
          <w:color w:val="1A1F26"/>
          <w:shd w:val="clear" w:color="auto" w:fill="FFFFFF"/>
        </w:rPr>
        <w:t>,</w:t>
      </w:r>
      <w:r w:rsidR="005B0D7B">
        <w:rPr>
          <w:color w:val="1A1F26"/>
          <w:shd w:val="clear" w:color="auto" w:fill="FFFFFF"/>
        </w:rPr>
        <w:t xml:space="preserve"> </w:t>
      </w:r>
      <w:r w:rsidR="00C769D8">
        <w:rPr>
          <w:color w:val="1A1F26"/>
          <w:shd w:val="clear" w:color="auto" w:fill="FFFFFF"/>
        </w:rPr>
        <w:t>sont</w:t>
      </w:r>
      <w:r w:rsidR="001E2CA0">
        <w:rPr>
          <w:color w:val="1A1F26"/>
          <w:shd w:val="clear" w:color="auto" w:fill="FFFFFF"/>
        </w:rPr>
        <w:t> :</w:t>
      </w:r>
    </w:p>
    <w:p w14:paraId="4374F14F" w14:textId="00EFE781" w:rsidR="00327EE1" w:rsidRDefault="0004163C" w:rsidP="00F8666F">
      <w:pPr>
        <w:pStyle w:val="Textenormal"/>
        <w:numPr>
          <w:ilvl w:val="0"/>
          <w:numId w:val="87"/>
        </w:numPr>
        <w:rPr>
          <w:shd w:val="clear" w:color="auto" w:fill="FFFFFF"/>
        </w:rPr>
      </w:pPr>
      <w:proofErr w:type="gramStart"/>
      <w:r>
        <w:rPr>
          <w:shd w:val="clear" w:color="auto" w:fill="FFFFFF"/>
        </w:rPr>
        <w:t>l</w:t>
      </w:r>
      <w:r w:rsidR="00327EE1">
        <w:rPr>
          <w:shd w:val="clear" w:color="auto" w:fill="FFFFFF"/>
        </w:rPr>
        <w:t>a</w:t>
      </w:r>
      <w:proofErr w:type="gramEnd"/>
      <w:r w:rsidR="00327EE1">
        <w:rPr>
          <w:shd w:val="clear" w:color="auto" w:fill="FFFFFF"/>
        </w:rPr>
        <w:t xml:space="preserve"> préservation</w:t>
      </w:r>
      <w:r w:rsidR="00A818EB" w:rsidRPr="004C719E">
        <w:rPr>
          <w:shd w:val="clear" w:color="auto" w:fill="FFFFFF"/>
        </w:rPr>
        <w:t xml:space="preserve"> </w:t>
      </w:r>
      <w:r w:rsidR="006A17C4">
        <w:rPr>
          <w:shd w:val="clear" w:color="auto" w:fill="FFFFFF"/>
        </w:rPr>
        <w:t>d</w:t>
      </w:r>
      <w:r w:rsidR="00A818EB" w:rsidRPr="004C719E">
        <w:rPr>
          <w:shd w:val="clear" w:color="auto" w:fill="FFFFFF"/>
        </w:rPr>
        <w:t xml:space="preserve">es milieux naturels et </w:t>
      </w:r>
      <w:r w:rsidR="006A17C4">
        <w:rPr>
          <w:shd w:val="clear" w:color="auto" w:fill="FFFFFF"/>
        </w:rPr>
        <w:t>du</w:t>
      </w:r>
      <w:r w:rsidR="00A818EB" w:rsidRPr="004C719E">
        <w:rPr>
          <w:shd w:val="clear" w:color="auto" w:fill="FFFFFF"/>
        </w:rPr>
        <w:t xml:space="preserve"> régime hydrologique des eaux, </w:t>
      </w:r>
    </w:p>
    <w:p w14:paraId="26CA6428" w14:textId="6ABCF7CD" w:rsidR="00327EE1" w:rsidRDefault="0004163C" w:rsidP="00F8666F">
      <w:pPr>
        <w:pStyle w:val="Textenormal"/>
        <w:numPr>
          <w:ilvl w:val="0"/>
          <w:numId w:val="87"/>
        </w:numPr>
        <w:rPr>
          <w:shd w:val="clear" w:color="auto" w:fill="FFFFFF"/>
        </w:rPr>
      </w:pPr>
      <w:proofErr w:type="gramStart"/>
      <w:r>
        <w:rPr>
          <w:shd w:val="clear" w:color="auto" w:fill="FFFFFF"/>
        </w:rPr>
        <w:t>l</w:t>
      </w:r>
      <w:r w:rsidR="00327EE1">
        <w:rPr>
          <w:shd w:val="clear" w:color="auto" w:fill="FFFFFF"/>
        </w:rPr>
        <w:t>e</w:t>
      </w:r>
      <w:proofErr w:type="gramEnd"/>
      <w:r w:rsidR="00327EE1">
        <w:rPr>
          <w:shd w:val="clear" w:color="auto" w:fill="FFFFFF"/>
        </w:rPr>
        <w:t xml:space="preserve"> respect </w:t>
      </w:r>
      <w:r w:rsidR="006A17C4">
        <w:rPr>
          <w:shd w:val="clear" w:color="auto" w:fill="FFFFFF"/>
        </w:rPr>
        <w:t>d</w:t>
      </w:r>
      <w:r w:rsidR="00A818EB" w:rsidRPr="004C719E">
        <w:rPr>
          <w:shd w:val="clear" w:color="auto" w:fill="FFFFFF"/>
        </w:rPr>
        <w:t>es priorités d’usages et les solidarités</w:t>
      </w:r>
      <w:r>
        <w:rPr>
          <w:shd w:val="clear" w:color="auto" w:fill="FFFFFF"/>
        </w:rPr>
        <w:t>,</w:t>
      </w:r>
      <w:r w:rsidR="00A818EB">
        <w:rPr>
          <w:shd w:val="clear" w:color="auto" w:fill="FFFFFF"/>
        </w:rPr>
        <w:t xml:space="preserve"> </w:t>
      </w:r>
    </w:p>
    <w:p w14:paraId="4E7C6278" w14:textId="33DD2E26" w:rsidR="00A818EB" w:rsidRDefault="0004163C" w:rsidP="00F2617B">
      <w:pPr>
        <w:pStyle w:val="Textenormal"/>
        <w:numPr>
          <w:ilvl w:val="0"/>
          <w:numId w:val="87"/>
        </w:numPr>
        <w:spacing w:after="360"/>
        <w:rPr>
          <w:shd w:val="clear" w:color="auto" w:fill="FFFFFF"/>
        </w:rPr>
      </w:pPr>
      <w:proofErr w:type="gramStart"/>
      <w:r>
        <w:rPr>
          <w:shd w:val="clear" w:color="auto" w:fill="FFFFFF"/>
        </w:rPr>
        <w:t>l</w:t>
      </w:r>
      <w:r w:rsidR="00A818EB">
        <w:rPr>
          <w:shd w:val="clear" w:color="auto" w:fill="FFFFFF"/>
        </w:rPr>
        <w:t>’</w:t>
      </w:r>
      <w:r w:rsidR="00A818EB" w:rsidRPr="004C719E">
        <w:rPr>
          <w:shd w:val="clear" w:color="auto" w:fill="FFFFFF"/>
        </w:rPr>
        <w:t>accès</w:t>
      </w:r>
      <w:proofErr w:type="gramEnd"/>
      <w:r w:rsidR="00A818EB" w:rsidRPr="004C719E">
        <w:rPr>
          <w:shd w:val="clear" w:color="auto" w:fill="FFFFFF"/>
        </w:rPr>
        <w:t xml:space="preserve"> de tous à l’eau </w:t>
      </w:r>
      <w:r w:rsidR="00327EE1">
        <w:rPr>
          <w:shd w:val="clear" w:color="auto" w:fill="FFFFFF"/>
        </w:rPr>
        <w:t>au</w:t>
      </w:r>
      <w:r w:rsidR="00A818EB">
        <w:rPr>
          <w:shd w:val="clear" w:color="auto" w:fill="FFFFFF"/>
        </w:rPr>
        <w:t xml:space="preserve"> travers</w:t>
      </w:r>
      <w:r w:rsidR="00A818EB" w:rsidRPr="004C719E">
        <w:rPr>
          <w:shd w:val="clear" w:color="auto" w:fill="FFFFFF"/>
        </w:rPr>
        <w:t xml:space="preserve"> </w:t>
      </w:r>
      <w:r w:rsidR="00A818EB">
        <w:rPr>
          <w:shd w:val="clear" w:color="auto" w:fill="FFFFFF"/>
        </w:rPr>
        <w:t>de</w:t>
      </w:r>
      <w:r w:rsidR="00A818EB" w:rsidRPr="004C719E">
        <w:rPr>
          <w:shd w:val="clear" w:color="auto" w:fill="FFFFFF"/>
        </w:rPr>
        <w:t xml:space="preserve"> stratégies territoriales de gestion de l’eau</w:t>
      </w:r>
      <w:r w:rsidR="00A818EB">
        <w:rPr>
          <w:shd w:val="clear" w:color="auto" w:fill="FFFFFF"/>
        </w:rPr>
        <w:t xml:space="preserve"> construites collectivement</w:t>
      </w:r>
      <w:r w:rsidR="00A818EB" w:rsidRPr="004C719E">
        <w:rPr>
          <w:shd w:val="clear" w:color="auto" w:fill="FFFFFF"/>
        </w:rPr>
        <w:t>.</w:t>
      </w:r>
    </w:p>
    <w:p w14:paraId="1C5BF6B4" w14:textId="3F1C5004" w:rsidR="00A818EB" w:rsidRPr="000A34C3" w:rsidRDefault="00A818EB" w:rsidP="00FF43DF">
      <w:pPr>
        <w:pStyle w:val="T5numrot"/>
      </w:pPr>
      <w:r w:rsidRPr="000A34C3">
        <w:t>Assurer l’alimentation en eau potable</w:t>
      </w:r>
      <w:r w:rsidR="007018CE" w:rsidRPr="000A34C3">
        <w:t xml:space="preserve"> des usages prioritaires</w:t>
      </w:r>
      <w:r w:rsidRPr="000A34C3">
        <w:t xml:space="preserve"> pour le futur</w:t>
      </w:r>
    </w:p>
    <w:p w14:paraId="78DAD8D1" w14:textId="6225D0CA" w:rsidR="00A92C05" w:rsidRDefault="00A818EB" w:rsidP="00610816">
      <w:pPr>
        <w:pStyle w:val="Textenormal"/>
      </w:pPr>
      <w:r w:rsidRPr="08F00139">
        <w:t>La configuration géologique du bassin Loire-</w:t>
      </w:r>
      <w:r>
        <w:t>B</w:t>
      </w:r>
      <w:r w:rsidRPr="08F00139">
        <w:t>retagne permet de disposer de nappes souterraines de bonne qualité (domaine sédimentaire des nappes captives, coulées volcaniques, domaine du socle armoricain de Bretagne), bénéficiant d’une protection naturelle efficace face aux pollutions anthropiques.</w:t>
      </w:r>
    </w:p>
    <w:p w14:paraId="48A5286A" w14:textId="4C1DC845" w:rsidR="00466489" w:rsidRDefault="00F65FD2" w:rsidP="00061E7D">
      <w:pPr>
        <w:pStyle w:val="Textenormal"/>
        <w:spacing w:before="240"/>
      </w:pPr>
      <w:r w:rsidRPr="00980DD8">
        <w:rPr>
          <w:noProof/>
        </w:rPr>
        <w:drawing>
          <wp:anchor distT="0" distB="0" distL="114300" distR="114300" simplePos="0" relativeHeight="251658260" behindDoc="0" locked="0" layoutInCell="1" allowOverlap="1" wp14:anchorId="01AB7ED0" wp14:editId="6538D420">
            <wp:simplePos x="0" y="0"/>
            <wp:positionH relativeFrom="margin">
              <wp:posOffset>-635</wp:posOffset>
            </wp:positionH>
            <wp:positionV relativeFrom="paragraph">
              <wp:posOffset>44288</wp:posOffset>
            </wp:positionV>
            <wp:extent cx="495300" cy="502920"/>
            <wp:effectExtent l="0" t="0" r="0" b="0"/>
            <wp:wrapSquare wrapText="bothSides"/>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A818EB" w:rsidRPr="6927AD97">
        <w:t>Dans un contexte de dérèglement climatique</w:t>
      </w:r>
      <w:r w:rsidR="007018CE">
        <w:t xml:space="preserve"> et pour répondre aux évolutions démographiques</w:t>
      </w:r>
      <w:r w:rsidR="00A818EB" w:rsidRPr="6927AD97">
        <w:t xml:space="preserve">, </w:t>
      </w:r>
      <w:r w:rsidR="007018CE">
        <w:t xml:space="preserve">il est nécessaire de </w:t>
      </w:r>
      <w:r w:rsidR="00A818EB">
        <w:t>poursuivre les actions du Sdage actuel afin</w:t>
      </w:r>
      <w:r w:rsidR="00A818EB" w:rsidRPr="6927AD97">
        <w:t xml:space="preserve"> de conserver ce patrimoine, tant en qualité qu’en </w:t>
      </w:r>
      <w:r w:rsidR="00A818EB" w:rsidRPr="00D65826">
        <w:t>quantité, en :</w:t>
      </w:r>
    </w:p>
    <w:p w14:paraId="1C93AD8D" w14:textId="20DFFD41" w:rsidR="00A818EB" w:rsidRPr="00DB5024" w:rsidRDefault="12B7155E" w:rsidP="00A92C05">
      <w:pPr>
        <w:pStyle w:val="Puce1"/>
      </w:pPr>
      <w:r>
        <w:t>d</w:t>
      </w:r>
      <w:r w:rsidR="37137B1C">
        <w:t xml:space="preserve">édiant son exploitation préférentiellement à l’alimentation en eau potable par adduction publique et en encadrant </w:t>
      </w:r>
      <w:r>
        <w:t xml:space="preserve">au travers </w:t>
      </w:r>
      <w:r w:rsidR="09AB2FA3">
        <w:t>de</w:t>
      </w:r>
      <w:r w:rsidR="1EF69435">
        <w:t xml:space="preserve"> </w:t>
      </w:r>
      <w:r>
        <w:t xml:space="preserve">l’amélioration des connaissances sur la gestion de l’alimentation en eau potable </w:t>
      </w:r>
      <w:r w:rsidR="37137B1C">
        <w:t>(schéma de gestion)</w:t>
      </w:r>
      <w:r w:rsidR="00A92C05">
        <w:t>,</w:t>
      </w:r>
      <w:r w:rsidR="37137B1C">
        <w:t xml:space="preserve"> les possibilités de nouveaux prélèvements pour des usages autres que l’eau potable nécessitant une eau de grande qualité</w:t>
      </w:r>
      <w:r>
        <w:t>,</w:t>
      </w:r>
      <w:r w:rsidR="00DC33C1">
        <w:t xml:space="preserve"> </w:t>
      </w:r>
      <w:r w:rsidR="00625EC6">
        <w:t>limitant les</w:t>
      </w:r>
      <w:r w:rsidR="37137B1C">
        <w:t xml:space="preserve"> nouveaux </w:t>
      </w:r>
      <w:r w:rsidR="37137B1C" w:rsidRPr="00DB5024">
        <w:t>prélèvements</w:t>
      </w:r>
      <w:r w:rsidR="00175DD5">
        <w:t xml:space="preserve"> </w:t>
      </w:r>
      <w:r w:rsidR="002D18AA">
        <w:t xml:space="preserve">prioritairement à </w:t>
      </w:r>
      <w:r w:rsidR="00A540DD">
        <w:t xml:space="preserve">l’alimentation en </w:t>
      </w:r>
      <w:r w:rsidR="009E3BEE">
        <w:t>potable</w:t>
      </w:r>
      <w:r w:rsidR="00F1230C">
        <w:t>,</w:t>
      </w:r>
      <w:r w:rsidR="009E3BEE">
        <w:t xml:space="preserve"> puis aux usage</w:t>
      </w:r>
      <w:r w:rsidR="005553A6">
        <w:t xml:space="preserve">s nécessitant un haut degré d’exigence </w:t>
      </w:r>
      <w:r w:rsidR="00AE3FA6">
        <w:t>en</w:t>
      </w:r>
      <w:r w:rsidR="002B31C2">
        <w:t xml:space="preserve"> </w:t>
      </w:r>
      <w:r w:rsidR="00AE3FA6">
        <w:t>termes de qualité d’eau ou</w:t>
      </w:r>
      <w:r w:rsidR="00F1230C">
        <w:t xml:space="preserve"> à ceux</w:t>
      </w:r>
      <w:r w:rsidR="00AE3FA6">
        <w:t xml:space="preserve"> répondant aux besoins d’abreuvement</w:t>
      </w:r>
      <w:r w:rsidR="00F1230C">
        <w:t xml:space="preserve"> </w:t>
      </w:r>
      <w:r w:rsidR="00E20E70">
        <w:t>des animaux en absence de solutions alternatives.</w:t>
      </w:r>
    </w:p>
    <w:p w14:paraId="6875AED2" w14:textId="731D851D" w:rsidR="00A818EB" w:rsidRPr="00D65826" w:rsidRDefault="12B7155E" w:rsidP="00466489">
      <w:pPr>
        <w:pStyle w:val="Puce1"/>
      </w:pPr>
      <w:proofErr w:type="gramStart"/>
      <w:r>
        <w:t>r</w:t>
      </w:r>
      <w:r w:rsidR="37137B1C">
        <w:t>enforçant</w:t>
      </w:r>
      <w:proofErr w:type="gramEnd"/>
      <w:r w:rsidR="37137B1C">
        <w:t xml:space="preserve"> les actions d’économie d’eau pour les collectivités bénéficiant de cette ressource, avec la réalisation de schémas directeurs d’alimentation en eau potable</w:t>
      </w:r>
      <w:r>
        <w:t>,</w:t>
      </w:r>
    </w:p>
    <w:p w14:paraId="70A06326" w14:textId="29D70865" w:rsidR="00A818EB" w:rsidRDefault="00A130BF" w:rsidP="00D93E9A">
      <w:pPr>
        <w:pStyle w:val="Puce1"/>
        <w:spacing w:after="360"/>
      </w:pPr>
      <w:r>
        <w:rPr>
          <w:noProof/>
        </w:rPr>
        <w:drawing>
          <wp:anchor distT="0" distB="0" distL="114300" distR="114300" simplePos="0" relativeHeight="251658293" behindDoc="0" locked="0" layoutInCell="1" allowOverlap="1" wp14:anchorId="6B05F910" wp14:editId="6816ACF1">
            <wp:simplePos x="0" y="0"/>
            <wp:positionH relativeFrom="column">
              <wp:posOffset>-43815</wp:posOffset>
            </wp:positionH>
            <wp:positionV relativeFrom="paragraph">
              <wp:posOffset>317500</wp:posOffset>
            </wp:positionV>
            <wp:extent cx="494030" cy="499745"/>
            <wp:effectExtent l="0" t="0" r="127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 cy="49974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37137B1C">
        <w:t>encadrant</w:t>
      </w:r>
      <w:proofErr w:type="gramEnd"/>
      <w:r w:rsidR="37137B1C">
        <w:t xml:space="preserve"> les projets de géothermie qui interfèrent ou exploitent ces ressources</w:t>
      </w:r>
      <w:r w:rsidR="1433D48D">
        <w:t>,</w:t>
      </w:r>
    </w:p>
    <w:p w14:paraId="710E5EC7" w14:textId="2ECBE595" w:rsidR="00A818EB" w:rsidRDefault="00A63F7A" w:rsidP="00D97702">
      <w:pPr>
        <w:pStyle w:val="Textenormal"/>
        <w:ind w:left="851"/>
      </w:pPr>
      <w:r w:rsidRPr="00A63F7A">
        <w:t>En complément, une piste d’action pour demain est la mise en place d’une tarification incitative, sociale et saisonnière</w:t>
      </w:r>
      <w:r w:rsidR="0D08DB8C">
        <w:t>.</w:t>
      </w:r>
    </w:p>
    <w:p w14:paraId="102F2B24" w14:textId="77777777" w:rsidR="00A818EB" w:rsidRPr="00466489" w:rsidRDefault="00A818EB" w:rsidP="00FF43DF">
      <w:pPr>
        <w:pStyle w:val="T5numrot"/>
        <w:rPr>
          <w:shd w:val="clear" w:color="auto" w:fill="FFFFFF"/>
        </w:rPr>
      </w:pPr>
      <w:r w:rsidRPr="00466489">
        <w:rPr>
          <w:shd w:val="clear" w:color="auto" w:fill="FFFFFF"/>
        </w:rPr>
        <w:t>Adapter la gestion de crise aux évolutions du dérèglement climatique</w:t>
      </w:r>
    </w:p>
    <w:p w14:paraId="242AC14C" w14:textId="3EB60F22" w:rsidR="004E6DA0" w:rsidRDefault="00A818EB" w:rsidP="00D93E9A">
      <w:pPr>
        <w:pStyle w:val="Textenormal"/>
        <w:rPr>
          <w:shd w:val="clear" w:color="auto" w:fill="FFFFFF"/>
        </w:rPr>
      </w:pPr>
      <w:r w:rsidRPr="55B65351">
        <w:rPr>
          <w:shd w:val="clear" w:color="auto" w:fill="FFFFFF"/>
        </w:rPr>
        <w:t xml:space="preserve">Pour les eaux de surface, le dispositif de gestion de crise se fonde principalement sur la définition </w:t>
      </w:r>
      <w:r w:rsidR="00A92C05">
        <w:rPr>
          <w:shd w:val="clear" w:color="auto" w:fill="FFFFFF"/>
        </w:rPr>
        <w:t xml:space="preserve">par le Sdage </w:t>
      </w:r>
      <w:r w:rsidRPr="55B65351">
        <w:rPr>
          <w:shd w:val="clear" w:color="auto" w:fill="FFFFFF"/>
        </w:rPr>
        <w:t>des débits seuil d’alerte (</w:t>
      </w:r>
      <w:proofErr w:type="spellStart"/>
      <w:r w:rsidRPr="55B65351">
        <w:rPr>
          <w:shd w:val="clear" w:color="auto" w:fill="FFFFFF"/>
        </w:rPr>
        <w:t>DSA</w:t>
      </w:r>
      <w:proofErr w:type="spellEnd"/>
      <w:r w:rsidRPr="55B65351">
        <w:rPr>
          <w:shd w:val="clear" w:color="auto" w:fill="FFFFFF"/>
        </w:rPr>
        <w:t>) et de débits de crise (</w:t>
      </w:r>
      <w:proofErr w:type="spellStart"/>
      <w:r w:rsidRPr="55B65351">
        <w:rPr>
          <w:shd w:val="clear" w:color="auto" w:fill="FFFFFF"/>
        </w:rPr>
        <w:t>DCR</w:t>
      </w:r>
      <w:proofErr w:type="spellEnd"/>
      <w:r w:rsidRPr="55B65351">
        <w:rPr>
          <w:shd w:val="clear" w:color="auto" w:fill="FFFFFF"/>
        </w:rPr>
        <w:t xml:space="preserve">) aux points nodaux. Pour les eaux souterraines, le dispositif peut reposer sur des indicateurs piézométriques, des niveaux piézométriques seuil d’alerte (PSA) et des niveaux piézométriques de crise (PCR). Le Sdage actuel </w:t>
      </w:r>
      <w:r w:rsidRPr="55B65351">
        <w:rPr>
          <w:shd w:val="clear" w:color="auto" w:fill="FFFFFF"/>
        </w:rPr>
        <w:lastRenderedPageBreak/>
        <w:t xml:space="preserve">consacre un panel d’actions </w:t>
      </w:r>
      <w:r w:rsidR="003400FD">
        <w:rPr>
          <w:shd w:val="clear" w:color="auto" w:fill="FFFFFF"/>
        </w:rPr>
        <w:t>à</w:t>
      </w:r>
      <w:r w:rsidR="003400FD" w:rsidRPr="55B65351">
        <w:rPr>
          <w:shd w:val="clear" w:color="auto" w:fill="FFFFFF"/>
        </w:rPr>
        <w:t xml:space="preserve"> </w:t>
      </w:r>
      <w:r w:rsidRPr="55B65351">
        <w:rPr>
          <w:shd w:val="clear" w:color="auto" w:fill="FFFFFF"/>
        </w:rPr>
        <w:t xml:space="preserve">cette gestion, dont les Sage peuvent être parties prenantes. </w:t>
      </w:r>
    </w:p>
    <w:p w14:paraId="69EC3AFE" w14:textId="1F2B34ED" w:rsidR="000F5D22" w:rsidRDefault="004E6DA0" w:rsidP="00061E7D">
      <w:pPr>
        <w:pStyle w:val="Textenormal"/>
        <w:spacing w:before="360" w:after="360"/>
        <w:rPr>
          <w:shd w:val="clear" w:color="auto" w:fill="FFFFFF"/>
        </w:rPr>
      </w:pPr>
      <w:r w:rsidRPr="00980DD8">
        <w:rPr>
          <w:noProof/>
        </w:rPr>
        <w:drawing>
          <wp:anchor distT="0" distB="0" distL="114300" distR="114300" simplePos="0" relativeHeight="251658261" behindDoc="0" locked="0" layoutInCell="1" allowOverlap="1" wp14:anchorId="654C3581" wp14:editId="31330A52">
            <wp:simplePos x="0" y="0"/>
            <wp:positionH relativeFrom="margin">
              <wp:posOffset>0</wp:posOffset>
            </wp:positionH>
            <wp:positionV relativeFrom="paragraph">
              <wp:posOffset>19685</wp:posOffset>
            </wp:positionV>
            <wp:extent cx="495300" cy="502920"/>
            <wp:effectExtent l="0" t="0" r="0" b="0"/>
            <wp:wrapSquare wrapText="bothSides"/>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B42424" w:rsidRPr="00B42424">
        <w:rPr>
          <w:shd w:val="clear" w:color="auto" w:fill="FFFFFF"/>
        </w:rPr>
        <w:t>Pour demain, les pistes d’action sont :</w:t>
      </w:r>
    </w:p>
    <w:p w14:paraId="2BEB2EE9" w14:textId="25884CA2" w:rsidR="000F5D22" w:rsidRPr="00F2617B" w:rsidRDefault="00A818EB" w:rsidP="000F5D22">
      <w:pPr>
        <w:pStyle w:val="Textenormal"/>
        <w:numPr>
          <w:ilvl w:val="0"/>
          <w:numId w:val="93"/>
        </w:numPr>
      </w:pPr>
      <w:proofErr w:type="gramStart"/>
      <w:r>
        <w:rPr>
          <w:shd w:val="clear" w:color="auto" w:fill="FFFFFF"/>
        </w:rPr>
        <w:t>d’assurer</w:t>
      </w:r>
      <w:proofErr w:type="gramEnd"/>
      <w:r>
        <w:rPr>
          <w:shd w:val="clear" w:color="auto" w:fill="FFFFFF"/>
        </w:rPr>
        <w:t xml:space="preserve"> la cohérence entre les seuils de gestion conjoncturels et l’évolution de la gestion structurelle nécessaire à la préservation ou au retour à l’équilibre quantitatif</w:t>
      </w:r>
      <w:r w:rsidR="00054CBB">
        <w:rPr>
          <w:shd w:val="clear" w:color="auto" w:fill="FFFFFF"/>
        </w:rPr>
        <w:t>,</w:t>
      </w:r>
    </w:p>
    <w:p w14:paraId="3506BBF0" w14:textId="47B26D2A" w:rsidR="00D7673A" w:rsidRPr="00F2617B" w:rsidRDefault="00A818EB" w:rsidP="000F5D22">
      <w:pPr>
        <w:pStyle w:val="Textenormal"/>
        <w:numPr>
          <w:ilvl w:val="0"/>
          <w:numId w:val="93"/>
        </w:numPr>
      </w:pPr>
      <w:proofErr w:type="gramStart"/>
      <w:r w:rsidRPr="55B65351">
        <w:rPr>
          <w:shd w:val="clear" w:color="auto" w:fill="FFFFFF"/>
        </w:rPr>
        <w:t>d’intégrer</w:t>
      </w:r>
      <w:proofErr w:type="gramEnd"/>
      <w:r w:rsidRPr="55B65351">
        <w:rPr>
          <w:shd w:val="clear" w:color="auto" w:fill="FFFFFF"/>
        </w:rPr>
        <w:t xml:space="preserve"> les impacts des </w:t>
      </w:r>
      <w:r>
        <w:rPr>
          <w:shd w:val="clear" w:color="auto" w:fill="FFFFFF"/>
        </w:rPr>
        <w:t>évolutions</w:t>
      </w:r>
      <w:r w:rsidRPr="55B65351">
        <w:rPr>
          <w:shd w:val="clear" w:color="auto" w:fill="FFFFFF"/>
        </w:rPr>
        <w:t xml:space="preserve"> climatique</w:t>
      </w:r>
      <w:r>
        <w:rPr>
          <w:shd w:val="clear" w:color="auto" w:fill="FFFFFF"/>
        </w:rPr>
        <w:t>s</w:t>
      </w:r>
      <w:r w:rsidRPr="55B65351">
        <w:rPr>
          <w:shd w:val="clear" w:color="auto" w:fill="FFFFFF"/>
        </w:rPr>
        <w:t xml:space="preserve"> dans </w:t>
      </w:r>
      <w:r>
        <w:rPr>
          <w:shd w:val="clear" w:color="auto" w:fill="FFFFFF"/>
        </w:rPr>
        <w:t>la</w:t>
      </w:r>
      <w:r w:rsidRPr="55B65351">
        <w:rPr>
          <w:shd w:val="clear" w:color="auto" w:fill="FFFFFF"/>
        </w:rPr>
        <w:t xml:space="preserve"> gestion de crise, d’autant que les phénomènes extrêmes seront plus fréquents. Le fonctionnement</w:t>
      </w:r>
      <w:r w:rsidRPr="6927AD97">
        <w:t xml:space="preserve"> global des hydrosystèmes et</w:t>
      </w:r>
      <w:r w:rsidRPr="55B65351">
        <w:rPr>
          <w:shd w:val="clear" w:color="auto" w:fill="FFFFFF"/>
        </w:rPr>
        <w:t xml:space="preserve"> </w:t>
      </w:r>
      <w:r w:rsidRPr="6927AD97">
        <w:t>les</w:t>
      </w:r>
      <w:r w:rsidRPr="55B65351">
        <w:rPr>
          <w:shd w:val="clear" w:color="auto" w:fill="FFFFFF"/>
        </w:rPr>
        <w:t xml:space="preserve"> relation</w:t>
      </w:r>
      <w:r w:rsidRPr="6927AD97">
        <w:t>s</w:t>
      </w:r>
      <w:r w:rsidRPr="55B65351">
        <w:rPr>
          <w:shd w:val="clear" w:color="auto" w:fill="FFFFFF"/>
        </w:rPr>
        <w:t xml:space="preserve"> nappe/rivière devr</w:t>
      </w:r>
      <w:r w:rsidRPr="6927AD97">
        <w:t>ont</w:t>
      </w:r>
      <w:r w:rsidRPr="55B65351">
        <w:rPr>
          <w:shd w:val="clear" w:color="auto" w:fill="FFFFFF"/>
        </w:rPr>
        <w:t xml:space="preserve"> être mieux pris en compte</w:t>
      </w:r>
      <w:r w:rsidR="00D7673A">
        <w:rPr>
          <w:shd w:val="clear" w:color="auto" w:fill="FFFFFF"/>
        </w:rPr>
        <w:t>,</w:t>
      </w:r>
      <w:r w:rsidRPr="55B65351">
        <w:rPr>
          <w:shd w:val="clear" w:color="auto" w:fill="FFFFFF"/>
        </w:rPr>
        <w:t xml:space="preserve"> </w:t>
      </w:r>
    </w:p>
    <w:p w14:paraId="3E852351" w14:textId="2312B58F" w:rsidR="00A818EB" w:rsidRPr="00F2617B" w:rsidRDefault="00A818EB" w:rsidP="00F2617B">
      <w:pPr>
        <w:pStyle w:val="Textenormal"/>
        <w:numPr>
          <w:ilvl w:val="0"/>
          <w:numId w:val="93"/>
        </w:numPr>
        <w:rPr>
          <w:rStyle w:val="lev"/>
          <w:b w:val="0"/>
        </w:rPr>
      </w:pPr>
      <w:proofErr w:type="gramStart"/>
      <w:r w:rsidRPr="55B65351">
        <w:rPr>
          <w:shd w:val="clear" w:color="auto" w:fill="FFFFFF"/>
        </w:rPr>
        <w:t>de</w:t>
      </w:r>
      <w:proofErr w:type="gramEnd"/>
      <w:r w:rsidRPr="55B65351">
        <w:rPr>
          <w:shd w:val="clear" w:color="auto" w:fill="FFFFFF"/>
        </w:rPr>
        <w:t xml:space="preserve"> s’appuyer sur les règles qui découlent de </w:t>
      </w:r>
      <w:r w:rsidRPr="00390328">
        <w:rPr>
          <w:shd w:val="clear" w:color="auto" w:fill="FFFFFF"/>
        </w:rPr>
        <w:t>l’</w:t>
      </w:r>
      <w:r w:rsidRPr="00F2617B">
        <w:rPr>
          <w:rStyle w:val="lev"/>
          <w:b w:val="0"/>
        </w:rPr>
        <w:t>Arrêté d’Orientations de Bassin (</w:t>
      </w:r>
      <w:proofErr w:type="spellStart"/>
      <w:r w:rsidRPr="00F2617B">
        <w:rPr>
          <w:rStyle w:val="lev"/>
          <w:b w:val="0"/>
        </w:rPr>
        <w:t>AOB</w:t>
      </w:r>
      <w:proofErr w:type="spellEnd"/>
      <w:r w:rsidRPr="00F2617B">
        <w:rPr>
          <w:rStyle w:val="lev"/>
          <w:b w:val="0"/>
        </w:rPr>
        <w:t>).</w:t>
      </w:r>
    </w:p>
    <w:p w14:paraId="14A8B11F" w14:textId="77777777" w:rsidR="00A818EB" w:rsidRDefault="00A818EB" w:rsidP="00466489">
      <w:pPr>
        <w:pStyle w:val="Textenormal"/>
      </w:pPr>
      <w:r>
        <w:br w:type="page"/>
      </w:r>
    </w:p>
    <w:p w14:paraId="269FABCF" w14:textId="77777777" w:rsidR="00A818EB" w:rsidRPr="007660D9" w:rsidRDefault="00A818EB" w:rsidP="00870820">
      <w:pPr>
        <w:pStyle w:val="T3numrot"/>
      </w:pPr>
      <w:bookmarkStart w:id="69" w:name="_Toc166792083"/>
      <w:bookmarkStart w:id="70" w:name="_Toc172550256"/>
      <w:r w:rsidRPr="00E905B2">
        <w:lastRenderedPageBreak/>
        <w:t>Enjeu</w:t>
      </w:r>
      <w:r>
        <w:t xml:space="preserve"> 6</w:t>
      </w:r>
      <w:r w:rsidRPr="00E905B2">
        <w:t> : Une eau de qualité, pour la santé humaine et la préservation de la biodiversité.</w:t>
      </w:r>
      <w:bookmarkEnd w:id="69"/>
      <w:bookmarkEnd w:id="70"/>
    </w:p>
    <w:p w14:paraId="4B5DCDE3" w14:textId="06FBB320" w:rsidR="00A818EB" w:rsidRPr="00C63F32" w:rsidRDefault="00A818EB" w:rsidP="00870820">
      <w:pPr>
        <w:pStyle w:val="T4numrot"/>
      </w:pPr>
      <w:bookmarkStart w:id="71" w:name="_Toc161413482"/>
      <w:bookmarkStart w:id="72" w:name="_Toc161660062"/>
      <w:r w:rsidRPr="00C63F32">
        <w:t>Que recouvre cet enjeu</w:t>
      </w:r>
      <w:r w:rsidR="00DB04B1">
        <w:t> ?</w:t>
      </w:r>
      <w:bookmarkEnd w:id="71"/>
      <w:bookmarkEnd w:id="72"/>
    </w:p>
    <w:p w14:paraId="2CA3CFAF" w14:textId="2B044353" w:rsidR="00A818EB" w:rsidRDefault="00A818EB" w:rsidP="00DB04B1">
      <w:pPr>
        <w:pStyle w:val="Textenormal"/>
      </w:pPr>
      <w:r>
        <w:t>Sans eau, il n’y aurait aucune vie possible sur Terre. Mais, pour que cette vie soit possible, il est essentiel que les qualités physico-chimiques de l’eau ne soient pas altérées.</w:t>
      </w:r>
      <w:r w:rsidRPr="00C84DA1">
        <w:t xml:space="preserve"> </w:t>
      </w:r>
      <w:r>
        <w:t xml:space="preserve">Inversement, des milieux aquatiques vivants et diversifiés préservent naturellement la qualité de l’eau par leur capacité d’autoépuration. </w:t>
      </w:r>
      <w:r w:rsidR="00E66D80">
        <w:t>Enfin</w:t>
      </w:r>
      <w:r w:rsidR="00E4205E">
        <w:t xml:space="preserve">, les manques d’eau parfois aggravés par </w:t>
      </w:r>
      <w:r w:rsidR="009E61BB">
        <w:t>des prélèvements,</w:t>
      </w:r>
      <w:r w:rsidR="00E66D80">
        <w:t xml:space="preserve"> entrainent une dilution plus faible, et donc une concentration plus importante des polluants, ainsi qu’une augmentation des températures.</w:t>
      </w:r>
      <w:r w:rsidR="00DC33C1">
        <w:t xml:space="preserve"> </w:t>
      </w:r>
      <w:r>
        <w:t xml:space="preserve">Or, nos modes de vies, de production, de consommation ont changé. Au quotidien nous utilisons tous plus de composés complexes : médicaments, cosmétiques, produits détergents, solvants, plastiques, pesticides, etc. Ces molécules et les sous-produits qui en découlent finissent toujours par rejoindre les nappes souterraines, les cours d’eau, le littoral. </w:t>
      </w:r>
      <w:r w:rsidR="007660D9">
        <w:t>À</w:t>
      </w:r>
      <w:r>
        <w:t xml:space="preserve"> ceci s’ajoutent les pollutions ponctuelles en raison de déversements accidentels de substances dans les milieux aquatiques.</w:t>
      </w:r>
    </w:p>
    <w:p w14:paraId="23632DEA" w14:textId="2A60B039" w:rsidR="00A818EB" w:rsidRDefault="00A818EB" w:rsidP="00DB04B1">
      <w:pPr>
        <w:pStyle w:val="Textenormal"/>
      </w:pPr>
      <w:r>
        <w:t>Tous les milieux, cours d’eau, eaux côtières et littorales, plans d’eau, nappes souterraines sont concernés par les pollutions. Ils le sont à des degrés divers selon les secteurs géographiques, les activités présentes et l’occupation des sols. Qu’il s’agisse de pollutions par les nitrates</w:t>
      </w:r>
      <w:r w:rsidR="003734C0">
        <w:t>,</w:t>
      </w:r>
      <w:r>
        <w:t xml:space="preserve"> </w:t>
      </w:r>
      <w:r w:rsidR="003734C0">
        <w:t xml:space="preserve">le phosphore </w:t>
      </w:r>
      <w:r>
        <w:t>(à l’origine de l’eutrophisation), les micropolluants dont font parti</w:t>
      </w:r>
      <w:r w:rsidR="0077502D">
        <w:t>e</w:t>
      </w:r>
      <w:r>
        <w:t xml:space="preserve"> les pesticides ou </w:t>
      </w:r>
      <w:r w:rsidR="00BD0D0A">
        <w:rPr>
          <w:shd w:val="clear" w:color="auto" w:fill="FFFFFF"/>
        </w:rPr>
        <w:t xml:space="preserve">les substances </w:t>
      </w:r>
      <w:r w:rsidR="0077502D">
        <w:rPr>
          <w:shd w:val="clear" w:color="auto" w:fill="FFFFFF"/>
        </w:rPr>
        <w:t xml:space="preserve">per-et </w:t>
      </w:r>
      <w:proofErr w:type="spellStart"/>
      <w:r w:rsidRPr="00EF1457">
        <w:rPr>
          <w:shd w:val="clear" w:color="auto" w:fill="FFFFFF"/>
        </w:rPr>
        <w:t>polyfluoroalkylées</w:t>
      </w:r>
      <w:proofErr w:type="spellEnd"/>
      <w:r w:rsidRPr="00EF1457">
        <w:t xml:space="preserve"> (</w:t>
      </w:r>
      <w:proofErr w:type="spellStart"/>
      <w:r w:rsidRPr="00EF1457">
        <w:t>PFAS</w:t>
      </w:r>
      <w:proofErr w:type="spellEnd"/>
      <w:r w:rsidRPr="00EF1457">
        <w:t>), les micro-organismes pathogènes</w:t>
      </w:r>
      <w:r w:rsidR="00EB4FF0">
        <w:t xml:space="preserve"> </w:t>
      </w:r>
      <w:r w:rsidR="002523C9">
        <w:t>(</w:t>
      </w:r>
      <w:r w:rsidR="00EB4FF0">
        <w:t>bactéries</w:t>
      </w:r>
      <w:r w:rsidR="002523C9">
        <w:t xml:space="preserve"> fécales</w:t>
      </w:r>
      <w:r w:rsidR="00F17429">
        <w:t>,</w:t>
      </w:r>
      <w:r w:rsidR="00436341">
        <w:t xml:space="preserve"> </w:t>
      </w:r>
      <w:r w:rsidR="00EB4FF0">
        <w:t>virus</w:t>
      </w:r>
      <w:r w:rsidR="00F17429">
        <w:t>…</w:t>
      </w:r>
      <w:r w:rsidR="002523C9">
        <w:t>)</w:t>
      </w:r>
      <w:r w:rsidRPr="00EF1457">
        <w:t xml:space="preserve"> </w:t>
      </w:r>
      <w:r w:rsidR="003734C0">
        <w:t xml:space="preserve">les effets cocktails, les métabolites </w:t>
      </w:r>
      <w:r w:rsidRPr="00EF1457">
        <w:t>ou simplement les matière</w:t>
      </w:r>
      <w:r>
        <w:t>s organiques, rares sont les territoires exempts de pollutions (diffuses et ponctuelles). Et lors des situations de pénurie d’eau, les milieux aquatiques sont d’autant plus vulnérables à ces pollutions.</w:t>
      </w:r>
    </w:p>
    <w:p w14:paraId="2EE52C78" w14:textId="17319282" w:rsidR="00A818EB" w:rsidRDefault="00A818EB" w:rsidP="00DB04B1">
      <w:pPr>
        <w:pStyle w:val="Textenormal"/>
      </w:pPr>
      <w:r>
        <w:t>Concernant les micropolluants, la lutte pour réduire voire supprimer leurs rejets est un enjeu majeur. Ces substances sont toxiques à de très faibles concentrations. Elles ont des effets négatifs potentiels multiples sur l’environnement et la santé humaine (modifications des fonctions physiologiques, nerveuses, reproductives et du système endocrinien). Leurs émissions ne cessent d’augmenter (dans l’air et l’eau) et évoluent constamment.</w:t>
      </w:r>
    </w:p>
    <w:p w14:paraId="28E7D5DB" w14:textId="63CE33AC" w:rsidR="00A818EB" w:rsidRDefault="00A818EB" w:rsidP="00DB04B1">
      <w:pPr>
        <w:pStyle w:val="Textenormal"/>
      </w:pPr>
      <w:r>
        <w:t xml:space="preserve">Dans un contexte de dérèglement climatique, les évènements extrêmes vont se multiplier et </w:t>
      </w:r>
      <w:r w:rsidR="00DB04B1">
        <w:t>entraîneront</w:t>
      </w:r>
      <w:r>
        <w:t xml:space="preserve"> des répercussions sur la qualité de </w:t>
      </w:r>
      <w:r w:rsidRPr="00DB5024">
        <w:t>l’eau </w:t>
      </w:r>
      <w:r w:rsidR="00810B80" w:rsidRPr="00DB5024">
        <w:t>en ex</w:t>
      </w:r>
      <w:r w:rsidR="00E277D5" w:rsidRPr="00DB5024">
        <w:t>acerbant</w:t>
      </w:r>
      <w:r w:rsidR="00456BC7" w:rsidRPr="00F2617B">
        <w:t xml:space="preserve"> les effets </w:t>
      </w:r>
      <w:r w:rsidR="00E277D5" w:rsidRPr="00DB5024">
        <w:t>évoqués plus haut</w:t>
      </w:r>
      <w:r w:rsidRPr="00DB5024">
        <w:t>. Les</w:t>
      </w:r>
      <w:r>
        <w:t xml:space="preserve"> pluies intenses plus fréquentes peuvent provoquer des déversements des réseaux d’assainissement qui induisent le transfert de substances polluantes directement dans le milieu. </w:t>
      </w:r>
      <w:r w:rsidR="003734C0">
        <w:t>Le ruissellement sur les parcelles et l</w:t>
      </w:r>
      <w:r>
        <w:t>es crues sont également susceptibles d’entraîner des répercussions sur les sédiments et de libérer les micropolluants qui y sont piégés.</w:t>
      </w:r>
    </w:p>
    <w:p w14:paraId="6103F95D" w14:textId="6274D024" w:rsidR="00A818EB" w:rsidRDefault="00A818EB" w:rsidP="00DB04B1">
      <w:pPr>
        <w:pStyle w:val="Textenormal"/>
      </w:pPr>
      <w:r>
        <w:t>Les actions engagées jusqu’alors pour lutter contre ces pollutions sont à poursuivre et à renforcer (rejets par temps de pluie, réduction et traitement des micropolluants et des pesticides y compris dans les produits du quotidien, réduction des nitrates…). L’atteinte d’une bonne qualité des eaux nécessite d’agir sur l’ensemble des causes de dégradation pour améliorer la qualité de toutes les eaux (des sources à la mer) et la préserver dans la durée. La préservation de la biodiversité et les solutions fondées sur la nature (services de régulation des écosystèmes) sont un des leviers pour atteindre cet objectif d’amélioration de la qualité.</w:t>
      </w:r>
    </w:p>
    <w:p w14:paraId="70825793" w14:textId="78A12FC0" w:rsidR="00A818EB" w:rsidRDefault="00A818EB" w:rsidP="00DB04B1">
      <w:pPr>
        <w:pStyle w:val="Textenormal"/>
      </w:pPr>
      <w:r>
        <w:t>De plus, la pollution de la ressource en eau réduit la part disponible de la ressource pour l’alimentation en eau potable. La préservation de la ressource en eau est donc un enjeu majeur.</w:t>
      </w:r>
    </w:p>
    <w:p w14:paraId="1F4B962B" w14:textId="77777777" w:rsidR="00A818EB" w:rsidRPr="00C63F32" w:rsidRDefault="00A818EB" w:rsidP="00D054A5">
      <w:pPr>
        <w:pStyle w:val="T4numrot"/>
        <w:keepNext/>
        <w:widowControl/>
      </w:pPr>
      <w:bookmarkStart w:id="73" w:name="_Toc161413483"/>
      <w:bookmarkStart w:id="74" w:name="_Toc161660063"/>
      <w:r w:rsidRPr="0C8B0F75">
        <w:lastRenderedPageBreak/>
        <w:t>Ce que dit le Sdage en vigueur</w:t>
      </w:r>
      <w:bookmarkEnd w:id="73"/>
      <w:bookmarkEnd w:id="74"/>
    </w:p>
    <w:p w14:paraId="135A5F18" w14:textId="6E8A383C" w:rsidR="00A818EB" w:rsidRDefault="00A818EB" w:rsidP="00D054A5">
      <w:pPr>
        <w:pStyle w:val="Textenormal"/>
        <w:keepNext/>
        <w:widowControl/>
      </w:pPr>
      <w:r w:rsidRPr="0023239F">
        <w:t xml:space="preserve">Par </w:t>
      </w:r>
      <w:r>
        <w:t>s</w:t>
      </w:r>
      <w:r w:rsidRPr="0023239F">
        <w:t>es chapitres 2, 3, 4, 5, 6 et 10, le Sda</w:t>
      </w:r>
      <w:r>
        <w:t>g</w:t>
      </w:r>
      <w:r w:rsidRPr="0023239F">
        <w:t>e L</w:t>
      </w:r>
      <w:r w:rsidRPr="0C8B0F75">
        <w:t>oire-</w:t>
      </w:r>
      <w:r w:rsidRPr="0023239F">
        <w:t>B</w:t>
      </w:r>
      <w:r w:rsidRPr="0C8B0F75">
        <w:t>retagne</w:t>
      </w:r>
      <w:r w:rsidRPr="0023239F">
        <w:t xml:space="preserve"> </w:t>
      </w:r>
      <w:r w:rsidR="00173F50">
        <w:t xml:space="preserve">2022-2027 </w:t>
      </w:r>
      <w:r w:rsidRPr="0023239F">
        <w:t>vise aussi bien la lutte contre les pollutions diffuses que ponctuelles.</w:t>
      </w:r>
    </w:p>
    <w:p w14:paraId="252BF0AD" w14:textId="77777777" w:rsidR="00A818EB" w:rsidRDefault="00A818EB" w:rsidP="00D054A5">
      <w:pPr>
        <w:pStyle w:val="Textenormal"/>
        <w:keepNext/>
        <w:widowControl/>
      </w:pPr>
      <w:r>
        <w:t xml:space="preserve">Les </w:t>
      </w:r>
      <w:r w:rsidRPr="0C8B0F75">
        <w:rPr>
          <w:b/>
          <w:bCs/>
        </w:rPr>
        <w:t>pollutions ponctuelles</w:t>
      </w:r>
      <w:r>
        <w:t xml:space="preserve"> concernent principalement les eaux de surface. Elles sont la traduction des apports de polluants des réseaux de collecte et des stations de traitement des eaux usées, qu’ils soient collectifs ou industriels. La baisse des concentrations en oxygène dissous induite par ces pollutions provoque une baisse de la biodiversité dans les cours d’eau tout comme les micropolluants, ces derniers pouvant provoquer jusqu’à l’extinction d’espèce). Il peut s’agir également de déversements accidentels de substances dans les eaux et les milieux aquatiques.</w:t>
      </w:r>
    </w:p>
    <w:p w14:paraId="6656D1E1" w14:textId="28CEB2E3" w:rsidR="00A818EB" w:rsidRDefault="00A818EB" w:rsidP="00DB04B1">
      <w:pPr>
        <w:pStyle w:val="Textenormal"/>
      </w:pPr>
      <w:r>
        <w:t xml:space="preserve">Les </w:t>
      </w:r>
      <w:r w:rsidRPr="0C8B0F75">
        <w:rPr>
          <w:b/>
          <w:bCs/>
        </w:rPr>
        <w:t>pollutions diffuses</w:t>
      </w:r>
      <w:r>
        <w:t xml:space="preserve"> concernent les apports de nitrates, de phosphore et de pesticides. Le phosphore et les nitrates favorisent l’eutrophisation des milieux aquatiques provoquant une consommation excessive en oxygène </w:t>
      </w:r>
      <w:r w:rsidR="002523C9">
        <w:t xml:space="preserve">par </w:t>
      </w:r>
      <w:r>
        <w:t xml:space="preserve">les êtres vivants. Cela impacte la biodiversité des milieux mais également la qualité des eaux destinées à la consommation humaine. Les pesticides (insecticides, fongicides, herbicides, parasiticides…) sont utilisés pour lutter contre des organismes considérés comme nuisibles, avec un effet biocide. Ils ont un impact sur la biologie des milieux mais également la qualité de l’eau, ce qui compromet certains usages dont la production d’eau potable. </w:t>
      </w:r>
    </w:p>
    <w:p w14:paraId="48A8874E" w14:textId="0EE9FE4A" w:rsidR="00A818EB" w:rsidRDefault="00A818EB" w:rsidP="00DB04B1">
      <w:pPr>
        <w:pStyle w:val="Textenormal"/>
      </w:pPr>
      <w:r>
        <w:t>Les zones protégées visées par le Sdage sont les captages destinés à l’alimentation en eau potable, les zones vulnérables aux nitrates, les nappes réservées pour l’alimentation en eau potable, les zones sensibles à l’eutrophisation, les zones de baignade, les zones de production conchylicole</w:t>
      </w:r>
      <w:r w:rsidR="0036352A">
        <w:t xml:space="preserve"> et</w:t>
      </w:r>
      <w:r>
        <w:t xml:space="preserve"> les zones Natura 2000.</w:t>
      </w:r>
    </w:p>
    <w:p w14:paraId="5430CA24" w14:textId="77777777" w:rsidR="00BA2D38" w:rsidRDefault="00A818EB" w:rsidP="00BA2D38">
      <w:pPr>
        <w:pStyle w:val="Textenormal"/>
        <w:keepNext/>
        <w:jc w:val="center"/>
      </w:pPr>
      <w:r w:rsidRPr="002E500A">
        <w:rPr>
          <w:noProof/>
          <w:color w:val="2B579A"/>
          <w:shd w:val="clear" w:color="auto" w:fill="E6E6E6"/>
        </w:rPr>
        <w:drawing>
          <wp:inline distT="0" distB="0" distL="0" distR="0" wp14:anchorId="0B688DD0" wp14:editId="4A12FCE5">
            <wp:extent cx="5448299" cy="3681454"/>
            <wp:effectExtent l="0" t="0" r="635" b="0"/>
            <wp:docPr id="5" name="Image 5" descr="Figure 8 : carte représentant les captages prioritaires identifiés dans le Sdage Loire-Bretagne 2022-2027. Qu'ils soient en eau superficielle ou en eau souter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Figure 8 : carte représentant les captages prioritaires identifiés dans le Sdage Loire-Bretagne 2022-2027. Qu'ils soient en eau superficielle ou en eau souterraine."/>
                    <pic:cNvPicPr/>
                  </pic:nvPicPr>
                  <pic:blipFill rotWithShape="1">
                    <a:blip r:embed="rId22"/>
                    <a:srcRect b="4802"/>
                    <a:stretch/>
                  </pic:blipFill>
                  <pic:spPr bwMode="auto">
                    <a:xfrm>
                      <a:off x="0" y="0"/>
                      <a:ext cx="5449060" cy="3681968"/>
                    </a:xfrm>
                    <a:prstGeom prst="rect">
                      <a:avLst/>
                    </a:prstGeom>
                    <a:ln>
                      <a:noFill/>
                    </a:ln>
                    <a:extLst>
                      <a:ext uri="{53640926-AAD7-44D8-BBD7-CCE9431645EC}">
                        <a14:shadowObscured xmlns:a14="http://schemas.microsoft.com/office/drawing/2010/main"/>
                      </a:ext>
                    </a:extLst>
                  </pic:spPr>
                </pic:pic>
              </a:graphicData>
            </a:graphic>
          </wp:inline>
        </w:drawing>
      </w:r>
    </w:p>
    <w:p w14:paraId="5B76C960" w14:textId="5137CE37" w:rsidR="00DB04B1" w:rsidRDefault="00BA2D38" w:rsidP="00BA2D38">
      <w:pPr>
        <w:pStyle w:val="TFigure"/>
      </w:pPr>
      <w:bookmarkStart w:id="75" w:name="_Toc169795796"/>
      <w:r>
        <w:t xml:space="preserve">Figure </w:t>
      </w:r>
      <w:r>
        <w:fldChar w:fldCharType="begin"/>
      </w:r>
      <w:r>
        <w:instrText xml:space="preserve"> SEQ Figure \* ARABIC </w:instrText>
      </w:r>
      <w:r>
        <w:fldChar w:fldCharType="separate"/>
      </w:r>
      <w:r w:rsidR="00963F90">
        <w:rPr>
          <w:noProof/>
        </w:rPr>
        <w:t>8</w:t>
      </w:r>
      <w:r>
        <w:rPr>
          <w:noProof/>
        </w:rPr>
        <w:fldChar w:fldCharType="end"/>
      </w:r>
      <w:r>
        <w:t xml:space="preserve"> - </w:t>
      </w:r>
      <w:r w:rsidR="0036352A">
        <w:t>C</w:t>
      </w:r>
      <w:r w:rsidRPr="00607EC1">
        <w:t>aptages prioritaires identifiés dans le Sdage</w:t>
      </w:r>
      <w:r w:rsidR="0036352A">
        <w:t xml:space="preserve"> Loire-Bretagne</w:t>
      </w:r>
      <w:r w:rsidRPr="00607EC1">
        <w:t xml:space="preserve"> 2022-2027</w:t>
      </w:r>
      <w:bookmarkEnd w:id="75"/>
    </w:p>
    <w:p w14:paraId="710C88B0" w14:textId="77777777" w:rsidR="00A818EB" w:rsidRDefault="00A818EB" w:rsidP="00DB04B1">
      <w:pPr>
        <w:pStyle w:val="Textenormal"/>
      </w:pPr>
      <w:r>
        <w:t>Le Sdage rappelle l’importance d’agir en amont pour réduire les pollutions à la source :</w:t>
      </w:r>
    </w:p>
    <w:p w14:paraId="08E4AA19" w14:textId="5AD7DB42" w:rsidR="00A818EB" w:rsidRDefault="4FECE523" w:rsidP="00DB04B1">
      <w:pPr>
        <w:pStyle w:val="Puce1"/>
      </w:pPr>
      <w:proofErr w:type="gramStart"/>
      <w:r>
        <w:t>p</w:t>
      </w:r>
      <w:r w:rsidR="37137B1C">
        <w:t>our</w:t>
      </w:r>
      <w:proofErr w:type="gramEnd"/>
      <w:r w:rsidR="37137B1C">
        <w:t xml:space="preserve"> les pollutions diffuses d’origine agricole en azote et phosphore, en réduisant l’utilisation des intrants, en réduisant les risques de transfert vers les eaux par l’implantation de haies, talus, bandes enherbées, zones tampons épuratoires à l’exutoire de drains (…) et en protégeant les sols en surface</w:t>
      </w:r>
      <w:r>
        <w:t>,</w:t>
      </w:r>
    </w:p>
    <w:p w14:paraId="475E32C2" w14:textId="4184CAB9" w:rsidR="00A818EB" w:rsidRDefault="4FECE523" w:rsidP="00DB04B1">
      <w:pPr>
        <w:pStyle w:val="Puce1"/>
      </w:pPr>
      <w:proofErr w:type="gramStart"/>
      <w:r>
        <w:lastRenderedPageBreak/>
        <w:t>p</w:t>
      </w:r>
      <w:r w:rsidR="37137B1C">
        <w:t>our</w:t>
      </w:r>
      <w:proofErr w:type="gramEnd"/>
      <w:r w:rsidR="37137B1C">
        <w:t xml:space="preserve"> les pesticides, en réduisant leur utilisation dans tous les usages, les transferts vers les milieux aquatiques et en prévenant les déversements accident</w:t>
      </w:r>
      <w:r w:rsidR="003400FD">
        <w:t>el</w:t>
      </w:r>
      <w:r w:rsidR="37137B1C">
        <w:t>s dans l’environnement</w:t>
      </w:r>
      <w:r>
        <w:t>,</w:t>
      </w:r>
    </w:p>
    <w:p w14:paraId="03CE26BB" w14:textId="1267EDF3" w:rsidR="00A818EB" w:rsidRDefault="4FECE523" w:rsidP="00DB04B1">
      <w:pPr>
        <w:pStyle w:val="Puce1"/>
      </w:pPr>
      <w:proofErr w:type="gramStart"/>
      <w:r>
        <w:t>p</w:t>
      </w:r>
      <w:r w:rsidR="37137B1C">
        <w:t>our</w:t>
      </w:r>
      <w:proofErr w:type="gramEnd"/>
      <w:r w:rsidR="37137B1C">
        <w:t xml:space="preserve"> les autres micropolluants, en améliorant la connaissance et en réduisant les rejets à la source (industrie, particuliers, agriculture)</w:t>
      </w:r>
      <w:r>
        <w:t>,</w:t>
      </w:r>
    </w:p>
    <w:p w14:paraId="16B076C7" w14:textId="2939341D" w:rsidR="00A818EB" w:rsidRDefault="58B69245" w:rsidP="00DB04B1">
      <w:pPr>
        <w:pStyle w:val="Puce1"/>
      </w:pPr>
      <w:proofErr w:type="gramStart"/>
      <w:r>
        <w:t>p</w:t>
      </w:r>
      <w:r w:rsidR="37137B1C">
        <w:t>our</w:t>
      </w:r>
      <w:proofErr w:type="gramEnd"/>
      <w:r w:rsidR="37137B1C">
        <w:t xml:space="preserve"> les pollutions ponctuelles, en améliorant la collecte et le transfert vers les stations d’épuration et en réduisant les rejets directs d’eaux usées non traitées par temps de pluie</w:t>
      </w:r>
      <w:r w:rsidR="4FECE523">
        <w:t xml:space="preserve"> </w:t>
      </w:r>
      <w:r w:rsidR="37137B1C">
        <w:t>dans le milieu récepteur ; pour les rejets ponctuels de phosphore issu des villes et des industries, en respectant des normes de rejet très strictes.</w:t>
      </w:r>
    </w:p>
    <w:p w14:paraId="5CC75BA3" w14:textId="77777777" w:rsidR="00A818EB" w:rsidRPr="00C63F32" w:rsidRDefault="00A818EB" w:rsidP="00870820">
      <w:pPr>
        <w:pStyle w:val="T4numrot"/>
      </w:pPr>
      <w:bookmarkStart w:id="76" w:name="_Toc161413484"/>
      <w:bookmarkStart w:id="77" w:name="_Toc161660064"/>
      <w:r w:rsidRPr="00C63F32">
        <w:t>De nouveaux éléments de contexte</w:t>
      </w:r>
      <w:bookmarkEnd w:id="76"/>
      <w:bookmarkEnd w:id="77"/>
    </w:p>
    <w:p w14:paraId="6BF027B9" w14:textId="77777777" w:rsidR="00A818EB" w:rsidRPr="00DB04B1" w:rsidRDefault="00A818EB" w:rsidP="00DB04B1">
      <w:pPr>
        <w:pStyle w:val="Textenormal"/>
        <w:rPr>
          <w:b/>
          <w:bCs/>
        </w:rPr>
      </w:pPr>
      <w:r w:rsidRPr="00DB04B1">
        <w:rPr>
          <w:b/>
          <w:bCs/>
        </w:rPr>
        <w:t>Des révisions européennes</w:t>
      </w:r>
    </w:p>
    <w:p w14:paraId="24B55B93" w14:textId="1E61F31A" w:rsidR="00A818EB" w:rsidRPr="00CB41EB" w:rsidRDefault="00A818EB" w:rsidP="00DB04B1">
      <w:pPr>
        <w:pStyle w:val="Textenormal"/>
      </w:pPr>
      <w:r w:rsidRPr="00DB04B1">
        <w:rPr>
          <w:u w:val="single"/>
        </w:rPr>
        <w:t>Le Parlement européen a voté, le 5 octobre 2023, l’approbation du projet de révision de la Directive Eaux Résiduaires Urbaines (</w:t>
      </w:r>
      <w:proofErr w:type="spellStart"/>
      <w:r w:rsidRPr="00DB04B1">
        <w:rPr>
          <w:u w:val="single"/>
        </w:rPr>
        <w:t>DERU</w:t>
      </w:r>
      <w:proofErr w:type="spellEnd"/>
      <w:r w:rsidRPr="00DB04B1">
        <w:rPr>
          <w:u w:val="single"/>
        </w:rPr>
        <w:t>).</w:t>
      </w:r>
      <w:r w:rsidRPr="00CB41EB">
        <w:t xml:space="preserve"> En </w:t>
      </w:r>
      <w:r w:rsidR="003400FD">
        <w:t>révision</w:t>
      </w:r>
      <w:r w:rsidR="003400FD" w:rsidRPr="00CB41EB">
        <w:t xml:space="preserve"> </w:t>
      </w:r>
      <w:r w:rsidRPr="00CB41EB">
        <w:t>depuis le 26 octobre 2022, ce texte majeur, encadrant la protection de l’environnement vis-à-vis des eaux usées issues des collectivités, voit son cadre évoluer pour mieux prendre en compte les nouveaux enjeux de la transition écologique</w:t>
      </w:r>
      <w:r>
        <w:t> :</w:t>
      </w:r>
    </w:p>
    <w:p w14:paraId="5C86CD06" w14:textId="037E3B7B" w:rsidR="00A818EB" w:rsidRPr="00EC2F6C" w:rsidRDefault="37137B1C" w:rsidP="00DB04B1">
      <w:pPr>
        <w:pStyle w:val="Puce1"/>
      </w:pPr>
      <w:proofErr w:type="gramStart"/>
      <w:r>
        <w:t>étendre</w:t>
      </w:r>
      <w:proofErr w:type="gramEnd"/>
      <w:r>
        <w:t xml:space="preserve"> les obligations de collecte et de traitement secondaire aux agglomérations d’assainissement de 1</w:t>
      </w:r>
      <w:r w:rsidR="00222F3D">
        <w:t> </w:t>
      </w:r>
      <w:r>
        <w:t>000 à 2</w:t>
      </w:r>
      <w:r w:rsidR="00222F3D">
        <w:t> </w:t>
      </w:r>
      <w:r>
        <w:t xml:space="preserve">000 </w:t>
      </w:r>
      <w:r w:rsidR="10FA6C85">
        <w:t>Équivalent</w:t>
      </w:r>
      <w:r>
        <w:t xml:space="preserve"> Habitant (EH)</w:t>
      </w:r>
      <w:r w:rsidR="10FA6C85">
        <w:t>,</w:t>
      </w:r>
    </w:p>
    <w:p w14:paraId="3A7448FB" w14:textId="5AB1CE3C" w:rsidR="00A818EB" w:rsidRPr="00EC2F6C" w:rsidRDefault="58B69245" w:rsidP="00DB04B1">
      <w:pPr>
        <w:pStyle w:val="Puce1"/>
      </w:pPr>
      <w:proofErr w:type="gramStart"/>
      <w:r>
        <w:t>mettre</w:t>
      </w:r>
      <w:proofErr w:type="gramEnd"/>
      <w:r>
        <w:t xml:space="preserve"> en place des </w:t>
      </w:r>
      <w:r w:rsidR="37137B1C">
        <w:t>systèmes individuels</w:t>
      </w:r>
      <w:r>
        <w:t xml:space="preserve"> en cas de</w:t>
      </w:r>
      <w:r w:rsidR="37137B1C">
        <w:t xml:space="preserve"> co</w:t>
      </w:r>
      <w:r>
        <w:t>û</w:t>
      </w:r>
      <w:r w:rsidR="37137B1C">
        <w:t xml:space="preserve">t excessif ou </w:t>
      </w:r>
      <w:r>
        <w:t xml:space="preserve">en l’absence d’impact </w:t>
      </w:r>
      <w:r w:rsidR="37137B1C">
        <w:t>pour l'environnement ou la santé</w:t>
      </w:r>
      <w:r w:rsidR="10FA6C85">
        <w:t>,</w:t>
      </w:r>
    </w:p>
    <w:p w14:paraId="1A208AF2" w14:textId="2DC5D58C" w:rsidR="00A818EB" w:rsidRPr="00EC2F6C" w:rsidRDefault="37137B1C" w:rsidP="00DB04B1">
      <w:pPr>
        <w:pStyle w:val="Puce1"/>
      </w:pPr>
      <w:proofErr w:type="gramStart"/>
      <w:r>
        <w:t>renforcer</w:t>
      </w:r>
      <w:proofErr w:type="gramEnd"/>
      <w:r>
        <w:t xml:space="preserve"> les niveaux de traitement des eaux usées (azote, phosphore, micropolluants) pour les </w:t>
      </w:r>
      <w:r w:rsidR="58B69245">
        <w:t xml:space="preserve">stations d’épurations </w:t>
      </w:r>
      <w:r>
        <w:t>qui reçoivent plus de 150 000 EH et pour les agglomérations d’assainissement de 10 000 à 150 000 EH rejetant dans des zones à enjeux (sensibles ou micropolluants)</w:t>
      </w:r>
      <w:r w:rsidR="10FA6C85">
        <w:t>,</w:t>
      </w:r>
    </w:p>
    <w:p w14:paraId="6D7F1D82" w14:textId="7C07C379" w:rsidR="00A818EB" w:rsidRPr="00EC2F6C" w:rsidRDefault="37137B1C" w:rsidP="00DB04B1">
      <w:pPr>
        <w:pStyle w:val="Puce1"/>
      </w:pPr>
      <w:proofErr w:type="gramStart"/>
      <w:r>
        <w:t>réduire</w:t>
      </w:r>
      <w:proofErr w:type="gramEnd"/>
      <w:r>
        <w:t xml:space="preserve"> très fortement les rejets d'eaux usées par temps de pluie (objectif indicatif)</w:t>
      </w:r>
      <w:r w:rsidR="10FA6C85">
        <w:t>,</w:t>
      </w:r>
    </w:p>
    <w:p w14:paraId="409BFBE3" w14:textId="199E3267" w:rsidR="00A818EB" w:rsidRPr="00EC2F6C" w:rsidRDefault="37137B1C" w:rsidP="00DB04B1">
      <w:pPr>
        <w:pStyle w:val="Puce1"/>
      </w:pPr>
      <w:proofErr w:type="gramStart"/>
      <w:r>
        <w:t>appliquer</w:t>
      </w:r>
      <w:proofErr w:type="gramEnd"/>
      <w:r>
        <w:t xml:space="preserve"> le principe pollueur payeur : Responsabilité Élargie des Producteurs (REP) pour les industries pharmaceutiques et cosmétiques </w:t>
      </w:r>
      <w:r w:rsidR="58B69245">
        <w:t xml:space="preserve">avec le </w:t>
      </w:r>
      <w:r>
        <w:t>financement des dépenses relatives au traitement des micropolluants (80</w:t>
      </w:r>
      <w:r w:rsidR="10FA6C85">
        <w:t> </w:t>
      </w:r>
      <w:r>
        <w:t>%)</w:t>
      </w:r>
      <w:r w:rsidR="10FA6C85">
        <w:t>,</w:t>
      </w:r>
    </w:p>
    <w:p w14:paraId="3B1B1074" w14:textId="60F3073B" w:rsidR="00A818EB" w:rsidRPr="00EC2F6C" w:rsidRDefault="58B69245" w:rsidP="00DB04B1">
      <w:pPr>
        <w:pStyle w:val="Puce1"/>
      </w:pPr>
      <w:proofErr w:type="gramStart"/>
      <w:r>
        <w:t>atteindre</w:t>
      </w:r>
      <w:proofErr w:type="gramEnd"/>
      <w:r>
        <w:t xml:space="preserve"> la </w:t>
      </w:r>
      <w:r w:rsidR="37137B1C">
        <w:t>neutralité énergétique du secteur assainissement</w:t>
      </w:r>
      <w:r w:rsidR="10FA6C85">
        <w:t>,</w:t>
      </w:r>
    </w:p>
    <w:p w14:paraId="1852F594" w14:textId="5C041818" w:rsidR="00A818EB" w:rsidRPr="009247B0" w:rsidRDefault="37137B1C" w:rsidP="00DB04B1">
      <w:pPr>
        <w:pStyle w:val="Puce1"/>
      </w:pPr>
      <w:proofErr w:type="gramStart"/>
      <w:r>
        <w:t>renforcer</w:t>
      </w:r>
      <w:proofErr w:type="gramEnd"/>
      <w:r>
        <w:t xml:space="preserve"> les obligations d'autosurveillance : vérifier le respect des obligations de la directive, surveillance prospective et épidémiologique (notamment SRAS-CoV-2)</w:t>
      </w:r>
      <w:r w:rsidR="10FA6C85">
        <w:t>.</w:t>
      </w:r>
    </w:p>
    <w:p w14:paraId="49E896A4" w14:textId="51BF1FC5" w:rsidR="00A818EB" w:rsidRPr="006C40F0" w:rsidRDefault="00A818EB" w:rsidP="00D93E9A">
      <w:pPr>
        <w:pStyle w:val="Textenormal"/>
        <w:spacing w:after="240"/>
      </w:pPr>
      <w:bookmarkStart w:id="78" w:name="_Hlk160631775"/>
      <w:r w:rsidRPr="00CB41EB">
        <w:t xml:space="preserve">Depuis fin 2023, le </w:t>
      </w:r>
      <w:r w:rsidR="0077502D">
        <w:t>P</w:t>
      </w:r>
      <w:r w:rsidRPr="00CB41EB">
        <w:t xml:space="preserve">arlement européen a initié des </w:t>
      </w:r>
      <w:r w:rsidRPr="00EF1457">
        <w:t xml:space="preserve">réflexions pour réviser la Directive établissant les normes de qualités environnementales </w:t>
      </w:r>
      <w:r>
        <w:t>(</w:t>
      </w:r>
      <w:proofErr w:type="spellStart"/>
      <w:r>
        <w:t>NQE</w:t>
      </w:r>
      <w:proofErr w:type="spellEnd"/>
      <w:r>
        <w:t xml:space="preserve">) </w:t>
      </w:r>
      <w:r w:rsidRPr="00CB41EB">
        <w:t xml:space="preserve">dans le domaine de l’eau (2008/105/CE) </w:t>
      </w:r>
      <w:r>
        <w:t>ainsi que la</w:t>
      </w:r>
      <w:r w:rsidRPr="00CB41EB">
        <w:t xml:space="preserve"> directive eaux souterraines contre les pollutions et la détérioration (2006/118/CE). </w:t>
      </w:r>
      <w:bookmarkEnd w:id="78"/>
      <w:r>
        <w:t xml:space="preserve">L’objectif est de revoir la liste des substances de l’état chimique </w:t>
      </w:r>
      <w:r w:rsidRPr="006C40F0">
        <w:t xml:space="preserve">avec une révision possible des </w:t>
      </w:r>
      <w:proofErr w:type="spellStart"/>
      <w:r w:rsidRPr="006C40F0">
        <w:t>NQE</w:t>
      </w:r>
      <w:proofErr w:type="spellEnd"/>
      <w:r w:rsidRPr="006C40F0">
        <w:t xml:space="preserve"> existantes pour certains paramètres.</w:t>
      </w:r>
    </w:p>
    <w:p w14:paraId="2CF7884A" w14:textId="77777777" w:rsidR="00A818EB" w:rsidRPr="00DB04B1" w:rsidRDefault="00A818EB" w:rsidP="00D93E9A">
      <w:pPr>
        <w:pStyle w:val="Textenormal"/>
        <w:rPr>
          <w:b/>
          <w:bCs/>
        </w:rPr>
      </w:pPr>
      <w:r w:rsidRPr="00DB04B1">
        <w:rPr>
          <w:b/>
          <w:bCs/>
        </w:rPr>
        <w:t>Des évolutions nationales</w:t>
      </w:r>
    </w:p>
    <w:p w14:paraId="01D5B594" w14:textId="037109A4" w:rsidR="00A818EB" w:rsidRPr="00DB04B1" w:rsidRDefault="00A818EB" w:rsidP="00D93E9A">
      <w:pPr>
        <w:pStyle w:val="Textenormal"/>
        <w:rPr>
          <w:u w:val="single"/>
        </w:rPr>
      </w:pPr>
      <w:r w:rsidRPr="00DB04B1">
        <w:rPr>
          <w:u w:val="single"/>
        </w:rPr>
        <w:t>L'ordonnance n° 2022-1611 du 22 décembre 2022 relative à l'accès et à la qualité des eaux destinées à la consommation humaine</w:t>
      </w:r>
    </w:p>
    <w:p w14:paraId="7EA3A5FC" w14:textId="58800D8A" w:rsidR="00A818EB" w:rsidRDefault="00A818EB" w:rsidP="00DB04B1">
      <w:pPr>
        <w:pStyle w:val="Textenormal"/>
      </w:pPr>
      <w:r>
        <w:rPr>
          <w:color w:val="000000"/>
          <w:shd w:val="clear" w:color="auto" w:fill="FFFFFF"/>
        </w:rPr>
        <w:t xml:space="preserve">Elle </w:t>
      </w:r>
      <w:r w:rsidR="00916844">
        <w:rPr>
          <w:color w:val="000000"/>
          <w:shd w:val="clear" w:color="auto" w:fill="FFFFFF"/>
        </w:rPr>
        <w:t>transpose</w:t>
      </w:r>
      <w:r>
        <w:rPr>
          <w:color w:val="000000"/>
          <w:shd w:val="clear" w:color="auto" w:fill="FFFFFF"/>
        </w:rPr>
        <w:t xml:space="preserve"> la directive européenne 2020/2184</w:t>
      </w:r>
      <w:r w:rsidRPr="002B42DB">
        <w:t xml:space="preserve">. </w:t>
      </w:r>
      <w:r w:rsidR="00ED76DC" w:rsidRPr="00ED76DC">
        <w:t xml:space="preserve">L’ordonnance prévoit de déployer une démarche préventive pour garantir la qualité de l’eau jusqu’au robinet du consommateur, en instaurant une obligation de réaliser un plan de gestion de la sécurité sanitaire de l’eau pour les personnes responsables de la production ou la distribution de l’eau. En particulier, pour les ouvrages de prélèvement d’eau potable sensibles aux pollutions, les collectivités auront l’obligation de contribuer à la mission de préservation de la ressource en eau, et d’établir un programme d’actions </w:t>
      </w:r>
      <w:r w:rsidR="00ED76DC" w:rsidRPr="00ED76DC">
        <w:lastRenderedPageBreak/>
        <w:t>visant à contribuer au maintien ou à l’amélioration de la qualité d’eau sur l’aire d’alimentation du captage.</w:t>
      </w:r>
    </w:p>
    <w:p w14:paraId="2D1405DA" w14:textId="03B8CA01" w:rsidR="00C04C3F" w:rsidRDefault="00C04C3F" w:rsidP="00DB04B1">
      <w:pPr>
        <w:pStyle w:val="Textenormal"/>
      </w:pPr>
      <w:r w:rsidRPr="00D222EB">
        <w:t>En lien avec cette même directive européenne, à compter du 1</w:t>
      </w:r>
      <w:r w:rsidR="0017457F" w:rsidRPr="0017457F">
        <w:rPr>
          <w:vertAlign w:val="superscript"/>
        </w:rPr>
        <w:t>er</w:t>
      </w:r>
      <w:r w:rsidRPr="00D222EB">
        <w:t xml:space="preserve"> janvier 2026, les </w:t>
      </w:r>
      <w:proofErr w:type="spellStart"/>
      <w:r w:rsidRPr="00D222EB">
        <w:t>PFAS</w:t>
      </w:r>
      <w:proofErr w:type="spellEnd"/>
      <w:r w:rsidRPr="00D222EB">
        <w:t xml:space="preserve"> seront recherchés systématiquement dans l’eau</w:t>
      </w:r>
      <w:r w:rsidR="00C537F1" w:rsidRPr="00D222EB">
        <w:t xml:space="preserve"> </w:t>
      </w:r>
      <w:r w:rsidR="00EA2361">
        <w:t>potab</w:t>
      </w:r>
      <w:r w:rsidR="00807292">
        <w:t>le</w:t>
      </w:r>
      <w:r w:rsidRPr="00D222EB">
        <w:t>. Ils seront en effet intégrés aux programmes réglementaires de contrôle de sanitaire des eaux destinés à la consommation humaine (</w:t>
      </w:r>
      <w:proofErr w:type="spellStart"/>
      <w:r w:rsidRPr="00D222EB">
        <w:t>ECDH</w:t>
      </w:r>
      <w:proofErr w:type="spellEnd"/>
      <w:r w:rsidRPr="00D222EB">
        <w:t>).</w:t>
      </w:r>
    </w:p>
    <w:p w14:paraId="5F197B2A" w14:textId="77777777" w:rsidR="00A818EB" w:rsidRPr="00DB04B1" w:rsidRDefault="00A818EB" w:rsidP="00DB04B1">
      <w:pPr>
        <w:pStyle w:val="Textenormal"/>
        <w:rPr>
          <w:u w:val="single"/>
        </w:rPr>
      </w:pPr>
      <w:r w:rsidRPr="00DB04B1">
        <w:rPr>
          <w:u w:val="single"/>
        </w:rPr>
        <w:t>Zones vulnérables 2025</w:t>
      </w:r>
    </w:p>
    <w:p w14:paraId="6F96D91D" w14:textId="60CD6CA2" w:rsidR="00A818EB" w:rsidRDefault="00A818EB" w:rsidP="00DB04B1">
      <w:pPr>
        <w:pStyle w:val="Textenormal"/>
      </w:pPr>
      <w:r>
        <w:t>En 1991, une directive européenne a été adoptée afin de réduire la pollution des eaux par les nitrates d’origine agricole et améliorer la qualité des eaux : la directive « nitrates</w:t>
      </w:r>
      <w:r w:rsidR="00DB04B1">
        <w:t> </w:t>
      </w:r>
      <w:r>
        <w:t>». Cette directive promeut les bonnes pratiques agricoles en matière de gestion de l’azote pour réduire la pollution des eaux de surface (comme les cours d’eau) et des eaux souterraines (comme les nappes phréatiques).</w:t>
      </w:r>
    </w:p>
    <w:p w14:paraId="09142C18" w14:textId="339BB111" w:rsidR="00A818EB" w:rsidRDefault="00A818EB" w:rsidP="00DB04B1">
      <w:pPr>
        <w:pStyle w:val="Textenormal"/>
      </w:pPr>
      <w:r>
        <w:t xml:space="preserve">Cette directive impose aux </w:t>
      </w:r>
      <w:r w:rsidR="00DB04B1">
        <w:t>États</w:t>
      </w:r>
      <w:r>
        <w:t xml:space="preserve"> membres de mettre en place une campagne de surveillance des nitrates dans les eaux superficielles et souterraines ; de désigner les zones vulnérables aux nitrates ; d’y associer des programmes d’actions obligatoires.</w:t>
      </w:r>
    </w:p>
    <w:p w14:paraId="65EC4040" w14:textId="3A1330D5" w:rsidR="00A818EB" w:rsidRDefault="00A818EB" w:rsidP="00DB04B1">
      <w:pPr>
        <w:pStyle w:val="Textenormal"/>
      </w:pPr>
      <w:r>
        <w:t>D’application obligatoire en zone vulnérable, le programme d’actions est composé de deux parties</w:t>
      </w:r>
      <w:r w:rsidR="00DB04B1">
        <w:t> </w:t>
      </w:r>
      <w:r>
        <w:t>: le programme d’actions national (PAN), socle national commun à toutes les zones vulnérables ; les programmes d’actions régionaux (PAR) qui complètent et renforcent le PAN.</w:t>
      </w:r>
    </w:p>
    <w:p w14:paraId="3369C58C" w14:textId="45599FD6" w:rsidR="00A818EB" w:rsidRDefault="00A818EB" w:rsidP="00DB04B1">
      <w:pPr>
        <w:pStyle w:val="Textenormal"/>
        <w:rPr>
          <w:color w:val="000000"/>
          <w:shd w:val="clear" w:color="auto" w:fill="FFFFFF"/>
        </w:rPr>
      </w:pPr>
      <w:r>
        <w:t xml:space="preserve">C’est la </w:t>
      </w:r>
      <w:r w:rsidR="003400FD">
        <w:t>7</w:t>
      </w:r>
      <w:r w:rsidR="00DB04B1">
        <w:rPr>
          <w:vertAlign w:val="superscript"/>
        </w:rPr>
        <w:t>e</w:t>
      </w:r>
      <w:r>
        <w:t xml:space="preserve"> génération du programme d’actions qui s’applique aujourd’hui en France. </w:t>
      </w:r>
    </w:p>
    <w:p w14:paraId="67CE7F15" w14:textId="77777777" w:rsidR="00A818EB" w:rsidRPr="00DB04B1" w:rsidRDefault="00A818EB" w:rsidP="00DB04B1">
      <w:pPr>
        <w:pStyle w:val="Textenormal"/>
        <w:rPr>
          <w:u w:val="single"/>
        </w:rPr>
      </w:pPr>
      <w:r w:rsidRPr="00DB04B1">
        <w:rPr>
          <w:color w:val="000000"/>
          <w:u w:val="single"/>
          <w:shd w:val="clear" w:color="auto" w:fill="FFFFFF"/>
        </w:rPr>
        <w:t>Ecophyto 2030</w:t>
      </w:r>
    </w:p>
    <w:p w14:paraId="77EE308D" w14:textId="1F28607F" w:rsidR="00A818EB" w:rsidRDefault="00A818EB" w:rsidP="00DB04B1">
      <w:pPr>
        <w:pStyle w:val="Textenormal"/>
      </w:pPr>
      <w:r w:rsidRPr="0C8B0F75">
        <w:t>Ce nouveau plan vise à réduire de 50</w:t>
      </w:r>
      <w:r w:rsidR="00273333">
        <w:t> </w:t>
      </w:r>
      <w:r w:rsidRPr="0C8B0F75">
        <w:t>% les usages et les impacts des produits phytosanitaires d’ici à 2030, comparativement à la période 2015-2017. L’ambition est de protéger la santé et l’environnement. Pour se faire, il se base sur six axes :</w:t>
      </w:r>
    </w:p>
    <w:p w14:paraId="07C98EF5" w14:textId="4628AE0D" w:rsidR="00A818EB" w:rsidRDefault="37137B1C" w:rsidP="00DB04B1">
      <w:pPr>
        <w:pStyle w:val="Puce1"/>
      </w:pPr>
      <w:proofErr w:type="gramStart"/>
      <w:r>
        <w:t>accélérer</w:t>
      </w:r>
      <w:proofErr w:type="gramEnd"/>
      <w:r>
        <w:t xml:space="preserve"> le développement des solutions alternatives non chimiques et chimiques</w:t>
      </w:r>
      <w:r w:rsidR="10FA6C85">
        <w:t>,</w:t>
      </w:r>
    </w:p>
    <w:p w14:paraId="5A7DF8B0" w14:textId="21AA06FC" w:rsidR="00A818EB" w:rsidRDefault="37137B1C" w:rsidP="00DB04B1">
      <w:pPr>
        <w:pStyle w:val="Puce1"/>
      </w:pPr>
      <w:proofErr w:type="gramStart"/>
      <w:r>
        <w:t>accélérer</w:t>
      </w:r>
      <w:proofErr w:type="gramEnd"/>
      <w:r>
        <w:t xml:space="preserve"> le déploiement et la massification des solutions pratiques agroécologiques</w:t>
      </w:r>
      <w:r w:rsidR="10FA6C85">
        <w:t>,</w:t>
      </w:r>
    </w:p>
    <w:p w14:paraId="2DBA4DCF" w14:textId="12DAB85B" w:rsidR="00A818EB" w:rsidRDefault="37137B1C" w:rsidP="00DB04B1">
      <w:pPr>
        <w:pStyle w:val="Puce1"/>
      </w:pPr>
      <w:proofErr w:type="gramStart"/>
      <w:r>
        <w:t>surveiller</w:t>
      </w:r>
      <w:proofErr w:type="gramEnd"/>
      <w:r>
        <w:t xml:space="preserve"> et protéger les zones à enjeux</w:t>
      </w:r>
      <w:r w:rsidR="10FA6C85">
        <w:t>,</w:t>
      </w:r>
    </w:p>
    <w:p w14:paraId="5F47B7D1" w14:textId="6BDF477C" w:rsidR="00A818EB" w:rsidRDefault="37137B1C" w:rsidP="00DB04B1">
      <w:pPr>
        <w:pStyle w:val="Puce1"/>
      </w:pPr>
      <w:proofErr w:type="gramStart"/>
      <w:r>
        <w:t>renforcer</w:t>
      </w:r>
      <w:proofErr w:type="gramEnd"/>
      <w:r>
        <w:t xml:space="preserve"> la connaissance sur les utilisations de produits phytosanitaires</w:t>
      </w:r>
      <w:r w:rsidR="10FA6C85">
        <w:t>,</w:t>
      </w:r>
    </w:p>
    <w:p w14:paraId="5D63C0EA" w14:textId="6FC64460" w:rsidR="00A818EB" w:rsidRDefault="37137B1C" w:rsidP="00DB04B1">
      <w:pPr>
        <w:pStyle w:val="Puce1"/>
      </w:pPr>
      <w:proofErr w:type="gramStart"/>
      <w:r>
        <w:t>renforcer</w:t>
      </w:r>
      <w:proofErr w:type="gramEnd"/>
      <w:r>
        <w:t xml:space="preserve"> et opérationnaliser les programmes de recherche</w:t>
      </w:r>
      <w:r w:rsidR="10FA6C85">
        <w:t>,</w:t>
      </w:r>
    </w:p>
    <w:p w14:paraId="56ECB1BD" w14:textId="2439F91C" w:rsidR="00A818EB" w:rsidRPr="00B420AF" w:rsidRDefault="37137B1C" w:rsidP="00DB04B1">
      <w:pPr>
        <w:pStyle w:val="Puce1"/>
      </w:pPr>
      <w:proofErr w:type="gramStart"/>
      <w:r>
        <w:t>assurer</w:t>
      </w:r>
      <w:proofErr w:type="gramEnd"/>
      <w:r>
        <w:t xml:space="preserve"> une protection compétitive à l’international et porter les positions françaises au niveau européen</w:t>
      </w:r>
      <w:r w:rsidR="10FA6C85">
        <w:t>.</w:t>
      </w:r>
    </w:p>
    <w:p w14:paraId="25FDF432" w14:textId="77777777" w:rsidR="00A818EB" w:rsidRDefault="00A818EB" w:rsidP="5FAB2BE7">
      <w:pPr>
        <w:pStyle w:val="Textenormal"/>
        <w:rPr>
          <w:u w:val="single"/>
        </w:rPr>
      </w:pPr>
      <w:r w:rsidRPr="5FAB2BE7">
        <w:rPr>
          <w:u w:val="single"/>
        </w:rPr>
        <w:t>Plan Eau</w:t>
      </w:r>
    </w:p>
    <w:p w14:paraId="1A8DEC7F" w14:textId="77777777" w:rsidR="00A818EB" w:rsidRDefault="00A818EB" w:rsidP="00D93E9A">
      <w:pPr>
        <w:pStyle w:val="Textenormal"/>
        <w:spacing w:after="240"/>
      </w:pPr>
      <w:r w:rsidRPr="009247B0">
        <w:t>En mars 2023 a été présenté un plan national constitué de 53 mesures</w:t>
      </w:r>
      <w:r w:rsidRPr="5FAB2BE7">
        <w:t xml:space="preserve"> pour une gestion résiliente et concertée de l’eau. </w:t>
      </w:r>
      <w:bookmarkStart w:id="79" w:name="preserver-la-qualite-de-leau-et-restaure"/>
      <w:bookmarkEnd w:id="79"/>
      <w:r w:rsidRPr="5FAB2BE7">
        <w:t>Il vise notamment à prévenir la pollution des milieux aquatiques et, en particulier, à renforcer la protection des aires d’alimentation de captage.</w:t>
      </w:r>
    </w:p>
    <w:p w14:paraId="5DF215A5" w14:textId="77777777" w:rsidR="00A818EB" w:rsidRPr="00464288" w:rsidRDefault="00A818EB" w:rsidP="00D93E9A">
      <w:pPr>
        <w:pStyle w:val="Textenormal"/>
        <w:rPr>
          <w:b/>
          <w:bCs/>
        </w:rPr>
      </w:pPr>
      <w:r w:rsidRPr="0C8B0F75">
        <w:rPr>
          <w:b/>
          <w:bCs/>
        </w:rPr>
        <w:t>Les spécificités du bassin Loire-Bretagne</w:t>
      </w:r>
    </w:p>
    <w:p w14:paraId="2B354D22" w14:textId="5AB910F6" w:rsidR="00A818EB" w:rsidRDefault="00A818EB" w:rsidP="00D93E9A">
      <w:pPr>
        <w:pStyle w:val="Textenormal"/>
        <w:rPr>
          <w:i/>
          <w:iCs/>
          <w:shd w:val="clear" w:color="auto" w:fill="FFFFFF"/>
        </w:rPr>
      </w:pPr>
      <w:r>
        <w:rPr>
          <w:u w:val="single"/>
        </w:rPr>
        <w:t>Un nouveau p</w:t>
      </w:r>
      <w:r w:rsidRPr="00464288">
        <w:rPr>
          <w:u w:val="single"/>
        </w:rPr>
        <w:t xml:space="preserve">lan </w:t>
      </w:r>
      <w:r>
        <w:rPr>
          <w:u w:val="single"/>
        </w:rPr>
        <w:t xml:space="preserve">de lutte contre les </w:t>
      </w:r>
      <w:r w:rsidRPr="00464288">
        <w:rPr>
          <w:u w:val="single"/>
        </w:rPr>
        <w:t xml:space="preserve">algues </w:t>
      </w:r>
      <w:r w:rsidRPr="00A93C7D">
        <w:rPr>
          <w:u w:val="single"/>
        </w:rPr>
        <w:t>vertes</w:t>
      </w:r>
      <w:r>
        <w:t xml:space="preserve"> (</w:t>
      </w:r>
      <w:proofErr w:type="spellStart"/>
      <w:r>
        <w:t>PLAV</w:t>
      </w:r>
      <w:proofErr w:type="spellEnd"/>
      <w:r>
        <w:t xml:space="preserve"> 3) </w:t>
      </w:r>
      <w:r w:rsidRPr="00E53F2D">
        <w:t>fixe</w:t>
      </w:r>
      <w:r>
        <w:t xml:space="preserve"> des objectifs pour la période 2022-2027</w:t>
      </w:r>
      <w:r w:rsidRPr="00E53F2D">
        <w:t xml:space="preserve">. Il a été élaboré </w:t>
      </w:r>
      <w:r w:rsidRPr="00E53F2D">
        <w:rPr>
          <w:shd w:val="clear" w:color="auto" w:fill="FFFFFF"/>
        </w:rPr>
        <w:t>en lien avec les collectivités des 8 baies</w:t>
      </w:r>
      <w:r>
        <w:rPr>
          <w:shd w:val="clear" w:color="auto" w:fill="FFFFFF"/>
        </w:rPr>
        <w:t xml:space="preserve"> bretonnes</w:t>
      </w:r>
      <w:r w:rsidRPr="00E53F2D">
        <w:rPr>
          <w:shd w:val="clear" w:color="auto" w:fill="FFFFFF"/>
        </w:rPr>
        <w:t xml:space="preserve"> concernées par le phénomène. Ce travail a intégré les recommandations des rapports d’évaluation produits en 2021, qui ont mis en exergue la nécessité de renforcer le plan tant en moyens humains et financiers que réglementaires</w:t>
      </w:r>
      <w:r>
        <w:rPr>
          <w:shd w:val="clear" w:color="auto" w:fill="FFFFFF"/>
        </w:rPr>
        <w:t xml:space="preserve"> (</w:t>
      </w:r>
      <w:r w:rsidRPr="5FAB2BE7">
        <w:rPr>
          <w:i/>
          <w:iCs/>
          <w:shd w:val="clear" w:color="auto" w:fill="FFFFFF"/>
        </w:rPr>
        <w:t>notions développées dans l’enjeu relatif au « littoral »)</w:t>
      </w:r>
      <w:r w:rsidR="00737CFD">
        <w:rPr>
          <w:i/>
          <w:iCs/>
          <w:shd w:val="clear" w:color="auto" w:fill="FFFFFF"/>
        </w:rPr>
        <w:t>.</w:t>
      </w:r>
    </w:p>
    <w:p w14:paraId="502D5568" w14:textId="74EDA37E" w:rsidR="00A818EB" w:rsidRPr="00C63F32" w:rsidRDefault="00A818EB" w:rsidP="00C11B25">
      <w:pPr>
        <w:pStyle w:val="T4numrot"/>
        <w:keepNext/>
        <w:widowControl/>
      </w:pPr>
      <w:bookmarkStart w:id="80" w:name="_Toc161413485"/>
      <w:bookmarkStart w:id="81" w:name="_Toc161660065"/>
      <w:r w:rsidRPr="0C8B0F75">
        <w:lastRenderedPageBreak/>
        <w:t>Quelles pistes d’actions pour demain</w:t>
      </w:r>
      <w:r w:rsidR="001C3AAB">
        <w:t> ?</w:t>
      </w:r>
      <w:bookmarkEnd w:id="80"/>
      <w:bookmarkEnd w:id="81"/>
    </w:p>
    <w:p w14:paraId="6499B189" w14:textId="001EA317" w:rsidR="00E110BB" w:rsidRPr="00E110BB" w:rsidRDefault="00B25957" w:rsidP="00C11B25">
      <w:pPr>
        <w:pStyle w:val="Textenormal"/>
        <w:keepNext/>
        <w:widowControl/>
      </w:pPr>
      <w:r w:rsidRPr="00F03330">
        <w:t xml:space="preserve">Trois </w:t>
      </w:r>
      <w:r w:rsidR="00E110BB" w:rsidRPr="00F03330">
        <w:t>pistes d’action</w:t>
      </w:r>
      <w:r w:rsidRPr="00F03330">
        <w:t xml:space="preserve"> sont développées ci-</w:t>
      </w:r>
      <w:r w:rsidR="00864770">
        <w:t>après</w:t>
      </w:r>
      <w:r w:rsidRPr="00F03330">
        <w:t>.</w:t>
      </w:r>
    </w:p>
    <w:p w14:paraId="0223A2C2" w14:textId="0E397187" w:rsidR="00A818EB" w:rsidRPr="001C3AAB" w:rsidRDefault="00A818EB" w:rsidP="00C11B25">
      <w:pPr>
        <w:pStyle w:val="T5numrot"/>
        <w:keepNext/>
        <w:widowControl/>
      </w:pPr>
      <w:r w:rsidRPr="001C3AAB">
        <w:t>Réduire les émissions des pollutions ponctuelles, pour la santé humaine et la préservation des milieux aquatiques et de la biodiversité</w:t>
      </w:r>
    </w:p>
    <w:p w14:paraId="5B88676D" w14:textId="34667115" w:rsidR="00807292" w:rsidRDefault="00A818EB" w:rsidP="00D07749">
      <w:pPr>
        <w:pStyle w:val="Textenormal"/>
        <w:keepNext/>
        <w:widowControl/>
      </w:pPr>
      <w:r>
        <w:t>Les efforts à réaliser pour lutter contre les pollutions ponctuelles doivent répondre aux objectifs de la directive eaux résiduaires urbaines et aux objectifs de réduction voire de suppression des micropolluants.</w:t>
      </w:r>
    </w:p>
    <w:p w14:paraId="30EE5D78" w14:textId="60E5E19F" w:rsidR="002457B3" w:rsidRDefault="00807292" w:rsidP="002A208D">
      <w:pPr>
        <w:pStyle w:val="Textenormal"/>
        <w:spacing w:before="360" w:after="360"/>
      </w:pPr>
      <w:r w:rsidRPr="00980DD8">
        <w:rPr>
          <w:noProof/>
        </w:rPr>
        <w:drawing>
          <wp:anchor distT="0" distB="0" distL="114300" distR="114300" simplePos="0" relativeHeight="251658263" behindDoc="0" locked="0" layoutInCell="1" allowOverlap="1" wp14:anchorId="0F830954" wp14:editId="0181012A">
            <wp:simplePos x="0" y="0"/>
            <wp:positionH relativeFrom="margin">
              <wp:posOffset>0</wp:posOffset>
            </wp:positionH>
            <wp:positionV relativeFrom="paragraph">
              <wp:posOffset>-5451</wp:posOffset>
            </wp:positionV>
            <wp:extent cx="495300" cy="502920"/>
            <wp:effectExtent l="0" t="0" r="0" b="0"/>
            <wp:wrapSquare wrapText="bothSides"/>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A818EB">
        <w:t>Pour demain il est nécessaire de</w:t>
      </w:r>
      <w:r w:rsidR="00EE693A">
        <w:t> :</w:t>
      </w:r>
    </w:p>
    <w:p w14:paraId="6CA3A460" w14:textId="37D6F2E7" w:rsidR="009C1795" w:rsidRDefault="00A818EB" w:rsidP="00DB0428">
      <w:pPr>
        <w:pStyle w:val="Puce1"/>
      </w:pPr>
      <w:proofErr w:type="gramStart"/>
      <w:r>
        <w:t>prendre</w:t>
      </w:r>
      <w:proofErr w:type="gramEnd"/>
      <w:r>
        <w:t xml:space="preserve"> en compte les évolutions législatives récentes (et à venir). La lutte contre les micropolluants et microplastiques est un sujet qui va prendre de plus en plus d’ampleur (notamment avec ses répercussions sur la santé et les milieux aquatiques). Ce phénomène sera accentué avec le dérèglement climatique</w:t>
      </w:r>
      <w:r w:rsidR="00C734B7">
        <w:t>,</w:t>
      </w:r>
      <w:r w:rsidR="00DC33C1">
        <w:t xml:space="preserve"> </w:t>
      </w:r>
      <w:r w:rsidR="00EE693A">
        <w:t>ouvrir</w:t>
      </w:r>
      <w:r>
        <w:t xml:space="preserve"> la surveillance des milieux aquatiques à l’utilisation de bio-essais et de </w:t>
      </w:r>
      <w:proofErr w:type="spellStart"/>
      <w:r>
        <w:t>bio-marqueurs</w:t>
      </w:r>
      <w:proofErr w:type="spellEnd"/>
      <w:r>
        <w:t xml:space="preserve"> en complément des analyses chimiques classiques </w:t>
      </w:r>
      <w:r w:rsidR="00F34E7C">
        <w:t>(afin</w:t>
      </w:r>
      <w:r>
        <w:t xml:space="preserve"> d’améliorer la connaissance par la mesure des effets</w:t>
      </w:r>
      <w:r w:rsidR="00F34E7C">
        <w:t>)</w:t>
      </w:r>
      <w:r w:rsidR="00C734B7">
        <w:t>,</w:t>
      </w:r>
    </w:p>
    <w:p w14:paraId="464FE242" w14:textId="5B65E497" w:rsidR="00AA71A0" w:rsidRDefault="002661D6" w:rsidP="00DB0428">
      <w:pPr>
        <w:pStyle w:val="Puce1"/>
      </w:pPr>
      <w:proofErr w:type="gramStart"/>
      <w:r>
        <w:t>s’appuyer</w:t>
      </w:r>
      <w:proofErr w:type="gramEnd"/>
      <w:r>
        <w:t xml:space="preserve"> sur </w:t>
      </w:r>
      <w:r w:rsidR="009C1795">
        <w:t>l</w:t>
      </w:r>
      <w:r w:rsidR="00A818EB">
        <w:t>e rôle des écosystèmes et leurs services de régulation</w:t>
      </w:r>
      <w:r w:rsidR="00864770">
        <w:t>,</w:t>
      </w:r>
    </w:p>
    <w:p w14:paraId="4D54939E" w14:textId="1B74F8B0" w:rsidR="00C8274C" w:rsidRDefault="00A818EB" w:rsidP="00DB0428">
      <w:pPr>
        <w:pStyle w:val="Puce1"/>
      </w:pPr>
      <w:proofErr w:type="gramStart"/>
      <w:r w:rsidRPr="00F2617B">
        <w:t>renforcer</w:t>
      </w:r>
      <w:proofErr w:type="gramEnd"/>
      <w:r w:rsidRPr="00F2617B">
        <w:t xml:space="preserve"> les efforts déjà préconisés dans le Sdage</w:t>
      </w:r>
      <w:r>
        <w:t> : réduire à la source les dégradations, supprimer les rejets directs aux milieux, limiter les déversements des réseaux par temps de pluie, améliorer la gestion des eaux pluviales, améliorer les traitements des stations d’épurations collectives et industrielles.</w:t>
      </w:r>
      <w:r w:rsidRPr="0075028F">
        <w:t xml:space="preserve"> </w:t>
      </w:r>
    </w:p>
    <w:p w14:paraId="0E34B903" w14:textId="5E7C3383" w:rsidR="00807292" w:rsidRPr="002A208D" w:rsidRDefault="00C8274C" w:rsidP="002A208D">
      <w:pPr>
        <w:pStyle w:val="Textenormal"/>
        <w:spacing w:before="360" w:after="360"/>
      </w:pPr>
      <w:r w:rsidRPr="00980DD8">
        <w:rPr>
          <w:noProof/>
        </w:rPr>
        <w:drawing>
          <wp:anchor distT="0" distB="0" distL="114300" distR="114300" simplePos="0" relativeHeight="251658262" behindDoc="0" locked="0" layoutInCell="1" allowOverlap="1" wp14:anchorId="7624107E" wp14:editId="2FDB43E6">
            <wp:simplePos x="0" y="0"/>
            <wp:positionH relativeFrom="margin">
              <wp:posOffset>0</wp:posOffset>
            </wp:positionH>
            <wp:positionV relativeFrom="paragraph">
              <wp:posOffset>33284</wp:posOffset>
            </wp:positionV>
            <wp:extent cx="495300" cy="502920"/>
            <wp:effectExtent l="0" t="0" r="0" b="0"/>
            <wp:wrapSquare wrapText="bothSides"/>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BF5CA6">
        <w:t xml:space="preserve">En complément, </w:t>
      </w:r>
      <w:r w:rsidR="007B62EE">
        <w:t xml:space="preserve">les </w:t>
      </w:r>
      <w:r w:rsidR="005712F3">
        <w:t xml:space="preserve">pistes d’action pour </w:t>
      </w:r>
      <w:r w:rsidR="00A56606">
        <w:t>d</w:t>
      </w:r>
      <w:r w:rsidR="00A56606" w:rsidRPr="00F261D7">
        <w:t>emain</w:t>
      </w:r>
      <w:r w:rsidR="005712F3">
        <w:t xml:space="preserve"> sont </w:t>
      </w:r>
      <w:r w:rsidR="00A818EB" w:rsidRPr="0075028F">
        <w:t>:</w:t>
      </w:r>
    </w:p>
    <w:p w14:paraId="4DD13957" w14:textId="360C68E4" w:rsidR="00A818EB" w:rsidRDefault="37137B1C" w:rsidP="001C3AAB">
      <w:pPr>
        <w:pStyle w:val="Puce1"/>
      </w:pPr>
      <w:proofErr w:type="gramStart"/>
      <w:r>
        <w:t>le</w:t>
      </w:r>
      <w:proofErr w:type="gramEnd"/>
      <w:r>
        <w:t xml:space="preserve"> traitement au niveau des habitations (équipements sanitaires sans eau, mise en place de système de traitement sans créer de nouveaux réseaux (gestion des eaux grises)</w:t>
      </w:r>
      <w:r w:rsidR="58B69245">
        <w:t>)</w:t>
      </w:r>
      <w:r w:rsidR="3FBE0FBB">
        <w:t>,</w:t>
      </w:r>
    </w:p>
    <w:p w14:paraId="6E919BBD" w14:textId="7925549D" w:rsidR="00A818EB" w:rsidRPr="00C86A0E" w:rsidRDefault="3FBE0FBB" w:rsidP="001C3AAB">
      <w:pPr>
        <w:pStyle w:val="Puce1"/>
      </w:pPr>
      <w:proofErr w:type="gramStart"/>
      <w:r>
        <w:t>l</w:t>
      </w:r>
      <w:r w:rsidR="37137B1C">
        <w:t>a</w:t>
      </w:r>
      <w:proofErr w:type="gramEnd"/>
      <w:r w:rsidR="37137B1C">
        <w:t xml:space="preserve"> systématisation des circuits fermés pour les gros consommateurs (industriels, piscines collectives</w:t>
      </w:r>
      <w:r w:rsidR="00BA6FDB">
        <w:t>…</w:t>
      </w:r>
      <w:r w:rsidR="37137B1C">
        <w:t xml:space="preserve">) : </w:t>
      </w:r>
      <w:r w:rsidR="00060FE7">
        <w:t>recycler</w:t>
      </w:r>
      <w:r w:rsidR="37137B1C">
        <w:t xml:space="preserve"> l'eau pour la reconsommer sur place</w:t>
      </w:r>
      <w:r>
        <w:t>,</w:t>
      </w:r>
    </w:p>
    <w:p w14:paraId="63109965" w14:textId="5809E5EA" w:rsidR="00A818EB" w:rsidRPr="00C86A0E" w:rsidRDefault="37137B1C" w:rsidP="001C3AAB">
      <w:pPr>
        <w:pStyle w:val="Puce1"/>
      </w:pPr>
      <w:proofErr w:type="gramStart"/>
      <w:r>
        <w:t>l’amélioration</w:t>
      </w:r>
      <w:proofErr w:type="gramEnd"/>
      <w:r>
        <w:t xml:space="preserve"> des technologies de traitement des micropolluants : microfiltration / charbon actif et pour la conchyliculture, filtration renforcée dans les bassins (solutions curatives)</w:t>
      </w:r>
      <w:r w:rsidR="3FBE0FBB">
        <w:t>,</w:t>
      </w:r>
      <w:r w:rsidR="00807292">
        <w:t xml:space="preserve"> en complément des solutions préventives,</w:t>
      </w:r>
    </w:p>
    <w:p w14:paraId="0ED99BB9" w14:textId="282BF150" w:rsidR="00A818EB" w:rsidRPr="00C86A0E" w:rsidRDefault="3FBE0FBB" w:rsidP="001C3AAB">
      <w:pPr>
        <w:pStyle w:val="Puce1"/>
      </w:pPr>
      <w:proofErr w:type="gramStart"/>
      <w:r>
        <w:t>d</w:t>
      </w:r>
      <w:r w:rsidR="37137B1C">
        <w:t>es</w:t>
      </w:r>
      <w:proofErr w:type="gramEnd"/>
      <w:r w:rsidR="37137B1C">
        <w:t xml:space="preserve"> technologies plus efficaces de détection et de réparation des fuites sur les réseaux</w:t>
      </w:r>
      <w:r>
        <w:t>,</w:t>
      </w:r>
    </w:p>
    <w:p w14:paraId="5FB5C01C" w14:textId="38D561A8" w:rsidR="00A818EB" w:rsidRPr="00C86A0E" w:rsidRDefault="3FBE0FBB" w:rsidP="00D93E9A">
      <w:pPr>
        <w:pStyle w:val="Puce1"/>
        <w:spacing w:after="360"/>
      </w:pPr>
      <w:proofErr w:type="gramStart"/>
      <w:r>
        <w:t>l</w:t>
      </w:r>
      <w:r w:rsidR="37137B1C">
        <w:t>e</w:t>
      </w:r>
      <w:proofErr w:type="gramEnd"/>
      <w:r w:rsidR="37137B1C">
        <w:t xml:space="preserve"> développement d’</w:t>
      </w:r>
      <w:r w:rsidR="5ED5C06E">
        <w:t>o</w:t>
      </w:r>
      <w:r w:rsidR="37137B1C">
        <w:t>util de suivi de la qualité.</w:t>
      </w:r>
    </w:p>
    <w:p w14:paraId="2DC1EED6" w14:textId="6D102A78" w:rsidR="00A818EB" w:rsidRPr="001C3AAB" w:rsidRDefault="009311E7" w:rsidP="00FF43DF">
      <w:pPr>
        <w:pStyle w:val="T5numrot"/>
      </w:pPr>
      <w:r>
        <w:t>Préserver u</w:t>
      </w:r>
      <w:r w:rsidR="00A818EB" w:rsidRPr="001C3AAB">
        <w:t xml:space="preserve">ne eau de bonne qualité, préalable indispensable à notre santé, </w:t>
      </w:r>
      <w:r w:rsidR="00BA6FDB">
        <w:t xml:space="preserve">à </w:t>
      </w:r>
      <w:r w:rsidR="00A818EB" w:rsidRPr="001C3AAB">
        <w:t xml:space="preserve">notre survie et </w:t>
      </w:r>
      <w:r w:rsidR="00BA6FDB">
        <w:t xml:space="preserve">à </w:t>
      </w:r>
      <w:r w:rsidR="00A818EB" w:rsidRPr="001C3AAB">
        <w:t>celle des milieux aquatiques et de la biodiversité</w:t>
      </w:r>
    </w:p>
    <w:p w14:paraId="03F440EB" w14:textId="77777777" w:rsidR="00A818EB" w:rsidRDefault="00A818EB" w:rsidP="00D93E9A">
      <w:pPr>
        <w:pStyle w:val="Textenormal"/>
      </w:pPr>
      <w:r>
        <w:t>Sans une eau de bonne qualité, la santé des hommes, leur survie et celles des milieux aquatiques n’est plus possible.</w:t>
      </w:r>
    </w:p>
    <w:p w14:paraId="4C6B1B30" w14:textId="02A7786D" w:rsidR="00F13A99" w:rsidRDefault="00A818EB" w:rsidP="001C3AAB">
      <w:pPr>
        <w:pStyle w:val="Textenormal"/>
      </w:pPr>
      <w:r>
        <w:t xml:space="preserve">Dans un contexte de dérèglement climatique (manques d’eau, inondations), les conséquences sur la disponibilité </w:t>
      </w:r>
      <w:r w:rsidR="00A0490B">
        <w:t>d’une</w:t>
      </w:r>
      <w:r>
        <w:t xml:space="preserve"> ressource de bonne qualité risquent de s’aggraver (fermeture de captages pour pollutions).</w:t>
      </w:r>
    </w:p>
    <w:p w14:paraId="6DC3A2F2" w14:textId="77777777" w:rsidR="00F13A99" w:rsidRDefault="00F13A99">
      <w:pPr>
        <w:widowControl/>
        <w:autoSpaceDE/>
        <w:autoSpaceDN/>
        <w:rPr>
          <w:rFonts w:ascii="Marianne" w:hAnsi="Marianne" w:cs="Arial"/>
          <w:sz w:val="20"/>
          <w:szCs w:val="20"/>
        </w:rPr>
      </w:pPr>
      <w:r>
        <w:br w:type="page"/>
      </w:r>
    </w:p>
    <w:p w14:paraId="07778375" w14:textId="4D8DD99C" w:rsidR="005B6386" w:rsidRPr="00F13A99" w:rsidRDefault="004C3C1A" w:rsidP="00F13A99">
      <w:pPr>
        <w:pStyle w:val="Textenormal"/>
        <w:keepNext/>
        <w:widowControl/>
        <w:spacing w:before="360" w:after="360"/>
      </w:pPr>
      <w:r w:rsidRPr="00980DD8">
        <w:rPr>
          <w:noProof/>
        </w:rPr>
        <w:lastRenderedPageBreak/>
        <w:drawing>
          <wp:anchor distT="0" distB="0" distL="114300" distR="114300" simplePos="0" relativeHeight="251659319" behindDoc="0" locked="0" layoutInCell="1" allowOverlap="1" wp14:anchorId="49FC7A92" wp14:editId="61573E1E">
            <wp:simplePos x="0" y="0"/>
            <wp:positionH relativeFrom="margin">
              <wp:align>left</wp:align>
            </wp:positionH>
            <wp:positionV relativeFrom="margin">
              <wp:posOffset>-104775</wp:posOffset>
            </wp:positionV>
            <wp:extent cx="496570" cy="503555"/>
            <wp:effectExtent l="0" t="0" r="0" b="0"/>
            <wp:wrapThrough wrapText="bothSides">
              <wp:wrapPolygon edited="0">
                <wp:start x="0" y="0"/>
                <wp:lineTo x="0" y="20429"/>
                <wp:lineTo x="20716" y="20429"/>
                <wp:lineTo x="20716" y="0"/>
                <wp:lineTo x="0" y="0"/>
              </wp:wrapPolygon>
            </wp:wrapThrough>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6570" cy="503555"/>
                    </a:xfrm>
                    <a:prstGeom prst="rect">
                      <a:avLst/>
                    </a:prstGeom>
                  </pic:spPr>
                </pic:pic>
              </a:graphicData>
            </a:graphic>
            <wp14:sizeRelH relativeFrom="margin">
              <wp14:pctWidth>0</wp14:pctWidth>
            </wp14:sizeRelH>
            <wp14:sizeRelV relativeFrom="margin">
              <wp14:pctHeight>0</wp14:pctHeight>
            </wp14:sizeRelV>
          </wp:anchor>
        </w:drawing>
      </w:r>
      <w:r w:rsidR="0086158B">
        <w:t xml:space="preserve">Demain, </w:t>
      </w:r>
      <w:r w:rsidR="005B6386">
        <w:t>il convient de :</w:t>
      </w:r>
    </w:p>
    <w:p w14:paraId="3D1FB799" w14:textId="29489B8E" w:rsidR="00EA3A4B" w:rsidRDefault="00A818EB" w:rsidP="004C3C1A">
      <w:pPr>
        <w:pStyle w:val="Puce1"/>
      </w:pPr>
      <w:proofErr w:type="gramStart"/>
      <w:r w:rsidRPr="00F261D7">
        <w:t>renforcer</w:t>
      </w:r>
      <w:proofErr w:type="gramEnd"/>
      <w:r w:rsidR="00333BCF">
        <w:t>, en lien avec les évolutions législatives</w:t>
      </w:r>
      <w:r w:rsidR="00EA3A4B">
        <w:t>,</w:t>
      </w:r>
      <w:r w:rsidRPr="00F261D7">
        <w:t xml:space="preserve"> la </w:t>
      </w:r>
      <w:r w:rsidR="00687E59">
        <w:t>préservation</w:t>
      </w:r>
      <w:r w:rsidR="00687E59" w:rsidRPr="00F261D7">
        <w:t xml:space="preserve"> </w:t>
      </w:r>
      <w:r w:rsidR="0060500B">
        <w:t xml:space="preserve">et restauration </w:t>
      </w:r>
      <w:r w:rsidR="006B7DFA">
        <w:t xml:space="preserve">de la ressource </w:t>
      </w:r>
      <w:r>
        <w:t>destiné</w:t>
      </w:r>
      <w:r w:rsidR="003400FD">
        <w:t>e</w:t>
      </w:r>
      <w:r>
        <w:t xml:space="preserve"> à l’alimentation en eau potable. </w:t>
      </w:r>
    </w:p>
    <w:p w14:paraId="00AEA074" w14:textId="45F4295B" w:rsidR="00957D60" w:rsidRDefault="00A818EB" w:rsidP="004C3C1A">
      <w:pPr>
        <w:pStyle w:val="Puce1"/>
      </w:pPr>
      <w:proofErr w:type="gramStart"/>
      <w:r>
        <w:t>poursuivre</w:t>
      </w:r>
      <w:proofErr w:type="gramEnd"/>
      <w:r>
        <w:t xml:space="preserve"> les actions de maintien et d’amélioration de la qualité des eaux pour les usages sensibles en eaux continentales et littorales (pisciculture, cressiculture, transformation de produits alimentaires, conchyliculture, pêche à pied, consommation de poisson</w:t>
      </w:r>
      <w:r w:rsidR="008D4FA3">
        <w:t xml:space="preserve"> </w:t>
      </w:r>
      <w:r>
        <w:t xml:space="preserve">ou encore les usages récréatifs, tels que la baignade ou les sports en eau vive). </w:t>
      </w:r>
    </w:p>
    <w:p w14:paraId="2205F31B" w14:textId="20D55EBF" w:rsidR="00A818EB" w:rsidRDefault="00957D60" w:rsidP="00F13A99">
      <w:pPr>
        <w:pStyle w:val="Textenormal"/>
        <w:spacing w:before="360" w:after="360"/>
      </w:pPr>
      <w:r w:rsidRPr="00980DD8">
        <w:rPr>
          <w:noProof/>
        </w:rPr>
        <w:drawing>
          <wp:anchor distT="0" distB="0" distL="114300" distR="114300" simplePos="0" relativeHeight="251658294" behindDoc="0" locked="0" layoutInCell="1" allowOverlap="1" wp14:anchorId="479AC171" wp14:editId="0467EAD8">
            <wp:simplePos x="0" y="0"/>
            <wp:positionH relativeFrom="margin">
              <wp:align>left</wp:align>
            </wp:positionH>
            <wp:positionV relativeFrom="paragraph">
              <wp:posOffset>36195</wp:posOffset>
            </wp:positionV>
            <wp:extent cx="495300" cy="502920"/>
            <wp:effectExtent l="0" t="0" r="0" b="0"/>
            <wp:wrapSquare wrapText="bothSides"/>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142B79">
        <w:t>En complément</w:t>
      </w:r>
      <w:r w:rsidR="005C0DE4">
        <w:t>, les</w:t>
      </w:r>
      <w:r w:rsidR="00A818EB">
        <w:t xml:space="preserve"> pistes d’actions </w:t>
      </w:r>
      <w:r w:rsidR="005C0DE4">
        <w:t>pour demain</w:t>
      </w:r>
      <w:r w:rsidR="00816E5B">
        <w:t xml:space="preserve"> </w:t>
      </w:r>
      <w:r w:rsidR="005C0DE4">
        <w:t>sont </w:t>
      </w:r>
      <w:r w:rsidR="00A818EB">
        <w:t>:</w:t>
      </w:r>
    </w:p>
    <w:p w14:paraId="594C1F76" w14:textId="1AD8410C" w:rsidR="00A818EB" w:rsidRPr="00C86A0E" w:rsidRDefault="3FBE0FBB" w:rsidP="001C3AAB">
      <w:pPr>
        <w:pStyle w:val="Puce1"/>
      </w:pPr>
      <w:proofErr w:type="gramStart"/>
      <w:r>
        <w:t>u</w:t>
      </w:r>
      <w:r w:rsidR="37137B1C">
        <w:t>ne</w:t>
      </w:r>
      <w:proofErr w:type="gramEnd"/>
      <w:r w:rsidR="37137B1C">
        <w:t xml:space="preserve"> meilleure </w:t>
      </w:r>
      <w:r w:rsidR="002D4A95">
        <w:t>préservation</w:t>
      </w:r>
      <w:r w:rsidR="006B7DFA">
        <w:t xml:space="preserve"> </w:t>
      </w:r>
      <w:r w:rsidR="0060500B">
        <w:t xml:space="preserve">et restauration </w:t>
      </w:r>
      <w:r w:rsidR="006B7DFA">
        <w:t xml:space="preserve">de la ressource sur les </w:t>
      </w:r>
      <w:r w:rsidR="19754E42">
        <w:t xml:space="preserve">aires d’alimentation </w:t>
      </w:r>
      <w:r w:rsidR="37137B1C">
        <w:t>de</w:t>
      </w:r>
      <w:r w:rsidR="19754E42">
        <w:t>s</w:t>
      </w:r>
      <w:r w:rsidR="37137B1C">
        <w:t xml:space="preserve"> captage</w:t>
      </w:r>
      <w:r w:rsidR="19754E42">
        <w:t xml:space="preserve">s </w:t>
      </w:r>
      <w:r w:rsidR="00807292">
        <w:t xml:space="preserve">pour la production </w:t>
      </w:r>
      <w:r w:rsidR="19754E42">
        <w:t>d’eau potable</w:t>
      </w:r>
      <w:r w:rsidR="37137B1C">
        <w:t xml:space="preserve"> </w:t>
      </w:r>
      <w:r w:rsidR="00816E5B">
        <w:t>afin d’</w:t>
      </w:r>
      <w:r w:rsidR="37137B1C">
        <w:t>éviter les pollutions supplémentaires sur ces zones : outils fonciers, meilleure connaissance et traçage des intrants,</w:t>
      </w:r>
    </w:p>
    <w:p w14:paraId="585FC4BD" w14:textId="3F777460" w:rsidR="00A818EB" w:rsidRPr="00C86A0E" w:rsidRDefault="3FBE0FBB" w:rsidP="001C3AAB">
      <w:pPr>
        <w:pStyle w:val="Puce1"/>
      </w:pPr>
      <w:proofErr w:type="gramStart"/>
      <w:r>
        <w:t>l</w:t>
      </w:r>
      <w:r w:rsidR="37137B1C">
        <w:t>’optimisation</w:t>
      </w:r>
      <w:proofErr w:type="gramEnd"/>
      <w:r w:rsidR="37137B1C">
        <w:t xml:space="preserve"> de la gestion des interconnexions (développement d’outils numériques)</w:t>
      </w:r>
      <w:r>
        <w:t>,</w:t>
      </w:r>
    </w:p>
    <w:p w14:paraId="6D0B5C73" w14:textId="36B05799" w:rsidR="00A818EB" w:rsidRPr="00EF1457" w:rsidRDefault="3FBE0FBB" w:rsidP="001C3AAB">
      <w:pPr>
        <w:pStyle w:val="Puce1"/>
        <w:rPr>
          <w:b/>
          <w:bCs/>
        </w:rPr>
      </w:pPr>
      <w:proofErr w:type="gramStart"/>
      <w:r>
        <w:t>l</w:t>
      </w:r>
      <w:r w:rsidR="37137B1C">
        <w:t>’organisation</w:t>
      </w:r>
      <w:proofErr w:type="gramEnd"/>
      <w:r w:rsidR="37137B1C">
        <w:t xml:space="preserve"> de réunions d'information plus fréquentes sur les pollutions et les captages prioritaires (information sur les résultats en plus des moyens mis en œuvre)</w:t>
      </w:r>
      <w:r w:rsidR="63B606DD">
        <w:t xml:space="preserve">. </w:t>
      </w:r>
      <w:r w:rsidR="37137B1C">
        <w:t>S’appuyer sur une compétence de la gestion de la ressource en eau potable, avec une gouvernance élargie</w:t>
      </w:r>
      <w:r>
        <w:t>,</w:t>
      </w:r>
    </w:p>
    <w:p w14:paraId="4385B4AA" w14:textId="6905DD31" w:rsidR="00956196" w:rsidRDefault="00A818EB" w:rsidP="00D93E9A">
      <w:pPr>
        <w:pStyle w:val="Puce1"/>
        <w:spacing w:after="360"/>
      </w:pPr>
      <w:proofErr w:type="gramStart"/>
      <w:r>
        <w:t>renforcer</w:t>
      </w:r>
      <w:proofErr w:type="gramEnd"/>
      <w:r>
        <w:t xml:space="preserve"> et adapter le suivi de la qualité de l’eau brute dans le cadre des programmes d’action sur les captages.</w:t>
      </w:r>
    </w:p>
    <w:p w14:paraId="24842946" w14:textId="238752CA" w:rsidR="00A818EB" w:rsidRPr="00A4296C" w:rsidRDefault="009311E7" w:rsidP="00FF43DF">
      <w:pPr>
        <w:pStyle w:val="T5numrot"/>
      </w:pPr>
      <w:r w:rsidRPr="00A4296C">
        <w:t>Préserver</w:t>
      </w:r>
      <w:r w:rsidR="00A818EB" w:rsidRPr="00A4296C">
        <w:t xml:space="preserve"> </w:t>
      </w:r>
      <w:r w:rsidRPr="00A4296C">
        <w:t>l</w:t>
      </w:r>
      <w:r w:rsidR="00A818EB" w:rsidRPr="00A4296C">
        <w:t xml:space="preserve">es milieux aquatiques et la biodiversité, et leurs capacités auto-épuratoires, pour lutter contre les pollutions diffuses </w:t>
      </w:r>
    </w:p>
    <w:p w14:paraId="7B986C57" w14:textId="0A4455BF" w:rsidR="009453C6" w:rsidRDefault="00A818EB" w:rsidP="002A0038">
      <w:pPr>
        <w:pStyle w:val="Textenormal"/>
      </w:pPr>
      <w:r>
        <w:t xml:space="preserve">Au regard du dérèglement climatique, </w:t>
      </w:r>
      <w:r w:rsidR="00EA5674">
        <w:t>il est primor</w:t>
      </w:r>
      <w:r w:rsidR="00CA3BB4">
        <w:t>dial</w:t>
      </w:r>
      <w:r>
        <w:t xml:space="preserve"> de pouvoir s’appuyer sur une analyse globale, permettant de faciliter les actions sans regrets et éviter les mal-adaptations ou les politiques contradictoires.</w:t>
      </w:r>
    </w:p>
    <w:p w14:paraId="27254ED0" w14:textId="5215580A" w:rsidR="00F822B4" w:rsidRDefault="00521B3C" w:rsidP="00417137">
      <w:pPr>
        <w:pStyle w:val="Textenormal"/>
        <w:spacing w:before="360" w:after="360"/>
      </w:pPr>
      <w:r w:rsidRPr="00980DD8">
        <w:rPr>
          <w:noProof/>
        </w:rPr>
        <w:drawing>
          <wp:anchor distT="0" distB="0" distL="114300" distR="114300" simplePos="0" relativeHeight="251658266" behindDoc="0" locked="0" layoutInCell="1" allowOverlap="1" wp14:anchorId="1963E90E" wp14:editId="7EE0CC11">
            <wp:simplePos x="0" y="0"/>
            <wp:positionH relativeFrom="margin">
              <wp:posOffset>0</wp:posOffset>
            </wp:positionH>
            <wp:positionV relativeFrom="paragraph">
              <wp:posOffset>12227</wp:posOffset>
            </wp:positionV>
            <wp:extent cx="495300" cy="502920"/>
            <wp:effectExtent l="0" t="0" r="0" b="0"/>
            <wp:wrapSquare wrapText="bothSides"/>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D62120">
        <w:t>Demain, i</w:t>
      </w:r>
      <w:r w:rsidR="00A818EB">
        <w:t>l est primordial de</w:t>
      </w:r>
      <w:r w:rsidR="00F822B4">
        <w:t> :</w:t>
      </w:r>
    </w:p>
    <w:p w14:paraId="7D302E8E" w14:textId="3058C3E8" w:rsidR="00A818EB" w:rsidRDefault="00A818EB" w:rsidP="00D07749">
      <w:pPr>
        <w:pStyle w:val="Puce1"/>
      </w:pPr>
      <w:proofErr w:type="gramStart"/>
      <w:r>
        <w:t>poursuivre</w:t>
      </w:r>
      <w:proofErr w:type="gramEnd"/>
      <w:r>
        <w:t xml:space="preserve"> les actions </w:t>
      </w:r>
      <w:r w:rsidR="0036563D">
        <w:t xml:space="preserve">déjà </w:t>
      </w:r>
      <w:r>
        <w:t xml:space="preserve">engagées dans le Sdage (agir en amont des dégradations, lutter contre l’eutrophisation marine, lutter contre les transferts de nitrates, de phosphore (plans d’eau) et des pesticides) et de s’appuyer sur des actions multi-objectifs, visant des effets de synergies. Ainsi, en préservant les milieux aquatiques et la biodiversité (des sources à la mer), il est possible de s’appuyer sur les services rendus par ces écosystèmes, notamment leur capacité d’autoépuration naturelle. </w:t>
      </w:r>
    </w:p>
    <w:p w14:paraId="616AAAF2" w14:textId="124E5A9F" w:rsidR="005F0AF1" w:rsidRDefault="00B142B1" w:rsidP="00D07749">
      <w:pPr>
        <w:pStyle w:val="Puce1"/>
      </w:pPr>
      <w:proofErr w:type="gramStart"/>
      <w:r>
        <w:t>d’envisager</w:t>
      </w:r>
      <w:proofErr w:type="gramEnd"/>
      <w:r>
        <w:t xml:space="preserve"> l</w:t>
      </w:r>
      <w:r w:rsidR="00A818EB">
        <w:t>a transformation des modèles existants et/ou l’émergence de modèles alternatifs</w:t>
      </w:r>
      <w:r w:rsidR="00F763AA">
        <w:t xml:space="preserve"> (intégrant la prise en charge des coûts induits, des prise</w:t>
      </w:r>
      <w:r w:rsidR="008915A9">
        <w:t>s</w:t>
      </w:r>
      <w:r w:rsidR="00F763AA">
        <w:t xml:space="preserve"> de risques réalisées pour ces nouveaux modèles)</w:t>
      </w:r>
      <w:r w:rsidR="00A818EB">
        <w:t xml:space="preserve">. Cette gestion ne peut se faire que de façon cohérente et concertée avec l’ensemble des acteurs, nécessitant une gouvernance adaptée, et s’appuyant </w:t>
      </w:r>
      <w:r w:rsidR="0022180A">
        <w:t xml:space="preserve">sur </w:t>
      </w:r>
      <w:r w:rsidR="00A818EB">
        <w:t>des politiques territoriales pertinentes</w:t>
      </w:r>
      <w:r w:rsidR="00A818EB" w:rsidRPr="00EF1457">
        <w:t>.</w:t>
      </w:r>
      <w:bookmarkStart w:id="82" w:name="_Hlk160715299"/>
    </w:p>
    <w:p w14:paraId="21F01346" w14:textId="6B3B8061" w:rsidR="00334BFA" w:rsidRDefault="00334BFA">
      <w:pPr>
        <w:widowControl/>
        <w:autoSpaceDE/>
        <w:autoSpaceDN/>
        <w:rPr>
          <w:rFonts w:ascii="Marianne" w:eastAsia="Times New Roman" w:hAnsi="Marianne"/>
          <w:sz w:val="20"/>
          <w:szCs w:val="20"/>
        </w:rPr>
      </w:pPr>
      <w:r>
        <w:br w:type="page"/>
      </w:r>
    </w:p>
    <w:p w14:paraId="3C76EC68" w14:textId="3DB2866C" w:rsidR="00A818EB" w:rsidRDefault="00196CF5" w:rsidP="00334BFA">
      <w:pPr>
        <w:pStyle w:val="Textenormal"/>
        <w:widowControl/>
        <w:spacing w:before="600" w:after="600"/>
      </w:pPr>
      <w:bookmarkStart w:id="83" w:name="_Hlk166831121"/>
      <w:r w:rsidRPr="00980DD8">
        <w:rPr>
          <w:noProof/>
        </w:rPr>
        <w:lastRenderedPageBreak/>
        <w:drawing>
          <wp:anchor distT="0" distB="0" distL="114300" distR="114300" simplePos="0" relativeHeight="251661367" behindDoc="1" locked="0" layoutInCell="1" allowOverlap="1" wp14:anchorId="6163B7D2" wp14:editId="39248227">
            <wp:simplePos x="0" y="0"/>
            <wp:positionH relativeFrom="margin">
              <wp:align>left</wp:align>
            </wp:positionH>
            <wp:positionV relativeFrom="paragraph">
              <wp:posOffset>0</wp:posOffset>
            </wp:positionV>
            <wp:extent cx="495300" cy="502920"/>
            <wp:effectExtent l="0" t="0" r="0" b="0"/>
            <wp:wrapTight wrapText="bothSides">
              <wp:wrapPolygon edited="0">
                <wp:start x="0" y="0"/>
                <wp:lineTo x="0" y="20455"/>
                <wp:lineTo x="20769" y="20455"/>
                <wp:lineTo x="20769" y="0"/>
                <wp:lineTo x="0" y="0"/>
              </wp:wrapPolygon>
            </wp:wrapTight>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B46CF6">
        <w:t>En complément</w:t>
      </w:r>
      <w:r w:rsidR="005F0AF1">
        <w:t xml:space="preserve">, </w:t>
      </w:r>
      <w:r w:rsidR="008915A9">
        <w:t>l</w:t>
      </w:r>
      <w:r w:rsidR="00A818EB" w:rsidRPr="00EF1457">
        <w:t xml:space="preserve">es </w:t>
      </w:r>
      <w:r w:rsidR="00A818EB" w:rsidRPr="000C1F66">
        <w:t>pistes</w:t>
      </w:r>
      <w:r w:rsidR="00A818EB" w:rsidRPr="00EF1457">
        <w:t xml:space="preserve"> </w:t>
      </w:r>
      <w:r w:rsidR="00CC1670">
        <w:t>d’action pour demain sont</w:t>
      </w:r>
      <w:r w:rsidR="00D938AD">
        <w:t xml:space="preserve"> </w:t>
      </w:r>
      <w:r w:rsidR="00A818EB">
        <w:t>:</w:t>
      </w:r>
      <w:bookmarkEnd w:id="82"/>
    </w:p>
    <w:p w14:paraId="0488DBB7" w14:textId="4544F152" w:rsidR="00A818EB" w:rsidRPr="007F3D7A" w:rsidRDefault="0022180A" w:rsidP="00417137">
      <w:pPr>
        <w:pStyle w:val="Puce1"/>
        <w:widowControl/>
        <w:spacing w:before="480"/>
      </w:pPr>
      <w:proofErr w:type="gramStart"/>
      <w:r>
        <w:t>d’</w:t>
      </w:r>
      <w:r w:rsidR="006B7117">
        <w:t>accompagner</w:t>
      </w:r>
      <w:proofErr w:type="gramEnd"/>
      <w:r w:rsidR="006B7117">
        <w:t xml:space="preserve"> les adaptations de l’agriculture visant la sobriété et la diminution des intrants, pa</w:t>
      </w:r>
      <w:r w:rsidR="00CF4E9D">
        <w:t>r</w:t>
      </w:r>
      <w:r w:rsidR="000C1F66">
        <w:t xml:space="preserve"> le maintien et le développement de l’agriculture biologique, par </w:t>
      </w:r>
      <w:r w:rsidR="63B606DD">
        <w:t>l</w:t>
      </w:r>
      <w:r w:rsidR="37137B1C">
        <w:t>a modification de l’assolement agricole</w:t>
      </w:r>
      <w:r w:rsidR="000C1F66">
        <w:t xml:space="preserve"> pouvant s’appuyer sur </w:t>
      </w:r>
      <w:bookmarkStart w:id="84" w:name="_Hlk166828062"/>
      <w:r w:rsidR="63B606DD" w:rsidRPr="00D222EB">
        <w:t>l</w:t>
      </w:r>
      <w:r w:rsidR="37137B1C" w:rsidRPr="00D222EB">
        <w:t xml:space="preserve">e </w:t>
      </w:r>
      <w:r w:rsidR="37137B1C" w:rsidRPr="007F3D7A">
        <w:t>développement d'une agriculture de</w:t>
      </w:r>
      <w:r w:rsidR="37137B1C" w:rsidRPr="007F3D7A" w:rsidDel="000C1F66">
        <w:t xml:space="preserve"> </w:t>
      </w:r>
      <w:r w:rsidR="00926324" w:rsidRPr="007F3D7A" w:rsidDel="000C1F66">
        <w:t>précision</w:t>
      </w:r>
      <w:r w:rsidR="00926324" w:rsidDel="000C1F66">
        <w:t>.</w:t>
      </w:r>
      <w:r w:rsidR="000C1F66" w:rsidRPr="000C1F66">
        <w:t xml:space="preserve"> </w:t>
      </w:r>
      <w:r w:rsidR="000C1F66" w:rsidRPr="00D222EB">
        <w:t>Il s’agit de mettre en place un véritable contrat social entre les producteurs de cultures bio et les consommateurs, notamment les collectivités, pour sécuriser les débouchés économiques</w:t>
      </w:r>
      <w:r w:rsidR="00661A57">
        <w:t>,</w:t>
      </w:r>
    </w:p>
    <w:bookmarkEnd w:id="84"/>
    <w:p w14:paraId="6D257616" w14:textId="4906703C" w:rsidR="00A818EB" w:rsidRDefault="0022180A" w:rsidP="00417137">
      <w:pPr>
        <w:pStyle w:val="Puce1"/>
        <w:widowControl/>
      </w:pPr>
      <w:proofErr w:type="gramStart"/>
      <w:r>
        <w:t>de</w:t>
      </w:r>
      <w:proofErr w:type="gramEnd"/>
      <w:r>
        <w:t xml:space="preserve"> </w:t>
      </w:r>
      <w:r w:rsidR="00D222EB">
        <w:t>sécuriser l</w:t>
      </w:r>
      <w:r w:rsidR="37137B1C">
        <w:t>es ressources financières pour les producteurs, via la rétribution des coûts induits par les démarches qui intègrent l’environnement dans la production des produits alimentaires : ajustement du prix de vente final par exemple.</w:t>
      </w:r>
      <w:bookmarkEnd w:id="83"/>
      <w:r w:rsidR="00A818EB">
        <w:br w:type="page"/>
      </w:r>
    </w:p>
    <w:p w14:paraId="5130101E" w14:textId="77777777" w:rsidR="00A818EB" w:rsidRPr="008C3516" w:rsidRDefault="00A818EB" w:rsidP="00870820">
      <w:pPr>
        <w:pStyle w:val="T3numrot"/>
      </w:pPr>
      <w:bookmarkStart w:id="85" w:name="_Toc166792084"/>
      <w:bookmarkStart w:id="86" w:name="_Toc172550257"/>
      <w:r w:rsidRPr="008C3516">
        <w:lastRenderedPageBreak/>
        <w:t>Enjeu</w:t>
      </w:r>
      <w:r>
        <w:t xml:space="preserve"> 7</w:t>
      </w:r>
      <w:r w:rsidRPr="008C3516">
        <w:t> : La préservation des estuaires et de la mer en conciliant les activités terrestres et marines</w:t>
      </w:r>
      <w:bookmarkEnd w:id="85"/>
      <w:bookmarkEnd w:id="86"/>
    </w:p>
    <w:p w14:paraId="1ED481E8" w14:textId="055C35A7" w:rsidR="00A818EB" w:rsidRPr="008C3516" w:rsidRDefault="00A818EB" w:rsidP="00870820">
      <w:pPr>
        <w:pStyle w:val="T4numrot"/>
      </w:pPr>
      <w:bookmarkStart w:id="87" w:name="_Toc161413487"/>
      <w:bookmarkStart w:id="88" w:name="_Toc161660067"/>
      <w:r w:rsidRPr="008C3516">
        <w:t>Que recouvre cet enjeu</w:t>
      </w:r>
      <w:r w:rsidR="00DC283B">
        <w:t> ?</w:t>
      </w:r>
      <w:bookmarkEnd w:id="87"/>
      <w:bookmarkEnd w:id="88"/>
    </w:p>
    <w:p w14:paraId="6189A138" w14:textId="72D1F77F" w:rsidR="00A818EB" w:rsidRPr="008C3516" w:rsidRDefault="00A818EB" w:rsidP="00DC283B">
      <w:pPr>
        <w:pStyle w:val="Textenormal"/>
      </w:pPr>
      <w:r w:rsidRPr="008C3516">
        <w:t xml:space="preserve">Le littoral Loire-Bretagne se trouve à l’exutoire des bassins hydrographiques de la Loire et des fleuves côtiers de Bretagne, des Pays de la Loire et du nord de la Nouvelle Aquitaine. Il est composé de </w:t>
      </w:r>
      <w:r w:rsidRPr="0027721B">
        <w:t>milieux naturels riches et divers, mais également fragiles.</w:t>
      </w:r>
    </w:p>
    <w:p w14:paraId="77FAD448" w14:textId="6047B261" w:rsidR="00A818EB" w:rsidRPr="008C3516" w:rsidRDefault="00A818EB" w:rsidP="00DC283B">
      <w:pPr>
        <w:pStyle w:val="Textenormal"/>
      </w:pPr>
      <w:r w:rsidRPr="008C3516">
        <w:t xml:space="preserve">Il est le siège de nombreuses </w:t>
      </w:r>
      <w:r w:rsidRPr="0027721B">
        <w:t>activités économiques</w:t>
      </w:r>
      <w:r w:rsidRPr="008C3516">
        <w:t xml:space="preserve"> (tourisme, baignade, loisir nautique, pêche, aquaculture, conchyliculture…), qui sont dépendantes de la bonne </w:t>
      </w:r>
      <w:r>
        <w:t>qualité</w:t>
      </w:r>
      <w:r w:rsidRPr="008C3516">
        <w:t xml:space="preserve"> de ces écosystèmes. </w:t>
      </w:r>
    </w:p>
    <w:p w14:paraId="1689F27B" w14:textId="205DECF9" w:rsidR="006C36D3" w:rsidRPr="008C3516" w:rsidRDefault="00A818EB" w:rsidP="00DC283B">
      <w:pPr>
        <w:pStyle w:val="Textenormal"/>
      </w:pPr>
      <w:r w:rsidRPr="008C3516">
        <w:t>Le</w:t>
      </w:r>
      <w:r>
        <w:t xml:space="preserve"> cumul de</w:t>
      </w:r>
      <w:r w:rsidRPr="008C3516">
        <w:t>s pressions</w:t>
      </w:r>
      <w:r w:rsidRPr="008C3516">
        <w:rPr>
          <w:b/>
          <w:bCs/>
        </w:rPr>
        <w:t xml:space="preserve"> </w:t>
      </w:r>
      <w:r w:rsidRPr="008C3516">
        <w:t xml:space="preserve">exercées par </w:t>
      </w:r>
      <w:r>
        <w:t>l</w:t>
      </w:r>
      <w:r w:rsidRPr="008C3516">
        <w:t>es activités</w:t>
      </w:r>
      <w:r>
        <w:t xml:space="preserve"> humaines</w:t>
      </w:r>
      <w:r w:rsidRPr="008C3516">
        <w:t xml:space="preserve">, tant sur les bassins versants (pollutions diffuses ou ponctuelles, prélèvements, </w:t>
      </w:r>
      <w:r>
        <w:t xml:space="preserve">obstacles à la continuité écologique, </w:t>
      </w:r>
      <w:r w:rsidRPr="00DA0559">
        <w:t>destruction des zones humides littorales, artificialisation des côtes</w:t>
      </w:r>
      <w:r w:rsidRPr="008C3516">
        <w:t>…) que sur la frange côtière (</w:t>
      </w:r>
      <w:r w:rsidRPr="00DA0559">
        <w:t xml:space="preserve">dragage, </w:t>
      </w:r>
      <w:proofErr w:type="spellStart"/>
      <w:r w:rsidRPr="00DA0559">
        <w:t>réensablement</w:t>
      </w:r>
      <w:proofErr w:type="spellEnd"/>
      <w:r w:rsidRPr="00DA0559">
        <w:t>, pêche aux arts tra</w:t>
      </w:r>
      <w:r w:rsidR="0036563D">
        <w:t>î</w:t>
      </w:r>
      <w:r w:rsidRPr="00DA0559">
        <w:t>nants de fond, ancrage des bateaux, rejets de déchets et d'eaux usées, destruction ou artificialisation des fonds par des aménagements maritimes</w:t>
      </w:r>
      <w:r w:rsidRPr="008C3516">
        <w:t xml:space="preserve">…), </w:t>
      </w:r>
      <w:r>
        <w:t>a</w:t>
      </w:r>
      <w:r w:rsidRPr="008C3516">
        <w:t xml:space="preserve"> des impacts </w:t>
      </w:r>
      <w:r>
        <w:t>négatifs importants</w:t>
      </w:r>
      <w:r w:rsidRPr="008C3516">
        <w:t xml:space="preserve"> sur ces milieux. </w:t>
      </w:r>
      <w:r w:rsidR="0064385E">
        <w:t>L’accroissement de la population sur ces territoires côtiers entraine globalement une augmentation des pressions sur la ressource et les écosystèmes, dont les estuaires et la mer.</w:t>
      </w:r>
    </w:p>
    <w:p w14:paraId="55ED58B6" w14:textId="77777777" w:rsidR="00DC283B" w:rsidRDefault="00A818EB" w:rsidP="00DC283B">
      <w:pPr>
        <w:pStyle w:val="Sansinterligne"/>
        <w:keepNext/>
        <w:jc w:val="center"/>
      </w:pPr>
      <w:r w:rsidRPr="008C3516">
        <w:rPr>
          <w:rFonts w:cs="Arial"/>
          <w:noProof/>
          <w:color w:val="2B579A"/>
          <w:szCs w:val="20"/>
          <w:shd w:val="clear" w:color="auto" w:fill="E6E6E6"/>
        </w:rPr>
        <w:drawing>
          <wp:inline distT="0" distB="0" distL="0" distR="0" wp14:anchorId="57B20D80" wp14:editId="1BE8691B">
            <wp:extent cx="5642894" cy="3914775"/>
            <wp:effectExtent l="0" t="0" r="0" b="0"/>
            <wp:docPr id="6" name="Image 6" descr=" Figure 9 : représentation des pressions s'exerçant sur les usages et les milieux littoraux. Explicités ci-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 Figure 9 : représentation des pressions s'exerçant sur les usages et les milieux littoraux. Explicités ci-ava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1465" cy="3948472"/>
                    </a:xfrm>
                    <a:prstGeom prst="rect">
                      <a:avLst/>
                    </a:prstGeom>
                    <a:noFill/>
                    <a:ln>
                      <a:noFill/>
                    </a:ln>
                  </pic:spPr>
                </pic:pic>
              </a:graphicData>
            </a:graphic>
          </wp:inline>
        </w:drawing>
      </w:r>
    </w:p>
    <w:p w14:paraId="0718C93A" w14:textId="10303F60" w:rsidR="00A818EB" w:rsidRPr="008C3516" w:rsidRDefault="00DC283B" w:rsidP="00DC283B">
      <w:pPr>
        <w:pStyle w:val="TFigure"/>
      </w:pPr>
      <w:bookmarkStart w:id="89" w:name="_Toc169795797"/>
      <w:r>
        <w:t xml:space="preserve">Figure </w:t>
      </w:r>
      <w:r>
        <w:fldChar w:fldCharType="begin"/>
      </w:r>
      <w:r>
        <w:instrText xml:space="preserve"> SEQ Figure \* ARABIC </w:instrText>
      </w:r>
      <w:r>
        <w:fldChar w:fldCharType="separate"/>
      </w:r>
      <w:r w:rsidR="00963F90">
        <w:rPr>
          <w:noProof/>
        </w:rPr>
        <w:t>9</w:t>
      </w:r>
      <w:r>
        <w:rPr>
          <w:noProof/>
        </w:rPr>
        <w:fldChar w:fldCharType="end"/>
      </w:r>
      <w:r>
        <w:t xml:space="preserve"> - </w:t>
      </w:r>
      <w:r w:rsidR="00D71F02">
        <w:t>Les pressions qui s’ex</w:t>
      </w:r>
      <w:r w:rsidR="004075D2">
        <w:t>ercent</w:t>
      </w:r>
      <w:r w:rsidR="00BE00CC">
        <w:t xml:space="preserve"> sur les usages et les milieux littoraux.</w:t>
      </w:r>
      <w:r w:rsidR="00C33613">
        <w:br/>
      </w:r>
      <w:r w:rsidR="00BE00CC">
        <w:t>Source</w:t>
      </w:r>
      <w:r w:rsidR="00702D26">
        <w:t> : Ifremer</w:t>
      </w:r>
      <w:r w:rsidR="00363EA2">
        <w:t xml:space="preserve"> CC-BY-NC</w:t>
      </w:r>
      <w:bookmarkEnd w:id="89"/>
    </w:p>
    <w:p w14:paraId="6A480B44" w14:textId="13505419" w:rsidR="00A818EB" w:rsidRDefault="00A9606B" w:rsidP="00DC283B">
      <w:pPr>
        <w:pStyle w:val="Textenormal"/>
      </w:pPr>
      <w:bookmarkStart w:id="90" w:name="_Hlk161149069"/>
      <w:bookmarkStart w:id="91" w:name="_Hlk160438026"/>
      <w:r>
        <w:t>Les pressions ne s’exercent pas uniquement sur le littoral, mais également sur les bassins versants amont.</w:t>
      </w:r>
      <w:r w:rsidR="001030D5">
        <w:t xml:space="preserve"> </w:t>
      </w:r>
      <w:r w:rsidR="00641473">
        <w:rPr>
          <w:b/>
          <w:bCs/>
        </w:rPr>
        <w:t>L</w:t>
      </w:r>
      <w:r w:rsidR="00A818EB" w:rsidRPr="00DC283B">
        <w:rPr>
          <w:b/>
          <w:bCs/>
        </w:rPr>
        <w:t>es problématiques marines et littorales ne trouvent</w:t>
      </w:r>
      <w:r w:rsidR="00DB4992">
        <w:rPr>
          <w:b/>
          <w:bCs/>
        </w:rPr>
        <w:t xml:space="preserve"> donc</w:t>
      </w:r>
      <w:r w:rsidR="00A818EB" w:rsidRPr="00DC283B">
        <w:rPr>
          <w:b/>
          <w:bCs/>
        </w:rPr>
        <w:t xml:space="preserve"> pas leurs solutions uniquement à la côte</w:t>
      </w:r>
      <w:r w:rsidR="00A818EB">
        <w:t xml:space="preserve"> </w:t>
      </w:r>
      <w:r w:rsidR="00242250" w:rsidRPr="00DC283B">
        <w:rPr>
          <w:b/>
          <w:bCs/>
        </w:rPr>
        <w:t>et en mer</w:t>
      </w:r>
      <w:r w:rsidR="00132F1C">
        <w:rPr>
          <w:b/>
          <w:bCs/>
        </w:rPr>
        <w:t xml:space="preserve">. </w:t>
      </w:r>
      <w:r w:rsidR="00132F1C">
        <w:t>Il est également nécessaire de</w:t>
      </w:r>
      <w:r w:rsidR="00242250" w:rsidRPr="00DC283B">
        <w:rPr>
          <w:b/>
          <w:bCs/>
        </w:rPr>
        <w:t xml:space="preserve"> </w:t>
      </w:r>
      <w:bookmarkStart w:id="92" w:name="_Hlk161149046"/>
      <w:bookmarkEnd w:id="90"/>
      <w:r w:rsidR="00132F1C" w:rsidRPr="00DC283B">
        <w:rPr>
          <w:b/>
        </w:rPr>
        <w:t>rédu</w:t>
      </w:r>
      <w:r w:rsidR="00132F1C">
        <w:rPr>
          <w:b/>
        </w:rPr>
        <w:t>ire</w:t>
      </w:r>
      <w:r w:rsidR="00132F1C" w:rsidRPr="00DC283B">
        <w:rPr>
          <w:b/>
        </w:rPr>
        <w:t xml:space="preserve"> </w:t>
      </w:r>
      <w:r w:rsidR="00CD1954">
        <w:rPr>
          <w:b/>
        </w:rPr>
        <w:t>l</w:t>
      </w:r>
      <w:r w:rsidR="00A818EB" w:rsidRPr="00DC283B">
        <w:rPr>
          <w:b/>
        </w:rPr>
        <w:t>es pressions de la terre vers la mer</w:t>
      </w:r>
      <w:r w:rsidR="00A818EB" w:rsidRPr="008C3516">
        <w:t xml:space="preserve"> </w:t>
      </w:r>
      <w:r w:rsidR="00CD1954">
        <w:t xml:space="preserve">grâce </w:t>
      </w:r>
      <w:r w:rsidR="00A818EB">
        <w:t>au</w:t>
      </w:r>
      <w:r w:rsidR="00CD1954">
        <w:t>x</w:t>
      </w:r>
      <w:r w:rsidR="00A818EB">
        <w:t xml:space="preserve"> actions</w:t>
      </w:r>
      <w:r w:rsidR="00B10F13">
        <w:t xml:space="preserve"> mises en œuvre</w:t>
      </w:r>
      <w:r w:rsidR="00A818EB">
        <w:t xml:space="preserve"> sur les bassins versants amonts</w:t>
      </w:r>
      <w:r w:rsidR="00A818EB" w:rsidRPr="008C3516">
        <w:t xml:space="preserve"> (ex</w:t>
      </w:r>
      <w:r w:rsidR="00A9778E">
        <w:t>emple </w:t>
      </w:r>
      <w:r w:rsidR="00A818EB" w:rsidRPr="008C3516">
        <w:t xml:space="preserve">: </w:t>
      </w:r>
      <w:r w:rsidR="00A9778E">
        <w:t xml:space="preserve">réduire la pression agricole </w:t>
      </w:r>
      <w:r w:rsidR="002E7D41">
        <w:t>en nutriments pour réduire l’</w:t>
      </w:r>
      <w:r w:rsidR="00A818EB" w:rsidRPr="008C3516">
        <w:t>eutrophisation marine</w:t>
      </w:r>
      <w:r w:rsidR="00807292">
        <w:t xml:space="preserve">, réduire </w:t>
      </w:r>
      <w:r w:rsidR="00E461C2">
        <w:t>au maximum</w:t>
      </w:r>
      <w:r w:rsidR="00807292">
        <w:t xml:space="preserve"> les pollutions microbiologiques et </w:t>
      </w:r>
      <w:r w:rsidR="00E4543A">
        <w:t>leur</w:t>
      </w:r>
      <w:r w:rsidR="00807292">
        <w:t xml:space="preserve"> transfert vers les milieux naturels</w:t>
      </w:r>
      <w:r w:rsidR="00A818EB" w:rsidRPr="008C3516">
        <w:t>).</w:t>
      </w:r>
    </w:p>
    <w:bookmarkEnd w:id="92"/>
    <w:p w14:paraId="68E51B39" w14:textId="48436DD8" w:rsidR="00A818EB" w:rsidRPr="008C3516" w:rsidRDefault="00A818EB" w:rsidP="00DC283B">
      <w:pPr>
        <w:pStyle w:val="Textenormal"/>
      </w:pPr>
      <w:r w:rsidRPr="008C3516">
        <w:t xml:space="preserve">Les </w:t>
      </w:r>
      <w:r w:rsidRPr="00DC283B">
        <w:rPr>
          <w:b/>
        </w:rPr>
        <w:t>territoires situés à l’interface entre la terre et la mer</w:t>
      </w:r>
      <w:r w:rsidRPr="008C3516">
        <w:t xml:space="preserve"> nécessitent donc une </w:t>
      </w:r>
      <w:r w:rsidRPr="00DC283B">
        <w:rPr>
          <w:b/>
        </w:rPr>
        <w:t xml:space="preserve">gouvernance </w:t>
      </w:r>
      <w:r w:rsidRPr="00DC283B">
        <w:rPr>
          <w:b/>
        </w:rPr>
        <w:lastRenderedPageBreak/>
        <w:t>adaptée</w:t>
      </w:r>
      <w:r w:rsidRPr="008C3516">
        <w:t xml:space="preserve"> et élargie à l’ensemble des acteurs et des problématiques littorales</w:t>
      </w:r>
      <w:r w:rsidR="00357CE5">
        <w:t xml:space="preserve"> (</w:t>
      </w:r>
      <w:r w:rsidR="00601002">
        <w:t>meilleure prise en compte du</w:t>
      </w:r>
      <w:r w:rsidR="00357CE5">
        <w:t xml:space="preserve"> volet littoral dans les documents d’urbanisme, ou encore dans les Sage de la façade littorale)</w:t>
      </w:r>
      <w:r w:rsidR="00C33613">
        <w:t>.</w:t>
      </w:r>
    </w:p>
    <w:bookmarkEnd w:id="91"/>
    <w:p w14:paraId="32278C9C" w14:textId="66FB3103" w:rsidR="00A818EB" w:rsidRDefault="00A818EB" w:rsidP="0005663B">
      <w:pPr>
        <w:pStyle w:val="Textenormal"/>
      </w:pPr>
      <w:r w:rsidRPr="2BA8C81E">
        <w:t xml:space="preserve">Les </w:t>
      </w:r>
      <w:r w:rsidR="00910751">
        <w:t>effets</w:t>
      </w:r>
      <w:r w:rsidRPr="2BA8C81E">
        <w:t xml:space="preserve"> du </w:t>
      </w:r>
      <w:r w:rsidRPr="00DC283B">
        <w:rPr>
          <w:b/>
        </w:rPr>
        <w:t>dérèglement climatique</w:t>
      </w:r>
      <w:r w:rsidRPr="2BA8C81E">
        <w:t xml:space="preserve"> </w:t>
      </w:r>
      <w:r w:rsidRPr="008C3516">
        <w:t xml:space="preserve">(augmentation du niveau </w:t>
      </w:r>
      <w:r>
        <w:t xml:space="preserve">et de la température </w:t>
      </w:r>
      <w:r w:rsidRPr="008C3516">
        <w:t>de la mer</w:t>
      </w:r>
      <w:r>
        <w:t>, augmentation de la fréquence des tempêtes</w:t>
      </w:r>
      <w:r w:rsidRPr="008C3516">
        <w:t>, rareté de la ressource</w:t>
      </w:r>
      <w:r>
        <w:t xml:space="preserve"> en eau</w:t>
      </w:r>
      <w:r w:rsidRPr="008C3516">
        <w:t xml:space="preserve">, </w:t>
      </w:r>
      <w:r>
        <w:t>érosion et s</w:t>
      </w:r>
      <w:r w:rsidRPr="008C3516">
        <w:t xml:space="preserve">ubmersion marine, </w:t>
      </w:r>
      <w:r w:rsidR="00BE28D6">
        <w:t>etc.</w:t>
      </w:r>
      <w:r w:rsidRPr="008C3516">
        <w:t>)</w:t>
      </w:r>
      <w:r>
        <w:t xml:space="preserve"> </w:t>
      </w:r>
      <w:r w:rsidR="00BE28D6">
        <w:t>sont de plus en plus marqué</w:t>
      </w:r>
      <w:r w:rsidR="00CB30E3">
        <w:t>s</w:t>
      </w:r>
      <w:r w:rsidRPr="2BA8C81E">
        <w:t>.</w:t>
      </w:r>
      <w:r>
        <w:t xml:space="preserve"> </w:t>
      </w:r>
      <w:r w:rsidRPr="008C3516">
        <w:t>Il</w:t>
      </w:r>
      <w:r w:rsidR="00E844A2">
        <w:t>s</w:t>
      </w:r>
      <w:r w:rsidRPr="008C3516">
        <w:t xml:space="preserve"> </w:t>
      </w:r>
      <w:r w:rsidR="00E844A2">
        <w:t>nécessitent</w:t>
      </w:r>
      <w:r w:rsidR="006D73E7">
        <w:t xml:space="preserve"> la mise en œuvre de mesures particulières de gestion et d’aménagement du territoire</w:t>
      </w:r>
      <w:r w:rsidR="00632A7F">
        <w:t>.</w:t>
      </w:r>
    </w:p>
    <w:p w14:paraId="4219E521" w14:textId="77777777" w:rsidR="00A818EB" w:rsidRPr="008C3516" w:rsidRDefault="00A818EB" w:rsidP="00870820">
      <w:pPr>
        <w:pStyle w:val="T4numrot"/>
      </w:pPr>
      <w:bookmarkStart w:id="93" w:name="_Toc161413488"/>
      <w:bookmarkStart w:id="94" w:name="_Toc161660068"/>
      <w:r w:rsidRPr="008C3516">
        <w:t>Ce que dit le Sdage en vigueur</w:t>
      </w:r>
      <w:bookmarkEnd w:id="93"/>
      <w:bookmarkEnd w:id="94"/>
    </w:p>
    <w:p w14:paraId="7581334B" w14:textId="0E03082A" w:rsidR="00A818EB" w:rsidRDefault="00A818EB" w:rsidP="00DC283B">
      <w:pPr>
        <w:pStyle w:val="Textenormal"/>
      </w:pPr>
      <w:r w:rsidRPr="008C3516">
        <w:t xml:space="preserve">L’atteinte des objectifs environnementaux du Sdage Loire-Bretagne 2022-2027, </w:t>
      </w:r>
      <w:r w:rsidR="009F4FB4">
        <w:t>par</w:t>
      </w:r>
      <w:r w:rsidRPr="008C3516">
        <w:t xml:space="preserve"> les masses d’eaux littorales (côtières et estuariennes) </w:t>
      </w:r>
      <w:r w:rsidR="00E87C85">
        <w:t>et</w:t>
      </w:r>
      <w:r w:rsidRPr="008C3516">
        <w:t xml:space="preserve"> les zones protégées marines, repose sur des dispositifs spécifiques </w:t>
      </w:r>
      <w:r w:rsidR="007558C9" w:rsidRPr="008C3516">
        <w:t xml:space="preserve">à la fois </w:t>
      </w:r>
      <w:r w:rsidR="007558C9">
        <w:t>des</w:t>
      </w:r>
      <w:r w:rsidR="007558C9" w:rsidRPr="008C3516">
        <w:t xml:space="preserve"> </w:t>
      </w:r>
      <w:r w:rsidRPr="008C3516">
        <w:t>milieu</w:t>
      </w:r>
      <w:r>
        <w:t>x</w:t>
      </w:r>
      <w:r w:rsidRPr="008C3516">
        <w:t xml:space="preserve"> marin</w:t>
      </w:r>
      <w:r w:rsidR="007558C9">
        <w:t>s</w:t>
      </w:r>
      <w:r>
        <w:t xml:space="preserve"> et</w:t>
      </w:r>
      <w:r w:rsidR="007558C9">
        <w:t xml:space="preserve"> des milieux</w:t>
      </w:r>
      <w:r>
        <w:t xml:space="preserve"> terrestre</w:t>
      </w:r>
      <w:r w:rsidR="007558C9">
        <w:t>s</w:t>
      </w:r>
      <w:r w:rsidRPr="008C3516">
        <w:t>. Le littoral est concerné par l’ensemble des leviers d’actions du Sdage. Ainsi, les mesures concernant la gouvernance, les pollutions diffuses et ponctuelles (chapitres 2 à 6), la gestion quantitative (chapitre 7) ou encore les pressions hydromorphologique</w:t>
      </w:r>
      <w:r>
        <w:t>s</w:t>
      </w:r>
      <w:r w:rsidRPr="008C3516">
        <w:t xml:space="preserve"> (chapitres 1, 8, 9, 11) contribuent à sa restauration. </w:t>
      </w:r>
    </w:p>
    <w:p w14:paraId="3F42F3D1" w14:textId="2B68BABF" w:rsidR="00A818EB" w:rsidRPr="008C3516" w:rsidRDefault="00A818EB" w:rsidP="00DC283B">
      <w:pPr>
        <w:pStyle w:val="Textenormal"/>
      </w:pPr>
      <w:r w:rsidRPr="008C3516">
        <w:t xml:space="preserve">Le </w:t>
      </w:r>
      <w:r>
        <w:t xml:space="preserve">chapitre 10 du </w:t>
      </w:r>
      <w:r w:rsidRPr="008C3516">
        <w:t xml:space="preserve">Sdage </w:t>
      </w:r>
      <w:r>
        <w:t xml:space="preserve">est </w:t>
      </w:r>
      <w:r w:rsidRPr="008C3516">
        <w:t>consacr</w:t>
      </w:r>
      <w:r>
        <w:t>é</w:t>
      </w:r>
      <w:r w:rsidRPr="008C3516">
        <w:t xml:space="preserve"> </w:t>
      </w:r>
      <w:r w:rsidR="007558C9">
        <w:t>à la préservation du</w:t>
      </w:r>
      <w:r w:rsidR="007558C9" w:rsidRPr="008C3516">
        <w:t xml:space="preserve"> </w:t>
      </w:r>
      <w:r w:rsidRPr="008C3516">
        <w:t>littoral</w:t>
      </w:r>
      <w:r w:rsidR="00E90989">
        <w:t>.</w:t>
      </w:r>
      <w:r>
        <w:t xml:space="preserve"> </w:t>
      </w:r>
      <w:r w:rsidR="00E90989">
        <w:t>Il</w:t>
      </w:r>
      <w:r>
        <w:t xml:space="preserve"> oriente</w:t>
      </w:r>
      <w:r w:rsidRPr="008C3516">
        <w:t xml:space="preserve"> </w:t>
      </w:r>
      <w:r>
        <w:t xml:space="preserve">spécifiquement </w:t>
      </w:r>
      <w:r w:rsidRPr="008C3516">
        <w:t>les actions pour réduire l’eutrophisation des eaux côtières et des estuaires</w:t>
      </w:r>
      <w:r w:rsidR="00FF3FB7">
        <w:t xml:space="preserve">. Il formule un certain nombre de dispositions au bénéfice de la limitation des </w:t>
      </w:r>
      <w:r w:rsidRPr="008C3516">
        <w:t xml:space="preserve">rejets </w:t>
      </w:r>
      <w:r>
        <w:t xml:space="preserve">de pollutions </w:t>
      </w:r>
      <w:r w:rsidRPr="008C3516">
        <w:t xml:space="preserve">en mer, </w:t>
      </w:r>
      <w:r w:rsidR="0051764F">
        <w:t xml:space="preserve">ou </w:t>
      </w:r>
      <w:r w:rsidR="001E3E0A">
        <w:t xml:space="preserve">de </w:t>
      </w:r>
      <w:r w:rsidR="001E3E0A" w:rsidRPr="008C3516">
        <w:t>restauration</w:t>
      </w:r>
      <w:r w:rsidRPr="008C3516">
        <w:t xml:space="preserve"> de la qualité sanitaire des eaux de baignade, conchylicoles et de pêche à pied</w:t>
      </w:r>
      <w:r w:rsidR="00FA224A">
        <w:t xml:space="preserve">. </w:t>
      </w:r>
      <w:r w:rsidR="000D5EBE">
        <w:t>Il rappelle</w:t>
      </w:r>
      <w:r w:rsidR="008D166B">
        <w:t xml:space="preserve"> </w:t>
      </w:r>
      <w:r w:rsidR="003225B7">
        <w:t xml:space="preserve">la réglementation qui s’applique aux </w:t>
      </w:r>
      <w:r w:rsidRPr="008C3516">
        <w:t>conditions d’extraction de certains matériaux. Ce chapitre s’appuie également sur une amélioration des connaissances pour mieux cibler les actions et prendre en compte les impacts du dérèglement climatique sur le littoral.</w:t>
      </w:r>
    </w:p>
    <w:p w14:paraId="6D536919" w14:textId="77777777" w:rsidR="00A818EB" w:rsidRPr="008C3516" w:rsidRDefault="00A818EB" w:rsidP="00DC283B">
      <w:pPr>
        <w:pStyle w:val="Textenormal"/>
      </w:pPr>
      <w:r w:rsidRPr="008C3516">
        <w:t>Le</w:t>
      </w:r>
      <w:r>
        <w:t>s dispositions du</w:t>
      </w:r>
      <w:r w:rsidRPr="008C3516">
        <w:t xml:space="preserve"> Sdage </w:t>
      </w:r>
      <w:r>
        <w:t>sont</w:t>
      </w:r>
      <w:r w:rsidRPr="008C3516">
        <w:t xml:space="preserve"> compatible</w:t>
      </w:r>
      <w:r>
        <w:t>s avec l</w:t>
      </w:r>
      <w:r w:rsidRPr="008C3516">
        <w:t>es documents stratégiques de façade</w:t>
      </w:r>
      <w:r>
        <w:t xml:space="preserve"> et contribuent</w:t>
      </w:r>
      <w:r w:rsidRPr="008C3516">
        <w:t xml:space="preserve"> </w:t>
      </w:r>
      <w:r>
        <w:t>à répondre aux</w:t>
      </w:r>
      <w:r w:rsidRPr="008C3516">
        <w:t xml:space="preserve"> objectifs environnementaux</w:t>
      </w:r>
      <w:r>
        <w:t xml:space="preserve"> de ces plans stratégiques</w:t>
      </w:r>
      <w:r w:rsidRPr="008C3516">
        <w:t xml:space="preserve"> :</w:t>
      </w:r>
    </w:p>
    <w:p w14:paraId="33F3DCCB" w14:textId="02F249F0" w:rsidR="00A818EB" w:rsidRPr="008C3516" w:rsidRDefault="37137B1C" w:rsidP="00DC283B">
      <w:pPr>
        <w:pStyle w:val="Puce1"/>
      </w:pPr>
      <w:proofErr w:type="gramStart"/>
      <w:r>
        <w:t>réduire</w:t>
      </w:r>
      <w:proofErr w:type="gramEnd"/>
      <w:r>
        <w:t xml:space="preserve"> les apports excessifs en nutriments et leur transfert dans le milieu marin</w:t>
      </w:r>
      <w:r w:rsidR="637DAE40">
        <w:t>,</w:t>
      </w:r>
    </w:p>
    <w:p w14:paraId="2D6A2333" w14:textId="5BD46292" w:rsidR="00A818EB" w:rsidRPr="008C3516" w:rsidRDefault="37137B1C" w:rsidP="00DC283B">
      <w:pPr>
        <w:pStyle w:val="Puce1"/>
      </w:pPr>
      <w:proofErr w:type="gramStart"/>
      <w:r>
        <w:t>assurer</w:t>
      </w:r>
      <w:proofErr w:type="gramEnd"/>
      <w:r>
        <w:t xml:space="preserve"> un volume d’eau douce suffisant en secteur côtier toute l’année, notamment en réduisant les niveaux de prélèvements d’eau</w:t>
      </w:r>
      <w:r w:rsidR="637DAE40">
        <w:t>,</w:t>
      </w:r>
    </w:p>
    <w:p w14:paraId="5BD531FE" w14:textId="5FFD50C7" w:rsidR="00A818EB" w:rsidRPr="008C3516" w:rsidRDefault="37137B1C" w:rsidP="00DC283B">
      <w:pPr>
        <w:pStyle w:val="Puce1"/>
      </w:pPr>
      <w:proofErr w:type="gramStart"/>
      <w:r>
        <w:t>limiter</w:t>
      </w:r>
      <w:proofErr w:type="gramEnd"/>
      <w:r>
        <w:t xml:space="preserve"> les pressions et les obstacles à la connectivité mer-terre au niveau des estuaires</w:t>
      </w:r>
      <w:r w:rsidR="637DAE40">
        <w:t>,</w:t>
      </w:r>
    </w:p>
    <w:p w14:paraId="1CEBCEA4" w14:textId="22A86BBB" w:rsidR="00A818EB" w:rsidRPr="008D275E" w:rsidRDefault="37137B1C" w:rsidP="00DC283B">
      <w:pPr>
        <w:pStyle w:val="Puce1"/>
        <w:rPr>
          <w:strike/>
        </w:rPr>
      </w:pPr>
      <w:proofErr w:type="gramStart"/>
      <w:r>
        <w:t>réduire</w:t>
      </w:r>
      <w:proofErr w:type="gramEnd"/>
      <w:r>
        <w:t xml:space="preserve"> les transferts directs de polluants microbiologiques en particulier vers les zones de baignade et les zones de production de coquillages</w:t>
      </w:r>
      <w:r w:rsidR="637DAE40">
        <w:t>,</w:t>
      </w:r>
    </w:p>
    <w:p w14:paraId="1D633C9A" w14:textId="77777777" w:rsidR="00A818EB" w:rsidRDefault="37137B1C" w:rsidP="00DC283B">
      <w:pPr>
        <w:pStyle w:val="Puce1"/>
      </w:pPr>
      <w:proofErr w:type="gramStart"/>
      <w:r>
        <w:t>réduire</w:t>
      </w:r>
      <w:proofErr w:type="gramEnd"/>
      <w:r>
        <w:t xml:space="preserve"> les apports et la présence des déchets d’origine terrestre retrouvés en mer et sur le littoral.</w:t>
      </w:r>
    </w:p>
    <w:p w14:paraId="5ED9A23D" w14:textId="77777777" w:rsidR="00A818EB" w:rsidRPr="008C3516" w:rsidRDefault="00A818EB" w:rsidP="00870820">
      <w:pPr>
        <w:pStyle w:val="T4numrot"/>
      </w:pPr>
      <w:bookmarkStart w:id="95" w:name="_Toc161413489"/>
      <w:bookmarkStart w:id="96" w:name="_Toc161660069"/>
      <w:r w:rsidRPr="008C3516">
        <w:t>De nouveaux éléments de contexte</w:t>
      </w:r>
      <w:bookmarkEnd w:id="95"/>
      <w:bookmarkEnd w:id="96"/>
    </w:p>
    <w:p w14:paraId="3C96A2E0" w14:textId="77777777" w:rsidR="00A818EB" w:rsidRPr="00DC283B" w:rsidRDefault="00A818EB" w:rsidP="00DC283B">
      <w:pPr>
        <w:pStyle w:val="Textenormal"/>
        <w:rPr>
          <w:b/>
          <w:bCs/>
        </w:rPr>
      </w:pPr>
      <w:r w:rsidRPr="00DC283B">
        <w:rPr>
          <w:b/>
          <w:bCs/>
        </w:rPr>
        <w:t>Des engagements en faveur de la biodiversité</w:t>
      </w:r>
    </w:p>
    <w:p w14:paraId="0354706F" w14:textId="21EBB188" w:rsidR="00A818EB" w:rsidRPr="006317BF" w:rsidRDefault="00A818EB" w:rsidP="00DC283B">
      <w:pPr>
        <w:pStyle w:val="Textenormal"/>
      </w:pPr>
      <w:r w:rsidRPr="006317BF">
        <w:t xml:space="preserve">Afin de tenter d’enrayer l’effondrement de la biodiversité, différents textes ont </w:t>
      </w:r>
      <w:r w:rsidR="008F41DE">
        <w:t xml:space="preserve">été </w:t>
      </w:r>
      <w:r w:rsidRPr="006317BF">
        <w:t>adoptés ces dernières années :</w:t>
      </w:r>
    </w:p>
    <w:p w14:paraId="596A0965" w14:textId="46DD81D8" w:rsidR="00A818EB" w:rsidRPr="00F01AF0" w:rsidRDefault="37137B1C" w:rsidP="00DC283B">
      <w:pPr>
        <w:pStyle w:val="Puce1"/>
      </w:pPr>
      <w:proofErr w:type="gramStart"/>
      <w:r>
        <w:t>au</w:t>
      </w:r>
      <w:proofErr w:type="gramEnd"/>
      <w:r>
        <w:t xml:space="preserve"> niveau européen : le Parlement a adopté le 27 février 2024 un </w:t>
      </w:r>
      <w:r w:rsidRPr="66C56A39">
        <w:rPr>
          <w:u w:val="single"/>
        </w:rPr>
        <w:t>règlement européen de restauration de la nature</w:t>
      </w:r>
      <w:r>
        <w:t xml:space="preserve"> </w:t>
      </w:r>
      <w:r w:rsidRPr="66C56A39">
        <w:rPr>
          <w:i/>
          <w:iCs/>
        </w:rPr>
        <w:t>(voir l’enjeu relatif « aux milieux aquatiques »</w:t>
      </w:r>
      <w:r>
        <w:t>) visant la restauration d’au moins 20</w:t>
      </w:r>
      <w:r w:rsidR="637DAE40">
        <w:t> </w:t>
      </w:r>
      <w:r>
        <w:t>% des zones terrestres et des zones maritimes de l’union européenne d’ici à 2030, et de tous les écosystèmes dégradés d’ici à 2050.</w:t>
      </w:r>
    </w:p>
    <w:p w14:paraId="51245372" w14:textId="77777777" w:rsidR="00AC52F6" w:rsidRDefault="00A818EB" w:rsidP="00DC283B">
      <w:pPr>
        <w:pStyle w:val="Puce1"/>
      </w:pPr>
      <w:proofErr w:type="gramStart"/>
      <w:r>
        <w:t>au</w:t>
      </w:r>
      <w:proofErr w:type="gramEnd"/>
      <w:r>
        <w:t xml:space="preserve"> niveau national : </w:t>
      </w:r>
    </w:p>
    <w:p w14:paraId="48820F99" w14:textId="056A9459" w:rsidR="00AC52F6" w:rsidRDefault="00AC52F6" w:rsidP="003C56AE">
      <w:pPr>
        <w:pStyle w:val="Puce2"/>
      </w:pPr>
      <w:proofErr w:type="gramStart"/>
      <w:r>
        <w:t>en</w:t>
      </w:r>
      <w:proofErr w:type="gramEnd"/>
      <w:r>
        <w:t xml:space="preserve"> avril 2022, le décret n°2022-527 définit la notion de protection forte et les modalités de sa mise en œuvre (</w:t>
      </w:r>
      <w:r w:rsidR="00AE206B">
        <w:t>à la suite de</w:t>
      </w:r>
      <w:r>
        <w:t xml:space="preserve"> la loi climat et résilience de 2021). </w:t>
      </w:r>
      <w:r>
        <w:lastRenderedPageBreak/>
        <w:t>Ces zones sont défini</w:t>
      </w:r>
      <w:r w:rsidR="00DA204C">
        <w:t>e</w:t>
      </w:r>
      <w:r>
        <w:t xml:space="preserve">s à la fois par l’état des pressions qui pèsent sur elles et </w:t>
      </w:r>
      <w:r w:rsidR="00DA204C">
        <w:t>en fonction de</w:t>
      </w:r>
      <w:r>
        <w:t xml:space="preserve"> certains secteurs à enjeux de biodiversité</w:t>
      </w:r>
      <w:r w:rsidR="003C7A93">
        <w:t>,</w:t>
      </w:r>
    </w:p>
    <w:p w14:paraId="53F754F0" w14:textId="2C082FF3" w:rsidR="00A818EB" w:rsidRPr="008C3516" w:rsidRDefault="37137B1C" w:rsidP="003C56AE">
      <w:pPr>
        <w:pStyle w:val="Puce2"/>
        <w:spacing w:after="240"/>
      </w:pPr>
      <w:proofErr w:type="gramStart"/>
      <w:r>
        <w:t>e</w:t>
      </w:r>
      <w:r w:rsidRPr="008C3516">
        <w:t>n</w:t>
      </w:r>
      <w:proofErr w:type="gramEnd"/>
      <w:r w:rsidRPr="008C3516">
        <w:t xml:space="preserve"> 2023, la France s’est dotée d’une </w:t>
      </w:r>
      <w:r w:rsidRPr="006317BF">
        <w:rPr>
          <w:u w:val="single"/>
        </w:rPr>
        <w:t>stratégie nationale biodiversité 2030</w:t>
      </w:r>
      <w:r>
        <w:rPr>
          <w:u w:val="single"/>
        </w:rPr>
        <w:t>.</w:t>
      </w:r>
      <w:r w:rsidRPr="008C3516">
        <w:rPr>
          <w:b/>
          <w:bCs/>
        </w:rPr>
        <w:t xml:space="preserve"> </w:t>
      </w:r>
      <w:r w:rsidRPr="008C3516">
        <w:t>Elle fixe les objectifs pour réduire les pressions sur la biodiversité, protéger et restaurer les écosystèmes et susciter des changements en profondeur pour inverser la trajectoire du déclin de la biodiversité</w:t>
      </w:r>
      <w:r>
        <w:t xml:space="preserve"> </w:t>
      </w:r>
      <w:r w:rsidRPr="66C56A39">
        <w:rPr>
          <w:i/>
          <w:iCs/>
        </w:rPr>
        <w:t xml:space="preserve">(notions traitées dans l’enjeu relatif « aux milieux aquatiques »). </w:t>
      </w:r>
      <w:r w:rsidRPr="008C3516">
        <w:rPr>
          <w:shd w:val="clear" w:color="auto" w:fill="FFFFFF"/>
        </w:rPr>
        <w:t xml:space="preserve">La </w:t>
      </w:r>
      <w:r w:rsidRPr="006317BF">
        <w:rPr>
          <w:u w:val="single"/>
          <w:shd w:val="clear" w:color="auto" w:fill="FFFFFF"/>
        </w:rPr>
        <w:t>stratégie nationale pour les aires protégées 2030</w:t>
      </w:r>
      <w:r w:rsidRPr="008C3516">
        <w:rPr>
          <w:shd w:val="clear" w:color="auto" w:fill="FFFFFF"/>
        </w:rPr>
        <w:t xml:space="preserve"> pose la première brique de la stratégie nationale biodiversité. </w:t>
      </w:r>
    </w:p>
    <w:p w14:paraId="1CF1E435" w14:textId="04458472" w:rsidR="00A818EB" w:rsidRPr="00DC283B" w:rsidRDefault="00A818EB" w:rsidP="005E30D1">
      <w:pPr>
        <w:pStyle w:val="Textenormal"/>
        <w:rPr>
          <w:b/>
          <w:bCs/>
          <w:shd w:val="clear" w:color="auto" w:fill="FFFFFF"/>
        </w:rPr>
      </w:pPr>
      <w:r w:rsidRPr="00DC283B">
        <w:rPr>
          <w:b/>
          <w:bCs/>
          <w:shd w:val="clear" w:color="auto" w:fill="FFFFFF"/>
        </w:rPr>
        <w:t>Déploiement de l’</w:t>
      </w:r>
      <w:r w:rsidR="00AB5B7C">
        <w:rPr>
          <w:b/>
          <w:bCs/>
          <w:shd w:val="clear" w:color="auto" w:fill="FFFFFF"/>
        </w:rPr>
        <w:t>énergie renouvelable en mer (</w:t>
      </w:r>
      <w:r w:rsidRPr="00DC283B">
        <w:rPr>
          <w:b/>
          <w:bCs/>
          <w:shd w:val="clear" w:color="auto" w:fill="FFFFFF"/>
        </w:rPr>
        <w:t>éolien</w:t>
      </w:r>
      <w:r w:rsidR="00AB5B7C">
        <w:rPr>
          <w:b/>
          <w:bCs/>
          <w:shd w:val="clear" w:color="auto" w:fill="FFFFFF"/>
        </w:rPr>
        <w:t xml:space="preserve"> et hydrolien</w:t>
      </w:r>
      <w:r w:rsidRPr="00DC283B">
        <w:rPr>
          <w:b/>
          <w:bCs/>
          <w:shd w:val="clear" w:color="auto" w:fill="FFFFFF"/>
        </w:rPr>
        <w:t xml:space="preserve"> en mer</w:t>
      </w:r>
      <w:r w:rsidR="00AB5B7C">
        <w:rPr>
          <w:b/>
          <w:bCs/>
          <w:shd w:val="clear" w:color="auto" w:fill="FFFFFF"/>
        </w:rPr>
        <w:t>)</w:t>
      </w:r>
    </w:p>
    <w:p w14:paraId="723136B3" w14:textId="7A3C5A72" w:rsidR="00A818EB" w:rsidRPr="005E30D1" w:rsidRDefault="00A818EB" w:rsidP="005E30D1">
      <w:pPr>
        <w:pStyle w:val="Textenormal"/>
        <w:rPr>
          <w:rStyle w:val="normaltextrun"/>
        </w:rPr>
      </w:pPr>
      <w:r w:rsidRPr="00DC283B">
        <w:rPr>
          <w:rStyle w:val="normaltextrun"/>
        </w:rPr>
        <w:t xml:space="preserve">La </w:t>
      </w:r>
      <w:r w:rsidRPr="00F55B76">
        <w:rPr>
          <w:rStyle w:val="normaltextrun"/>
        </w:rPr>
        <w:t>loi</w:t>
      </w:r>
      <w:r w:rsidRPr="00DC283B">
        <w:rPr>
          <w:rStyle w:val="normaltextrun"/>
          <w:b/>
          <w:bCs/>
        </w:rPr>
        <w:t xml:space="preserve"> </w:t>
      </w:r>
      <w:r w:rsidRPr="005E30D1">
        <w:rPr>
          <w:rStyle w:val="normaltextrun"/>
        </w:rPr>
        <w:t>relative à l’accélération de la production d’énergies renouvelables, promulguée le 10</w:t>
      </w:r>
      <w:r w:rsidRPr="005E30D1">
        <w:rPr>
          <w:rStyle w:val="normaltextrun"/>
          <w:rFonts w:ascii="Cambria Math" w:hAnsi="Cambria Math" w:cs="Cambria Math"/>
        </w:rPr>
        <w:t> </w:t>
      </w:r>
      <w:r w:rsidRPr="005E30D1">
        <w:rPr>
          <w:rStyle w:val="normaltextrun"/>
        </w:rPr>
        <w:t>mars</w:t>
      </w:r>
      <w:r w:rsidR="002B1002">
        <w:rPr>
          <w:rStyle w:val="normaltextrun"/>
        </w:rPr>
        <w:t> </w:t>
      </w:r>
      <w:r w:rsidRPr="005E30D1">
        <w:rPr>
          <w:rStyle w:val="normaltextrun"/>
        </w:rPr>
        <w:t>2023, vise à décliner l’objectif ambitieux pour l’éolien en mer de 45 gigawatts de puissance installée en 2050. Sur la façade</w:t>
      </w:r>
      <w:r w:rsidR="00AC4FE0">
        <w:rPr>
          <w:rStyle w:val="normaltextrun"/>
        </w:rPr>
        <w:t xml:space="preserve"> Nord Atlantique-Manche Ouest</w:t>
      </w:r>
      <w:r w:rsidRPr="005E30D1">
        <w:rPr>
          <w:rStyle w:val="normaltextrun"/>
        </w:rPr>
        <w:t xml:space="preserve"> </w:t>
      </w:r>
      <w:r w:rsidR="00AC4FE0">
        <w:rPr>
          <w:rStyle w:val="normaltextrun"/>
        </w:rPr>
        <w:t>(</w:t>
      </w:r>
      <w:proofErr w:type="spellStart"/>
      <w:r w:rsidRPr="005E30D1">
        <w:rPr>
          <w:rStyle w:val="normaltextrun"/>
        </w:rPr>
        <w:t>NAMO</w:t>
      </w:r>
      <w:proofErr w:type="spellEnd"/>
      <w:r w:rsidR="008E6FBA">
        <w:rPr>
          <w:rStyle w:val="normaltextrun"/>
        </w:rPr>
        <w:t>)</w:t>
      </w:r>
      <w:r w:rsidRPr="005E30D1">
        <w:rPr>
          <w:rStyle w:val="normaltextrun"/>
        </w:rPr>
        <w:t>, l’objectif est de 6 à 9,5 GW à horizon 10 ans, puis de 17 à 25 GW à horizon 2050, soit plus de 40</w:t>
      </w:r>
      <w:r w:rsidR="00DC283B" w:rsidRPr="005E30D1">
        <w:rPr>
          <w:rStyle w:val="normaltextrun"/>
        </w:rPr>
        <w:t> </w:t>
      </w:r>
      <w:r w:rsidRPr="005E30D1">
        <w:rPr>
          <w:rStyle w:val="normaltextrun"/>
        </w:rPr>
        <w:t>% de la production éolienne en mer française.</w:t>
      </w:r>
    </w:p>
    <w:p w14:paraId="27C8888C" w14:textId="30D72221" w:rsidR="00A818EB" w:rsidRPr="00DC283B" w:rsidRDefault="00A818EB" w:rsidP="00DC283B">
      <w:pPr>
        <w:pStyle w:val="Textenormal"/>
      </w:pPr>
      <w:r w:rsidRPr="005E30D1">
        <w:rPr>
          <w:rStyle w:val="normaltextrun"/>
        </w:rPr>
        <w:t>Cette ambition nécessite un travail important de planification maritime qui sera traduite dans la stratégie nationale pour la mer et le littoral</w:t>
      </w:r>
      <w:r w:rsidRPr="00DC283B">
        <w:rPr>
          <w:rStyle w:val="normaltextrun"/>
        </w:rPr>
        <w:t xml:space="preserve"> (</w:t>
      </w:r>
      <w:proofErr w:type="spellStart"/>
      <w:r w:rsidRPr="00DC283B">
        <w:rPr>
          <w:rStyle w:val="normaltextrun"/>
        </w:rPr>
        <w:t>SNML</w:t>
      </w:r>
      <w:proofErr w:type="spellEnd"/>
      <w:r w:rsidR="003809E6" w:rsidRPr="00DC283B">
        <w:rPr>
          <w:rStyle w:val="normaltextrun"/>
        </w:rPr>
        <w:t>)</w:t>
      </w:r>
      <w:r w:rsidR="003809E6">
        <w:rPr>
          <w:rStyle w:val="normaltextrun"/>
        </w:rPr>
        <w:t>. Elle</w:t>
      </w:r>
      <w:r w:rsidR="003809E6" w:rsidRPr="00DC283B">
        <w:rPr>
          <w:rStyle w:val="normaltextrun"/>
        </w:rPr>
        <w:t xml:space="preserve"> </w:t>
      </w:r>
      <w:r w:rsidRPr="00DC283B">
        <w:rPr>
          <w:rStyle w:val="normaltextrun"/>
        </w:rPr>
        <w:t>fait l'objet d’un débat public en 2024 et sera déclinée localement au travers des documents stratégiques de façade (</w:t>
      </w:r>
      <w:proofErr w:type="spellStart"/>
      <w:r w:rsidRPr="00DC283B">
        <w:rPr>
          <w:rStyle w:val="normaltextrun"/>
        </w:rPr>
        <w:t>DSF</w:t>
      </w:r>
      <w:proofErr w:type="spellEnd"/>
      <w:r w:rsidRPr="00DC283B">
        <w:rPr>
          <w:rStyle w:val="normaltextrun"/>
        </w:rPr>
        <w:t>).</w:t>
      </w:r>
      <w:r w:rsidRPr="00DC283B">
        <w:t xml:space="preserve"> </w:t>
      </w:r>
    </w:p>
    <w:p w14:paraId="26AF5299" w14:textId="66D60360" w:rsidR="00177250" w:rsidRDefault="00A818EB" w:rsidP="00DC283B">
      <w:pPr>
        <w:pStyle w:val="Textenormal"/>
        <w:rPr>
          <w:rStyle w:val="normaltextrun"/>
        </w:rPr>
      </w:pPr>
      <w:r w:rsidRPr="00DC283B">
        <w:rPr>
          <w:rStyle w:val="normaltextrun"/>
        </w:rPr>
        <w:t>Actuellement en France, 8 projets de parcs éoliens en mer correspondant</w:t>
      </w:r>
      <w:r w:rsidR="0047510E">
        <w:rPr>
          <w:rStyle w:val="normaltextrun"/>
        </w:rPr>
        <w:t xml:space="preserve"> à</w:t>
      </w:r>
      <w:r w:rsidRPr="00DC283B">
        <w:rPr>
          <w:rStyle w:val="normaltextrun"/>
        </w:rPr>
        <w:t xml:space="preserve"> </w:t>
      </w:r>
      <w:r w:rsidR="00722853">
        <w:rPr>
          <w:rStyle w:val="normaltextrun"/>
        </w:rPr>
        <w:t xml:space="preserve">une capacité </w:t>
      </w:r>
      <w:r w:rsidR="002D6722">
        <w:rPr>
          <w:rStyle w:val="normaltextrun"/>
        </w:rPr>
        <w:t>de 7</w:t>
      </w:r>
      <w:r w:rsidR="00C33613">
        <w:rPr>
          <w:rStyle w:val="normaltextrun"/>
        </w:rPr>
        <w:t>,</w:t>
      </w:r>
      <w:r w:rsidR="002D6722">
        <w:rPr>
          <w:rStyle w:val="normaltextrun"/>
        </w:rPr>
        <w:t>8</w:t>
      </w:r>
      <w:r w:rsidR="00C33613">
        <w:rPr>
          <w:rStyle w:val="normaltextrun"/>
        </w:rPr>
        <w:t> </w:t>
      </w:r>
      <w:r w:rsidRPr="00DC283B">
        <w:rPr>
          <w:rStyle w:val="normaltextrun"/>
        </w:rPr>
        <w:t>GW</w:t>
      </w:r>
      <w:r w:rsidR="002D6722">
        <w:rPr>
          <w:rStyle w:val="normaltextrun"/>
        </w:rPr>
        <w:t>,</w:t>
      </w:r>
      <w:r w:rsidRPr="00DC283B">
        <w:rPr>
          <w:rStyle w:val="normaltextrun"/>
        </w:rPr>
        <w:t xml:space="preserve"> ont déjà été attribués (dont celui de Saint-Nazaire</w:t>
      </w:r>
      <w:r w:rsidR="002D6722">
        <w:rPr>
          <w:rStyle w:val="normaltextrun"/>
        </w:rPr>
        <w:t>, de Saint</w:t>
      </w:r>
      <w:r w:rsidR="00A41E96">
        <w:rPr>
          <w:rStyle w:val="normaltextrun"/>
        </w:rPr>
        <w:t>-</w:t>
      </w:r>
      <w:r w:rsidR="002D6722">
        <w:rPr>
          <w:rStyle w:val="normaltextrun"/>
        </w:rPr>
        <w:t>Brieuc</w:t>
      </w:r>
      <w:r w:rsidR="00807292">
        <w:rPr>
          <w:rStyle w:val="normaltextrun"/>
        </w:rPr>
        <w:t>,</w:t>
      </w:r>
      <w:r w:rsidR="002D6722">
        <w:rPr>
          <w:rStyle w:val="normaltextrun"/>
        </w:rPr>
        <w:t xml:space="preserve"> d’Ye</w:t>
      </w:r>
      <w:r w:rsidR="004C3C8F">
        <w:rPr>
          <w:rStyle w:val="normaltextrun"/>
        </w:rPr>
        <w:t>u-Noirmoutier</w:t>
      </w:r>
      <w:r w:rsidRPr="00DC283B">
        <w:rPr>
          <w:rStyle w:val="normaltextrun"/>
        </w:rPr>
        <w:t xml:space="preserve"> sur la façade Loire-Bretagne</w:t>
      </w:r>
      <w:r w:rsidR="00807292">
        <w:rPr>
          <w:rStyle w:val="normaltextrun"/>
        </w:rPr>
        <w:t xml:space="preserve"> et celui de Sud Bretagne</w:t>
      </w:r>
      <w:r w:rsidRPr="00DC283B">
        <w:rPr>
          <w:rStyle w:val="normaltextrun"/>
        </w:rPr>
        <w:t xml:space="preserve">). </w:t>
      </w:r>
      <w:r w:rsidR="00807292">
        <w:rPr>
          <w:rStyle w:val="normaltextrun"/>
        </w:rPr>
        <w:t>Trois</w:t>
      </w:r>
      <w:r w:rsidR="00807292" w:rsidRPr="00DC283B">
        <w:rPr>
          <w:rStyle w:val="normaltextrun"/>
        </w:rPr>
        <w:t xml:space="preserve"> </w:t>
      </w:r>
      <w:r w:rsidRPr="00DC283B">
        <w:rPr>
          <w:rStyle w:val="normaltextrun"/>
        </w:rPr>
        <w:t>nouveaux parcs sont en cours</w:t>
      </w:r>
      <w:r w:rsidR="00F55B76">
        <w:rPr>
          <w:rStyle w:val="normaltextrun"/>
        </w:rPr>
        <w:t xml:space="preserve"> de consultation</w:t>
      </w:r>
      <w:r w:rsidRPr="00DC283B">
        <w:rPr>
          <w:rStyle w:val="normaltextrun"/>
        </w:rPr>
        <w:t xml:space="preserve">. </w:t>
      </w:r>
    </w:p>
    <w:p w14:paraId="7C347B00" w14:textId="7F3C2B36" w:rsidR="00722853" w:rsidRPr="00DC283B" w:rsidRDefault="00722853" w:rsidP="002E63B0">
      <w:pPr>
        <w:pStyle w:val="Textenormal"/>
        <w:spacing w:after="240"/>
      </w:pPr>
      <w:r w:rsidRPr="7EC648AA">
        <w:rPr>
          <w:rStyle w:val="normaltextrun"/>
        </w:rPr>
        <w:t>Concernant l’énergie hydrolienne, le gouvernement français a exprimé en novembre 2023 son souhait d’étudier la possibilité de lancer des appels d’offres commerciaux pour la filière hydrolienne. La France présente des courants intéressants pour cette énergie, notamment dans le Fromveur (Finistère). La filière se développe à travers des fermes pilotes et de démonstrateurs (projets de petite hydrolienne dont une de 20 kW en ria d’</w:t>
      </w:r>
      <w:proofErr w:type="spellStart"/>
      <w:r w:rsidRPr="7EC648AA">
        <w:rPr>
          <w:rStyle w:val="normaltextrun"/>
        </w:rPr>
        <w:t>Etel</w:t>
      </w:r>
      <w:proofErr w:type="spellEnd"/>
      <w:r w:rsidRPr="7EC648AA">
        <w:rPr>
          <w:rStyle w:val="normaltextrun"/>
        </w:rPr>
        <w:t xml:space="preserve"> en Bretagne</w:t>
      </w:r>
      <w:r w:rsidR="00807292">
        <w:rPr>
          <w:rStyle w:val="normaltextrun"/>
        </w:rPr>
        <w:t xml:space="preserve"> ou encore de Paimpol-Bréhat</w:t>
      </w:r>
      <w:r w:rsidRPr="7EC648AA">
        <w:rPr>
          <w:rStyle w:val="normaltextrun"/>
        </w:rPr>
        <w:t>). Les impacts sur la biologie marine (acoustique, champs électrique) invitent cependant à la prudence dans les estuaires.</w:t>
      </w:r>
    </w:p>
    <w:p w14:paraId="5C09D747" w14:textId="77777777" w:rsidR="00A818EB" w:rsidRDefault="00A818EB" w:rsidP="002E63B0">
      <w:pPr>
        <w:pStyle w:val="Textenormal"/>
        <w:spacing w:after="240"/>
        <w:rPr>
          <w:b/>
          <w:bCs/>
        </w:rPr>
      </w:pPr>
      <w:r w:rsidRPr="008C3516">
        <w:rPr>
          <w:b/>
          <w:bCs/>
        </w:rPr>
        <w:t>Extension au large des circonscriptions des comités de bassin</w:t>
      </w:r>
    </w:p>
    <w:p w14:paraId="63C98151" w14:textId="0B294072" w:rsidR="00A818EB" w:rsidRDefault="00A818EB" w:rsidP="00DC283B">
      <w:pPr>
        <w:pStyle w:val="Textenormal"/>
      </w:pPr>
      <w:r w:rsidRPr="008C3516">
        <w:t xml:space="preserve">Depuis 2023, les porteurs de projet éoliens en mer (les « producteurs ») s’engagent à allouer un montant aux mesures </w:t>
      </w:r>
      <w:r w:rsidR="00A41E96">
        <w:t>« </w:t>
      </w:r>
      <w:r w:rsidR="00A41E96" w:rsidRPr="008C3516">
        <w:t>Éviter</w:t>
      </w:r>
      <w:r w:rsidRPr="008C3516">
        <w:t>, Réduire, Compenser</w:t>
      </w:r>
      <w:r w:rsidR="00A41E96">
        <w:t> » (</w:t>
      </w:r>
      <w:proofErr w:type="spellStart"/>
      <w:r w:rsidR="00A41E96">
        <w:t>ERC</w:t>
      </w:r>
      <w:proofErr w:type="spellEnd"/>
      <w:r w:rsidRPr="008C3516">
        <w:t>)</w:t>
      </w:r>
      <w:r w:rsidR="00D83F1B">
        <w:t>,</w:t>
      </w:r>
      <w:r w:rsidRPr="008C3516">
        <w:t xml:space="preserve"> </w:t>
      </w:r>
      <w:r w:rsidR="000562AF">
        <w:t>à mettre en œuvre</w:t>
      </w:r>
      <w:r w:rsidR="000562AF" w:rsidRPr="008C3516">
        <w:t xml:space="preserve"> </w:t>
      </w:r>
      <w:r w:rsidR="0047510E">
        <w:t>un</w:t>
      </w:r>
      <w:r w:rsidR="0047510E" w:rsidRPr="008C3516">
        <w:t xml:space="preserve"> </w:t>
      </w:r>
      <w:r w:rsidRPr="008C3516">
        <w:t xml:space="preserve">suivi environnemental du projet, hors démantèlement, ainsi </w:t>
      </w:r>
      <w:r w:rsidR="00A65214" w:rsidRPr="008C3516">
        <w:t>qu’</w:t>
      </w:r>
      <w:r w:rsidR="00A65214">
        <w:t xml:space="preserve">à </w:t>
      </w:r>
      <w:r w:rsidR="00CA43D1">
        <w:t>abonder</w:t>
      </w:r>
      <w:r w:rsidR="00A65214">
        <w:t xml:space="preserve"> un</w:t>
      </w:r>
      <w:r w:rsidR="00A65214" w:rsidRPr="008C3516">
        <w:t xml:space="preserve"> </w:t>
      </w:r>
      <w:r w:rsidRPr="008C3516">
        <w:rPr>
          <w:b/>
          <w:bCs/>
        </w:rPr>
        <w:t>fonds biodiversité éolien en mer</w:t>
      </w:r>
      <w:r w:rsidRPr="008C3516">
        <w:t xml:space="preserve"> pour les nouveaux parcs. Ce fonds sera géré par une entité publique en lien avec le conseil scientifique de façade. </w:t>
      </w:r>
    </w:p>
    <w:p w14:paraId="09A72C3E" w14:textId="642C3F2A" w:rsidR="00FF43DF" w:rsidRDefault="00A818EB" w:rsidP="00DC283B">
      <w:pPr>
        <w:pStyle w:val="Textenormal"/>
      </w:pPr>
      <w:r w:rsidRPr="008C3516">
        <w:t xml:space="preserve">L’arrêté </w:t>
      </w:r>
      <w:bookmarkStart w:id="97" w:name="_Hlk160435427"/>
      <w:r w:rsidRPr="008C3516">
        <w:t xml:space="preserve">du 17 mars 2023 </w:t>
      </w:r>
      <w:bookmarkEnd w:id="97"/>
      <w:r w:rsidRPr="008C3516">
        <w:t xml:space="preserve">relatif aux circonscriptions des comités de bassin et des agences de l’eau étend leurs champs d’intervention aux communes </w:t>
      </w:r>
      <w:r w:rsidRPr="003C56AE">
        <w:rPr>
          <w:b/>
          <w:shd w:val="clear" w:color="auto" w:fill="FFFFFF"/>
        </w:rPr>
        <w:t>au droit du rivage de la mer</w:t>
      </w:r>
      <w:r w:rsidRPr="008C3516">
        <w:rPr>
          <w:shd w:val="clear" w:color="auto" w:fill="FFFFFF"/>
        </w:rPr>
        <w:t xml:space="preserve"> jusqu’à la </w:t>
      </w:r>
      <w:r w:rsidRPr="008C3516">
        <w:rPr>
          <w:b/>
          <w:bCs/>
          <w:shd w:val="clear" w:color="auto" w:fill="FFFFFF"/>
        </w:rPr>
        <w:t xml:space="preserve">limite extérieure </w:t>
      </w:r>
      <w:r w:rsidRPr="008C3516">
        <w:rPr>
          <w:b/>
          <w:bCs/>
        </w:rPr>
        <w:t>de la zone économique exclusive</w:t>
      </w:r>
      <w:r w:rsidRPr="008C3516">
        <w:t>.</w:t>
      </w:r>
      <w:r w:rsidRPr="00E26520">
        <w:t xml:space="preserve"> </w:t>
      </w:r>
      <w:r>
        <w:t>Cet arrêté</w:t>
      </w:r>
      <w:r w:rsidR="00537C15">
        <w:t xml:space="preserve"> permet de faire coïncider le</w:t>
      </w:r>
      <w:r w:rsidR="00043CCD">
        <w:t>s</w:t>
      </w:r>
      <w:r w:rsidR="00537C15">
        <w:t xml:space="preserve"> champs d’intervention du Sdage et du comité de bassin. Il</w:t>
      </w:r>
      <w:r>
        <w:t xml:space="preserve"> </w:t>
      </w:r>
      <w:r w:rsidRPr="008C3516">
        <w:t xml:space="preserve">a pour objectif de </w:t>
      </w:r>
      <w:r w:rsidRPr="008C3516">
        <w:rPr>
          <w:b/>
          <w:bCs/>
        </w:rPr>
        <w:t xml:space="preserve">permettre aux </w:t>
      </w:r>
      <w:r w:rsidR="00DC283B">
        <w:rPr>
          <w:b/>
          <w:bCs/>
        </w:rPr>
        <w:t>a</w:t>
      </w:r>
      <w:r w:rsidRPr="008C3516">
        <w:rPr>
          <w:b/>
          <w:bCs/>
        </w:rPr>
        <w:t>gences de l’eau de gérer le fonds</w:t>
      </w:r>
      <w:r w:rsidRPr="008C3516">
        <w:t xml:space="preserve"> biodiversité éolien en mer.</w:t>
      </w:r>
    </w:p>
    <w:p w14:paraId="10800D58" w14:textId="77777777" w:rsidR="00FF43DF" w:rsidRDefault="00FF43DF">
      <w:pPr>
        <w:widowControl/>
        <w:autoSpaceDE/>
        <w:autoSpaceDN/>
        <w:rPr>
          <w:rFonts w:ascii="Marianne" w:hAnsi="Marianne" w:cs="Arial"/>
          <w:sz w:val="20"/>
          <w:szCs w:val="20"/>
        </w:rPr>
      </w:pPr>
      <w:r>
        <w:br w:type="page"/>
      </w:r>
    </w:p>
    <w:p w14:paraId="0011C618" w14:textId="77777777" w:rsidR="00992402" w:rsidRDefault="006F15EC" w:rsidP="003C56AE">
      <w:pPr>
        <w:pStyle w:val="Textenormal"/>
        <w:keepNext/>
      </w:pPr>
      <w:r>
        <w:rPr>
          <w:noProof/>
          <w:color w:val="2B579A"/>
          <w:shd w:val="clear" w:color="auto" w:fill="E6E6E6"/>
        </w:rPr>
        <w:lastRenderedPageBreak/>
        <w:drawing>
          <wp:inline distT="0" distB="0" distL="0" distR="0" wp14:anchorId="40731B11" wp14:editId="16D28C58">
            <wp:extent cx="6120130" cy="3055620"/>
            <wp:effectExtent l="0" t="0" r="0" b="0"/>
            <wp:docPr id="42" name="Image 42" descr="Figure 10 : Schéma explicité ci-avant illustrant les périmètres de compétences sur les eaux littorales.&#10;Source : Office Français de la biodiver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Figure 10 : Schéma explicité ci-avant illustrant les périmètres de compétences sur les eaux littorales.&#10;Source : Office Français de la biodiversité."/>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55B3199C" w14:textId="212FE251" w:rsidR="006F15EC" w:rsidRPr="008C3516" w:rsidRDefault="00992402" w:rsidP="00715E37">
      <w:pPr>
        <w:pStyle w:val="TFigure"/>
      </w:pPr>
      <w:bookmarkStart w:id="98" w:name="_Toc169795798"/>
      <w:r>
        <w:t xml:space="preserve">Figure </w:t>
      </w:r>
      <w:r>
        <w:fldChar w:fldCharType="begin"/>
      </w:r>
      <w:r>
        <w:instrText xml:space="preserve"> SEQ Figure \* ARABIC </w:instrText>
      </w:r>
      <w:r>
        <w:fldChar w:fldCharType="separate"/>
      </w:r>
      <w:r w:rsidR="00963F90">
        <w:rPr>
          <w:noProof/>
        </w:rPr>
        <w:t>10</w:t>
      </w:r>
      <w:r>
        <w:rPr>
          <w:noProof/>
        </w:rPr>
        <w:fldChar w:fldCharType="end"/>
      </w:r>
      <w:r>
        <w:t xml:space="preserve"> - </w:t>
      </w:r>
      <w:r w:rsidR="004308BE">
        <w:t>S</w:t>
      </w:r>
      <w:r>
        <w:t xml:space="preserve">chéma illustrant les différents périmètres de compétences </w:t>
      </w:r>
      <w:r w:rsidR="00A6371D">
        <w:t>sur l</w:t>
      </w:r>
      <w:r>
        <w:t>es eaux littorales</w:t>
      </w:r>
      <w:r w:rsidR="00BB362D">
        <w:t xml:space="preserve"> (s</w:t>
      </w:r>
      <w:r>
        <w:t>ource : Claude Bourdon</w:t>
      </w:r>
      <w:r w:rsidR="001C110C">
        <w:t>/</w:t>
      </w:r>
      <w:r>
        <w:t xml:space="preserve"> OFB</w:t>
      </w:r>
      <w:r w:rsidR="00286388">
        <w:t xml:space="preserve"> CC-BY-NC</w:t>
      </w:r>
      <w:bookmarkEnd w:id="98"/>
    </w:p>
    <w:p w14:paraId="7FB4F515" w14:textId="730CF297" w:rsidR="00A818EB" w:rsidRPr="00DC283B" w:rsidRDefault="00A818EB" w:rsidP="002E63B0">
      <w:pPr>
        <w:pStyle w:val="Textenormal"/>
        <w:rPr>
          <w:b/>
          <w:bCs/>
        </w:rPr>
      </w:pPr>
      <w:r w:rsidRPr="00DC283B">
        <w:rPr>
          <w:b/>
          <w:bCs/>
        </w:rPr>
        <w:t xml:space="preserve">Troisième Plan de Lutte contre les Algues Vertes </w:t>
      </w:r>
      <w:r w:rsidR="008511A8">
        <w:rPr>
          <w:b/>
          <w:bCs/>
        </w:rPr>
        <w:t>(</w:t>
      </w:r>
      <w:proofErr w:type="spellStart"/>
      <w:r w:rsidR="008511A8">
        <w:rPr>
          <w:b/>
          <w:bCs/>
        </w:rPr>
        <w:t>PLAV</w:t>
      </w:r>
      <w:proofErr w:type="spellEnd"/>
      <w:r w:rsidR="008511A8">
        <w:rPr>
          <w:b/>
          <w:bCs/>
        </w:rPr>
        <w:t xml:space="preserve">) </w:t>
      </w:r>
      <w:r w:rsidRPr="00DC283B">
        <w:rPr>
          <w:b/>
          <w:bCs/>
        </w:rPr>
        <w:t>2022-2027</w:t>
      </w:r>
    </w:p>
    <w:p w14:paraId="553ECBA1" w14:textId="04462407" w:rsidR="00A818EB" w:rsidRPr="002E63B0" w:rsidRDefault="00A818EB" w:rsidP="002E63B0">
      <w:pPr>
        <w:pStyle w:val="Textenormal"/>
      </w:pPr>
      <w:r w:rsidRPr="002E63B0">
        <w:t>Le 3</w:t>
      </w:r>
      <w:r w:rsidR="00DC283B" w:rsidRPr="002E63B0">
        <w:rPr>
          <w:vertAlign w:val="superscript"/>
        </w:rPr>
        <w:t>e</w:t>
      </w:r>
      <w:r w:rsidRPr="002E63B0">
        <w:t xml:space="preserve"> </w:t>
      </w:r>
      <w:proofErr w:type="spellStart"/>
      <w:r w:rsidRPr="002E63B0">
        <w:t>PLAV</w:t>
      </w:r>
      <w:proofErr w:type="spellEnd"/>
      <w:r w:rsidRPr="002E63B0">
        <w:t xml:space="preserve"> s’est construit dans les contextes contraignants de rendu des conclusions du rapport de la cour des comptes, de l’arrêt du tribunal administratif de Rennes enjoignant l’état à développer son action, ainsi que des révisions du Sdage, du </w:t>
      </w:r>
      <w:proofErr w:type="spellStart"/>
      <w:r w:rsidRPr="002E63B0">
        <w:t>DSF</w:t>
      </w:r>
      <w:proofErr w:type="spellEnd"/>
      <w:r w:rsidRPr="002E63B0">
        <w:t>, et dans un autre registre, du 6</w:t>
      </w:r>
      <w:r w:rsidR="00DC283B" w:rsidRPr="002E63B0">
        <w:rPr>
          <w:vertAlign w:val="superscript"/>
        </w:rPr>
        <w:t>e</w:t>
      </w:r>
      <w:r w:rsidRPr="002E63B0">
        <w:t xml:space="preserve"> programme d’actions régional sur les nitrates (PAR 6). Il a été élaboré </w:t>
      </w:r>
      <w:r w:rsidRPr="002E63B0">
        <w:rPr>
          <w:shd w:val="clear" w:color="auto" w:fill="FFFFFF"/>
        </w:rPr>
        <w:t xml:space="preserve">en lien avec les collectivités des 8 baies bretonnes concernées par le phénomène (voir également l’enjeu relatif à la qualité) et </w:t>
      </w:r>
      <w:r w:rsidRPr="002E63B0">
        <w:t>fixe des objectifs pour la période 2022-2027.</w:t>
      </w:r>
    </w:p>
    <w:p w14:paraId="6516BA86" w14:textId="2F757554" w:rsidR="00A818EB" w:rsidRPr="002E63B0" w:rsidRDefault="00A818EB" w:rsidP="00DC283B">
      <w:pPr>
        <w:pStyle w:val="Textenormal"/>
      </w:pPr>
      <w:r w:rsidRPr="002E63B0">
        <w:t>Ce nouveau plan de lutte s’appuie sur un nouvel équilibre avec la coexistence</w:t>
      </w:r>
      <w:r w:rsidR="003225B7" w:rsidRPr="002E63B0">
        <w:t> </w:t>
      </w:r>
      <w:r w:rsidRPr="002E63B0">
        <w:t>:</w:t>
      </w:r>
    </w:p>
    <w:p w14:paraId="33FE9B1F" w14:textId="4F7AD86C" w:rsidR="00A818EB" w:rsidRPr="002E63B0" w:rsidRDefault="37137B1C" w:rsidP="00DC283B">
      <w:pPr>
        <w:pStyle w:val="Puce1"/>
      </w:pPr>
      <w:proofErr w:type="gramStart"/>
      <w:r w:rsidRPr="002E63B0">
        <w:t>d’un</w:t>
      </w:r>
      <w:proofErr w:type="gramEnd"/>
      <w:r w:rsidRPr="002E63B0">
        <w:t xml:space="preserve"> volet réglementaire très renforcé (6</w:t>
      </w:r>
      <w:r w:rsidR="00C34718" w:rsidRPr="00715E37">
        <w:rPr>
          <w:rStyle w:val="TextenormalCar"/>
          <w:vertAlign w:val="superscript"/>
        </w:rPr>
        <w:t>e</w:t>
      </w:r>
      <w:r w:rsidRPr="00715E37">
        <w:rPr>
          <w:rStyle w:val="TextenormalCar"/>
          <w:vertAlign w:val="superscript"/>
        </w:rPr>
        <w:t xml:space="preserve"> </w:t>
      </w:r>
      <w:r w:rsidRPr="002E63B0">
        <w:t xml:space="preserve">Programme d’Actions Régional nitrates modifié, arrêtés Zones Soumises à Contraintes Environnementales </w:t>
      </w:r>
      <w:r w:rsidR="18963EF5" w:rsidRPr="002E63B0">
        <w:t>–</w:t>
      </w:r>
      <w:r w:rsidRPr="002E63B0">
        <w:t xml:space="preserve"> </w:t>
      </w:r>
      <w:proofErr w:type="spellStart"/>
      <w:r w:rsidRPr="002E63B0">
        <w:t>ZSCE</w:t>
      </w:r>
      <w:proofErr w:type="spellEnd"/>
      <w:r w:rsidRPr="002E63B0">
        <w:t xml:space="preserve">) qui repose sur un certain nombre de dispositifs spécifiques (accompagnements individuels, chantiers collectifs, boucle vertueuse, </w:t>
      </w:r>
      <w:proofErr w:type="spellStart"/>
      <w:r w:rsidRPr="002E63B0">
        <w:t>PSE</w:t>
      </w:r>
      <w:proofErr w:type="spellEnd"/>
      <w:r w:rsidRPr="002E63B0">
        <w:t>) et dispositifs de « droits communs » (</w:t>
      </w:r>
      <w:r w:rsidR="00621453">
        <w:t>mesures agro-environnementales et climatiques (</w:t>
      </w:r>
      <w:proofErr w:type="spellStart"/>
      <w:r w:rsidRPr="002E63B0">
        <w:t>MAEC</w:t>
      </w:r>
      <w:proofErr w:type="spellEnd"/>
      <w:r w:rsidR="00621453">
        <w:t>)</w:t>
      </w:r>
      <w:r w:rsidRPr="002E63B0">
        <w:t xml:space="preserve">, </w:t>
      </w:r>
      <w:r w:rsidR="007367DD" w:rsidRPr="00FA5591">
        <w:t>Plan de Compétitivité et d'Adaptation des Exploitations Agricoles</w:t>
      </w:r>
      <w:r w:rsidR="007367DD">
        <w:t xml:space="preserve"> (</w:t>
      </w:r>
      <w:proofErr w:type="spellStart"/>
      <w:r w:rsidRPr="002E63B0">
        <w:t>PCAEA</w:t>
      </w:r>
      <w:proofErr w:type="spellEnd"/>
      <w:r w:rsidR="007367DD">
        <w:t>)</w:t>
      </w:r>
      <w:r w:rsidRPr="002E63B0">
        <w:t xml:space="preserve">, aide </w:t>
      </w:r>
      <w:r w:rsidR="002F236B">
        <w:t>aux jeunes agriculteurs</w:t>
      </w:r>
      <w:r w:rsidRPr="002E63B0">
        <w:t>…)</w:t>
      </w:r>
      <w:r w:rsidR="00C34718">
        <w:t>,</w:t>
      </w:r>
    </w:p>
    <w:p w14:paraId="4991B214" w14:textId="133D3063" w:rsidR="00A818EB" w:rsidRPr="002E63B0" w:rsidRDefault="37137B1C" w:rsidP="00DC283B">
      <w:pPr>
        <w:pStyle w:val="Puce1"/>
      </w:pPr>
      <w:proofErr w:type="gramStart"/>
      <w:r w:rsidRPr="002E63B0">
        <w:t>et</w:t>
      </w:r>
      <w:proofErr w:type="gramEnd"/>
      <w:r w:rsidRPr="002E63B0">
        <w:t xml:space="preserve"> des programmes d’actions volontaires animés par les collectivités locales (contrats territoriaux algues vertes), identifiées dans les arrêtés </w:t>
      </w:r>
      <w:proofErr w:type="spellStart"/>
      <w:r w:rsidRPr="002E63B0">
        <w:t>ZSCE</w:t>
      </w:r>
      <w:proofErr w:type="spellEnd"/>
      <w:r w:rsidRPr="002E63B0">
        <w:t xml:space="preserve"> et accompagnées par les financeurs institutionnel</w:t>
      </w:r>
      <w:r w:rsidR="009C12F2">
        <w:t>s</w:t>
      </w:r>
      <w:r w:rsidRPr="002E63B0">
        <w:t>, susceptibles de devenir obligatoires à titre individuel au terme de 3 années.</w:t>
      </w:r>
    </w:p>
    <w:p w14:paraId="74FB6658" w14:textId="7D029F37" w:rsidR="00A818EB" w:rsidRPr="003836DB" w:rsidRDefault="00A818EB" w:rsidP="00870820">
      <w:pPr>
        <w:pStyle w:val="T4numrot"/>
      </w:pPr>
      <w:bookmarkStart w:id="99" w:name="_Toc161413490"/>
      <w:bookmarkStart w:id="100" w:name="_Toc161660070"/>
      <w:r w:rsidRPr="003836DB">
        <w:t>Quelles pistes d’action pour demain</w:t>
      </w:r>
      <w:r w:rsidR="00AD4086">
        <w:t> </w:t>
      </w:r>
      <w:r w:rsidRPr="003836DB">
        <w:t>?</w:t>
      </w:r>
      <w:bookmarkEnd w:id="99"/>
      <w:bookmarkEnd w:id="100"/>
    </w:p>
    <w:p w14:paraId="290580DC" w14:textId="11D74A7F" w:rsidR="00A20699" w:rsidRDefault="00A818EB" w:rsidP="00DC283B">
      <w:pPr>
        <w:pStyle w:val="Textenormal"/>
      </w:pPr>
      <w:bookmarkStart w:id="101" w:name="_Hlk160571757"/>
      <w:r w:rsidRPr="008C3516">
        <w:t>La question des apports d’eau douce aux estuaires et à la mer est traitée dans l’enjeu d’amélioration de la connaissance</w:t>
      </w:r>
      <w:bookmarkEnd w:id="101"/>
      <w:r w:rsidRPr="008C3516">
        <w:t xml:space="preserve"> et dans l’enjeu de gestion quantitative</w:t>
      </w:r>
      <w:r w:rsidRPr="00D83A6B">
        <w:t>.</w:t>
      </w:r>
      <w:r w:rsidR="00402D6A" w:rsidRPr="00D83A6B">
        <w:t xml:space="preserve"> </w:t>
      </w:r>
      <w:r w:rsidR="00D83A6B" w:rsidRPr="003C56AE">
        <w:t>Cinq pistes d’action sont développées ci-dessous</w:t>
      </w:r>
      <w:r w:rsidR="00D83A6B">
        <w:t>.</w:t>
      </w:r>
    </w:p>
    <w:p w14:paraId="78513AC6" w14:textId="77777777" w:rsidR="00DC283B" w:rsidRPr="00BF640D" w:rsidRDefault="00A818EB" w:rsidP="00FF43DF">
      <w:pPr>
        <w:pStyle w:val="T5numrot"/>
      </w:pPr>
      <w:r w:rsidRPr="00BF640D">
        <w:t>Renforcer les réseaux d’acteurs à l’interface terre-mer pour faire émerger des ambitions communes</w:t>
      </w:r>
    </w:p>
    <w:p w14:paraId="2E8F6EC2" w14:textId="1B6F8D57" w:rsidR="00A818EB" w:rsidRDefault="00A818EB" w:rsidP="00DC283B">
      <w:pPr>
        <w:pStyle w:val="Textenormal"/>
      </w:pPr>
      <w:r w:rsidRPr="008C3516">
        <w:t xml:space="preserve">Les activités terrestres ont un impact sur les activités estuariennes et marines en modifiant la qualité des milieux (exemple de la qualité sanitaire des zones conchylicoles qui dépendent du bon </w:t>
      </w:r>
      <w:r w:rsidRPr="008C3516">
        <w:lastRenderedPageBreak/>
        <w:t xml:space="preserve">fonctionnement des </w:t>
      </w:r>
      <w:r>
        <w:t>systèmes d’assainissement</w:t>
      </w:r>
      <w:r w:rsidRPr="008C3516">
        <w:t xml:space="preserve">). </w:t>
      </w:r>
      <w:r>
        <w:t>D</w:t>
      </w:r>
      <w:r w:rsidRPr="008C3516">
        <w:t>e</w:t>
      </w:r>
      <w:r>
        <w:t xml:space="preserve"> p</w:t>
      </w:r>
      <w:r w:rsidRPr="008C3516">
        <w:t>lus</w:t>
      </w:r>
      <w:r>
        <w:t>,</w:t>
      </w:r>
      <w:r w:rsidRPr="008C3516">
        <w:t xml:space="preserve"> </w:t>
      </w:r>
      <w:r w:rsidR="00750BA9">
        <w:t xml:space="preserve">les </w:t>
      </w:r>
      <w:r w:rsidRPr="008C3516">
        <w:t xml:space="preserve">usages </w:t>
      </w:r>
      <w:r w:rsidR="00DC0F95">
        <w:t xml:space="preserve">marins </w:t>
      </w:r>
      <w:r w:rsidRPr="008C3516">
        <w:t xml:space="preserve">exercent des impacts sur les estuaires, le littoral et la mer (conchyliculture, pêche, plaisance, activités portuaires, agriculture, industries, tourisme…), </w:t>
      </w:r>
      <w:r w:rsidR="00DC0F95">
        <w:t>tout en</w:t>
      </w:r>
      <w:r w:rsidR="00DC0F95" w:rsidRPr="008C3516">
        <w:t xml:space="preserve"> bénéfici</w:t>
      </w:r>
      <w:r w:rsidR="00DC0F95">
        <w:t>a</w:t>
      </w:r>
      <w:r w:rsidR="00DC0F95" w:rsidRPr="008C3516">
        <w:t xml:space="preserve">nt </w:t>
      </w:r>
      <w:r w:rsidRPr="008C3516">
        <w:t xml:space="preserve">à l’inverse des services écosystémiques offerts par des milieux </w:t>
      </w:r>
      <w:r w:rsidR="000F1B92">
        <w:t xml:space="preserve">qui seraient </w:t>
      </w:r>
      <w:r w:rsidRPr="008C3516">
        <w:t xml:space="preserve">en bonne santé. </w:t>
      </w:r>
    </w:p>
    <w:p w14:paraId="51EF6E5A" w14:textId="5BE7BCAF" w:rsidR="00E27F60" w:rsidRDefault="00A818EB" w:rsidP="00DC283B">
      <w:pPr>
        <w:pStyle w:val="Textenormal"/>
      </w:pPr>
      <w:r w:rsidRPr="008C3516">
        <w:t xml:space="preserve">Pour atteindre les objectifs associés à ces enjeux terre-mer </w:t>
      </w:r>
      <w:r>
        <w:t>interdépendants</w:t>
      </w:r>
      <w:r w:rsidRPr="008C3516">
        <w:t>, il est nécessaire de faire émerger des ambitions et des plans d’actions communs entre les acteurs de la terre et de la mer</w:t>
      </w:r>
      <w:r>
        <w:t xml:space="preserve">. </w:t>
      </w:r>
    </w:p>
    <w:p w14:paraId="4F98D833" w14:textId="4FCFDB6A" w:rsidR="00A818EB" w:rsidRDefault="002E63B0" w:rsidP="00FF43DF">
      <w:pPr>
        <w:pStyle w:val="Textenormal"/>
        <w:spacing w:before="360" w:after="360"/>
      </w:pPr>
      <w:r w:rsidRPr="00980DD8">
        <w:rPr>
          <w:noProof/>
        </w:rPr>
        <w:drawing>
          <wp:anchor distT="0" distB="0" distL="114300" distR="114300" simplePos="0" relativeHeight="251658267" behindDoc="0" locked="0" layoutInCell="1" allowOverlap="1" wp14:anchorId="210464F5" wp14:editId="6C57C5FD">
            <wp:simplePos x="0" y="0"/>
            <wp:positionH relativeFrom="margin">
              <wp:posOffset>0</wp:posOffset>
            </wp:positionH>
            <wp:positionV relativeFrom="paragraph">
              <wp:posOffset>29683</wp:posOffset>
            </wp:positionV>
            <wp:extent cx="495300" cy="502920"/>
            <wp:effectExtent l="0" t="0" r="0" b="0"/>
            <wp:wrapSquare wrapText="bothSides"/>
            <wp:docPr id="2137549952" name="Image 2137549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D938AD" w:rsidRPr="00D938AD">
        <w:t>Pour demain, les pistes d’action sont</w:t>
      </w:r>
      <w:r w:rsidR="00D938AD">
        <w:t xml:space="preserve"> de</w:t>
      </w:r>
      <w:r w:rsidR="00D938AD" w:rsidRPr="00D938AD">
        <w:t xml:space="preserve"> :</w:t>
      </w:r>
    </w:p>
    <w:p w14:paraId="35AB008F" w14:textId="1AD65877" w:rsidR="00A818EB" w:rsidRDefault="37137B1C" w:rsidP="00DC283B">
      <w:pPr>
        <w:pStyle w:val="Puce1"/>
      </w:pPr>
      <w:proofErr w:type="gramStart"/>
      <w:r>
        <w:t>renforcer</w:t>
      </w:r>
      <w:proofErr w:type="gramEnd"/>
      <w:r>
        <w:t xml:space="preserve"> la transversalité des sujets au sein des lieux de gouvernance déjà existants (conseil maritime de façade, comité de bassin…).</w:t>
      </w:r>
    </w:p>
    <w:p w14:paraId="7C41343B" w14:textId="778FC777" w:rsidR="00A818EB" w:rsidRPr="008C3516" w:rsidRDefault="39C25813" w:rsidP="00DC283B">
      <w:pPr>
        <w:pStyle w:val="Puce1"/>
      </w:pPr>
      <w:proofErr w:type="gramStart"/>
      <w:r>
        <w:t>s</w:t>
      </w:r>
      <w:r w:rsidR="37137B1C">
        <w:t>’appuyer</w:t>
      </w:r>
      <w:proofErr w:type="gramEnd"/>
      <w:r w:rsidR="37137B1C">
        <w:t xml:space="preserve"> sur les solutions d’aménagement du territoire (dans un objectif de limitation et d’adaptation aux effets du dérèglement climatique)</w:t>
      </w:r>
      <w:r w:rsidR="00AD4086">
        <w:t> </w:t>
      </w:r>
      <w:r w:rsidR="37137B1C">
        <w:t xml:space="preserve">: choix d’urbanisme, de conciliation des usages, d’investissements économiques ou d’études de prospective qui dépassent le Sdage. </w:t>
      </w:r>
    </w:p>
    <w:p w14:paraId="500FE711" w14:textId="7AF90364" w:rsidR="00A818EB" w:rsidRPr="00A87578" w:rsidRDefault="009E59ED" w:rsidP="002E63B0">
      <w:pPr>
        <w:pStyle w:val="Textenormal"/>
        <w:spacing w:after="360"/>
        <w:rPr>
          <w:bCs/>
        </w:rPr>
      </w:pPr>
      <w:r>
        <w:t xml:space="preserve">De plus, </w:t>
      </w:r>
      <w:r w:rsidR="00A818EB" w:rsidRPr="008C3516">
        <w:t>seule une gouvernance large intégrant l’ensemble de</w:t>
      </w:r>
      <w:r w:rsidR="0036563D">
        <w:t>s</w:t>
      </w:r>
      <w:r w:rsidR="00A818EB" w:rsidRPr="008C3516">
        <w:t xml:space="preserve"> acteurs concernés permettra de</w:t>
      </w:r>
      <w:r>
        <w:t xml:space="preserve"> mettre en œuvre un</w:t>
      </w:r>
      <w:r w:rsidR="006B0F77">
        <w:t xml:space="preserve">e politique d’atténuation du dérèglement climatique (faire des choix communs, éviter la </w:t>
      </w:r>
      <w:proofErr w:type="spellStart"/>
      <w:r w:rsidR="006B0F77">
        <w:t>mal</w:t>
      </w:r>
      <w:r w:rsidR="000072EC">
        <w:t>-</w:t>
      </w:r>
      <w:r w:rsidR="006B0F77">
        <w:t>adaptation</w:t>
      </w:r>
      <w:proofErr w:type="spellEnd"/>
      <w:r w:rsidR="006B0F77">
        <w:t xml:space="preserve"> ou les politiques contradictoires)</w:t>
      </w:r>
      <w:r w:rsidR="001904B2">
        <w:t>,</w:t>
      </w:r>
      <w:r w:rsidR="00A818EB" w:rsidRPr="008C3516">
        <w:t xml:space="preserve"> faciliter </w:t>
      </w:r>
      <w:r w:rsidR="001904B2">
        <w:t>l</w:t>
      </w:r>
      <w:r w:rsidR="00A818EB" w:rsidRPr="008C3516">
        <w:t xml:space="preserve">es actions </w:t>
      </w:r>
      <w:r w:rsidR="001904B2">
        <w:t xml:space="preserve">« dites » </w:t>
      </w:r>
      <w:r w:rsidR="00A818EB" w:rsidRPr="008C3516">
        <w:t>sans regret</w:t>
      </w:r>
      <w:r w:rsidR="001904B2">
        <w:t>).</w:t>
      </w:r>
      <w:r w:rsidR="00A818EB" w:rsidRPr="008C3516">
        <w:t xml:space="preserve"> </w:t>
      </w:r>
    </w:p>
    <w:p w14:paraId="4EEA2B84" w14:textId="3E040D89" w:rsidR="00DC283B" w:rsidRPr="00A101AF" w:rsidRDefault="009311E7" w:rsidP="00FF43DF">
      <w:pPr>
        <w:pStyle w:val="T5numrot"/>
      </w:pPr>
      <w:r w:rsidRPr="00A101AF">
        <w:t>Préserver</w:t>
      </w:r>
      <w:r w:rsidR="00A818EB" w:rsidRPr="00A101AF">
        <w:t xml:space="preserve"> </w:t>
      </w:r>
      <w:r w:rsidR="00AC52F6" w:rsidRPr="00A101AF">
        <w:t xml:space="preserve">et reconquérir </w:t>
      </w:r>
      <w:r w:rsidR="00A818EB" w:rsidRPr="00A101AF">
        <w:t xml:space="preserve">la biodiversité estuarienne, côtière et marine </w:t>
      </w:r>
    </w:p>
    <w:p w14:paraId="2A3E6A3B" w14:textId="4B8CFB69" w:rsidR="00A818EB" w:rsidRPr="008C3516" w:rsidRDefault="00A818EB" w:rsidP="002E63B0">
      <w:pPr>
        <w:pStyle w:val="Textenormal"/>
        <w:rPr>
          <w:shd w:val="clear" w:color="auto" w:fill="FFFFFF"/>
        </w:rPr>
      </w:pPr>
      <w:r w:rsidRPr="00145160">
        <w:t>La biodiversité des eaux marines</w:t>
      </w:r>
      <w:r>
        <w:t xml:space="preserve">, </w:t>
      </w:r>
      <w:r w:rsidRPr="00145160">
        <w:t xml:space="preserve">côtières </w:t>
      </w:r>
      <w:r>
        <w:t xml:space="preserve">et estuariennes </w:t>
      </w:r>
      <w:r w:rsidRPr="00145160">
        <w:t xml:space="preserve">est indispensable au bon fonctionnement des écosystèmes </w:t>
      </w:r>
      <w:r>
        <w:t xml:space="preserve">et </w:t>
      </w:r>
      <w:r w:rsidRPr="00145160">
        <w:t xml:space="preserve">soutient un grand nombre de services </w:t>
      </w:r>
      <w:r w:rsidR="00F562F7">
        <w:t>écosystémiques</w:t>
      </w:r>
      <w:r w:rsidR="00F562F7" w:rsidRPr="00145160">
        <w:t xml:space="preserve"> </w:t>
      </w:r>
      <w:r w:rsidRPr="00145160">
        <w:t>(régulation du climat, stockage du CO², production d</w:t>
      </w:r>
      <w:r w:rsidR="003225B7">
        <w:t>’</w:t>
      </w:r>
      <w:r w:rsidRPr="00145160">
        <w:t xml:space="preserve">oxygène, </w:t>
      </w:r>
      <w:r w:rsidR="00504987">
        <w:t>biodiversité, etc.) et socio-économiques (</w:t>
      </w:r>
      <w:r w:rsidRPr="00145160">
        <w:t>ressources alimentaires, pharmaceutiques, minérales et énergétiques, voies de transports et de communication, bioressources utiles à la fabrication de médicaments, espaces de loisirs et bien-être).</w:t>
      </w:r>
    </w:p>
    <w:p w14:paraId="377E3453" w14:textId="494BA36C" w:rsidR="00A818EB" w:rsidRPr="008C3516" w:rsidRDefault="00A818EB" w:rsidP="00DC283B">
      <w:pPr>
        <w:pStyle w:val="Textenormal"/>
      </w:pPr>
      <w:r w:rsidRPr="008C3516">
        <w:t>Les écosystèmes côtiers sont les plus vulnérables car davantage exposés aux pressions anthropiques, dont les impacts se cumulent</w:t>
      </w:r>
      <w:r w:rsidR="00AD4086">
        <w:t> </w:t>
      </w:r>
      <w:r w:rsidRPr="008C3516">
        <w:t>: pollutions d</w:t>
      </w:r>
      <w:r w:rsidR="003225B7">
        <w:t>’</w:t>
      </w:r>
      <w:r w:rsidRPr="008C3516">
        <w:t>origine terrestre, prolifération d</w:t>
      </w:r>
      <w:r w:rsidR="003225B7">
        <w:t>’</w:t>
      </w:r>
      <w:r w:rsidRPr="008C3516">
        <w:t>algues induites par les excès de nutriments, destructions d</w:t>
      </w:r>
      <w:r w:rsidR="003225B7">
        <w:t>’</w:t>
      </w:r>
      <w:r w:rsidRPr="008C3516">
        <w:t xml:space="preserve">habitats liées aux activités humaines (pêche, tourisme balnéaire, </w:t>
      </w:r>
      <w:r>
        <w:t xml:space="preserve">aménagements maritimes, </w:t>
      </w:r>
      <w:r w:rsidRPr="008C3516">
        <w:t>extraction de granulats…).</w:t>
      </w:r>
    </w:p>
    <w:p w14:paraId="7FAA144A" w14:textId="447B7605" w:rsidR="00A818EB" w:rsidRPr="008C3516" w:rsidRDefault="00A818EB" w:rsidP="00DC283B">
      <w:pPr>
        <w:pStyle w:val="Textenormal"/>
      </w:pPr>
      <w:r w:rsidRPr="008C3516">
        <w:t>Pour les écosystèmes marins et les espèces marines, la situation est, elle aussi, préoccupante</w:t>
      </w:r>
      <w:r w:rsidR="00AD4086">
        <w:t> </w:t>
      </w:r>
      <w:r w:rsidRPr="008C3516">
        <w:t xml:space="preserve">: </w:t>
      </w:r>
      <w:r w:rsidR="00690A9F">
        <w:t xml:space="preserve">les </w:t>
      </w:r>
      <w:r w:rsidRPr="008C3516">
        <w:t xml:space="preserve">coraux </w:t>
      </w:r>
      <w:r>
        <w:t xml:space="preserve">profonds </w:t>
      </w:r>
      <w:r w:rsidRPr="008C3516">
        <w:t xml:space="preserve">et </w:t>
      </w:r>
      <w:r w:rsidR="00690A9F">
        <w:t xml:space="preserve">les </w:t>
      </w:r>
      <w:r w:rsidRPr="008C3516">
        <w:t>algues sont</w:t>
      </w:r>
      <w:r w:rsidR="00690A9F" w:rsidRPr="00690A9F">
        <w:t xml:space="preserve"> </w:t>
      </w:r>
      <w:r w:rsidR="00690A9F" w:rsidRPr="008C3516">
        <w:t>en régression</w:t>
      </w:r>
      <w:r w:rsidRPr="008C3516">
        <w:t xml:space="preserve"> dans certaines zones, et les communautés de poissons marins</w:t>
      </w:r>
      <w:r w:rsidR="00851835">
        <w:t xml:space="preserve"> et amphihalins</w:t>
      </w:r>
      <w:r w:rsidRPr="008C3516">
        <w:t xml:space="preserve"> </w:t>
      </w:r>
      <w:r w:rsidR="00690A9F">
        <w:t>des</w:t>
      </w:r>
      <w:r w:rsidRPr="008C3516">
        <w:t xml:space="preserve"> eaux métropolitaines sont altérées et/ou dégradées.</w:t>
      </w:r>
      <w:r w:rsidR="004E761C">
        <w:t xml:space="preserve"> Les proliférations des espèces</w:t>
      </w:r>
      <w:r w:rsidR="003E0CAC">
        <w:t>, invasives ou non, et de micro ou de macro-algues, risquent de se produire plus souvent en raison du dérèglement climatique.</w:t>
      </w:r>
    </w:p>
    <w:p w14:paraId="3AD9474E" w14:textId="3B8EDBA1" w:rsidR="00A818EB" w:rsidRDefault="004F1B61" w:rsidP="00FF43DF">
      <w:pPr>
        <w:pStyle w:val="Textenormal"/>
        <w:spacing w:before="360"/>
      </w:pPr>
      <w:r w:rsidRPr="00980DD8">
        <w:rPr>
          <w:noProof/>
        </w:rPr>
        <w:drawing>
          <wp:anchor distT="0" distB="0" distL="114300" distR="114300" simplePos="0" relativeHeight="251658268" behindDoc="0" locked="0" layoutInCell="1" allowOverlap="1" wp14:anchorId="02FC3855" wp14:editId="69257D17">
            <wp:simplePos x="0" y="0"/>
            <wp:positionH relativeFrom="margin">
              <wp:posOffset>0</wp:posOffset>
            </wp:positionH>
            <wp:positionV relativeFrom="paragraph">
              <wp:posOffset>33817</wp:posOffset>
            </wp:positionV>
            <wp:extent cx="495300" cy="502920"/>
            <wp:effectExtent l="0" t="0" r="0" b="0"/>
            <wp:wrapSquare wrapText="bothSides"/>
            <wp:docPr id="2137549954" name="Image 2137549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A818EB" w:rsidRPr="008C3516">
        <w:t xml:space="preserve">La préservation de cette biodiversité est </w:t>
      </w:r>
      <w:r w:rsidR="00A818EB">
        <w:t xml:space="preserve">un grand défi </w:t>
      </w:r>
      <w:r w:rsidR="00A818EB" w:rsidRPr="008C3516">
        <w:t xml:space="preserve">de demain, et un des leviers </w:t>
      </w:r>
      <w:r w:rsidR="00A818EB">
        <w:t xml:space="preserve">d’action </w:t>
      </w:r>
      <w:r w:rsidR="00A818EB" w:rsidRPr="008C3516">
        <w:t xml:space="preserve">face au dérèglement climatique. </w:t>
      </w:r>
      <w:r w:rsidR="00E94EDD" w:rsidRPr="00E94EDD">
        <w:t xml:space="preserve">Pour </w:t>
      </w:r>
      <w:r w:rsidR="00A5427E">
        <w:t>le relever</w:t>
      </w:r>
      <w:r w:rsidR="00E94EDD" w:rsidRPr="00E94EDD">
        <w:t xml:space="preserve">, les pistes d’action </w:t>
      </w:r>
      <w:r w:rsidR="00A5427E">
        <w:t xml:space="preserve">pour demain </w:t>
      </w:r>
      <w:r w:rsidR="00E94EDD" w:rsidRPr="00E94EDD">
        <w:t xml:space="preserve">sont </w:t>
      </w:r>
      <w:r w:rsidR="00F55144">
        <w:t xml:space="preserve">de </w:t>
      </w:r>
      <w:r w:rsidR="00E94EDD" w:rsidRPr="00E94EDD">
        <w:t>:</w:t>
      </w:r>
    </w:p>
    <w:p w14:paraId="3C914EE2" w14:textId="6560E6B5" w:rsidR="00A818EB" w:rsidRDefault="00C520F4" w:rsidP="00DC283B">
      <w:pPr>
        <w:pStyle w:val="Puce1"/>
      </w:pPr>
      <w:proofErr w:type="gramStart"/>
      <w:r w:rsidRPr="66C56A39">
        <w:rPr>
          <w:rFonts w:cs="Arial"/>
        </w:rPr>
        <w:t>facilit</w:t>
      </w:r>
      <w:r>
        <w:rPr>
          <w:rFonts w:cs="Arial"/>
        </w:rPr>
        <w:t>er</w:t>
      </w:r>
      <w:proofErr w:type="gramEnd"/>
      <w:r w:rsidRPr="66C56A39">
        <w:rPr>
          <w:rFonts w:cs="Arial"/>
        </w:rPr>
        <w:t xml:space="preserve"> </w:t>
      </w:r>
      <w:r w:rsidR="37137B1C" w:rsidRPr="66C56A39">
        <w:rPr>
          <w:rFonts w:cs="Arial"/>
        </w:rPr>
        <w:t xml:space="preserve">la mise en œuvre de mesures de </w:t>
      </w:r>
      <w:r w:rsidR="37137B1C">
        <w:t xml:space="preserve">protection des habitats et </w:t>
      </w:r>
      <w:r w:rsidR="00F55144">
        <w:t>d</w:t>
      </w:r>
      <w:r w:rsidR="37137B1C">
        <w:t xml:space="preserve">es espèces vulnérables, </w:t>
      </w:r>
    </w:p>
    <w:p w14:paraId="2D8BFBE2" w14:textId="517F8951" w:rsidR="00A818EB" w:rsidRDefault="00C520F4" w:rsidP="00DC283B">
      <w:pPr>
        <w:pStyle w:val="Puce1"/>
      </w:pPr>
      <w:proofErr w:type="gramStart"/>
      <w:r>
        <w:t>adopter</w:t>
      </w:r>
      <w:proofErr w:type="gramEnd"/>
      <w:r>
        <w:t xml:space="preserve"> </w:t>
      </w:r>
      <w:r w:rsidR="37137B1C">
        <w:t xml:space="preserve">une utilisation durable des ressources marines, </w:t>
      </w:r>
    </w:p>
    <w:p w14:paraId="688E688C" w14:textId="24C3C0EB" w:rsidR="000A6422" w:rsidRDefault="000A6422" w:rsidP="00DC283B">
      <w:pPr>
        <w:pStyle w:val="Puce1"/>
      </w:pPr>
      <w:proofErr w:type="gramStart"/>
      <w:r>
        <w:t>garanti</w:t>
      </w:r>
      <w:r w:rsidR="00966EF1">
        <w:t>r</w:t>
      </w:r>
      <w:proofErr w:type="gramEnd"/>
      <w:r>
        <w:t xml:space="preserve"> la libre circulation dans les estuaires des espèces piscicoles par l’adaptation des pratiques de pêche,</w:t>
      </w:r>
    </w:p>
    <w:p w14:paraId="6E4AE763" w14:textId="04CCBEB5" w:rsidR="00A818EB" w:rsidRDefault="00966EF1" w:rsidP="00DC283B">
      <w:pPr>
        <w:pStyle w:val="Puce1"/>
      </w:pPr>
      <w:proofErr w:type="gramStart"/>
      <w:r>
        <w:t>restaurer</w:t>
      </w:r>
      <w:proofErr w:type="gramEnd"/>
      <w:r>
        <w:t xml:space="preserve"> </w:t>
      </w:r>
      <w:r w:rsidR="37137B1C">
        <w:t>les habitats dégradés et leurs fonctionnalités</w:t>
      </w:r>
      <w:r w:rsidR="18963EF5">
        <w:t>,</w:t>
      </w:r>
      <w:r w:rsidR="37137B1C">
        <w:t xml:space="preserve"> </w:t>
      </w:r>
    </w:p>
    <w:p w14:paraId="3A7CE786" w14:textId="3DBCD63C" w:rsidR="00A818EB" w:rsidRPr="008C3516" w:rsidRDefault="00966EF1" w:rsidP="000A5022">
      <w:pPr>
        <w:pStyle w:val="Puce1"/>
        <w:spacing w:after="360"/>
      </w:pPr>
      <w:proofErr w:type="gramStart"/>
      <w:r>
        <w:lastRenderedPageBreak/>
        <w:t>réduire</w:t>
      </w:r>
      <w:proofErr w:type="gramEnd"/>
      <w:r>
        <w:t xml:space="preserve"> </w:t>
      </w:r>
      <w:r w:rsidR="37137B1C">
        <w:t>les pollutions.</w:t>
      </w:r>
    </w:p>
    <w:p w14:paraId="64CADCAA" w14:textId="3C01F392" w:rsidR="00A818EB" w:rsidRPr="009A4C22" w:rsidRDefault="00A818EB" w:rsidP="00FF43DF">
      <w:pPr>
        <w:pStyle w:val="T5numrot"/>
      </w:pPr>
      <w:r w:rsidRPr="00DC283B">
        <w:t>Poursuivre la réduction de l’eutrophisation des eaux c</w:t>
      </w:r>
      <w:r w:rsidRPr="009A4C22">
        <w:t>ôtières et de transition</w:t>
      </w:r>
    </w:p>
    <w:p w14:paraId="55804F8E" w14:textId="3B3BA6F9" w:rsidR="00A818EB" w:rsidRPr="008C3516" w:rsidRDefault="00A818EB" w:rsidP="000A5022">
      <w:pPr>
        <w:pStyle w:val="Textenormal"/>
      </w:pPr>
      <w:r w:rsidRPr="2BA8C81E">
        <w:t xml:space="preserve">Les apports </w:t>
      </w:r>
      <w:r w:rsidR="002C7E6E">
        <w:t xml:space="preserve">excessifs </w:t>
      </w:r>
      <w:r w:rsidRPr="2BA8C81E">
        <w:t xml:space="preserve">de nutriments des bassins versants et les caractéristiques hydromorphologiques du littoral (faible profondeur et renouvellement d’eau, baie enclavée) sont favorables à la prolifération </w:t>
      </w:r>
      <w:r w:rsidR="003225B7">
        <w:t xml:space="preserve">de </w:t>
      </w:r>
      <w:r w:rsidR="00C74F4B">
        <w:t>macro</w:t>
      </w:r>
      <w:r w:rsidR="00F55144">
        <w:t>-</w:t>
      </w:r>
      <w:r w:rsidR="00C74F4B">
        <w:t>algues</w:t>
      </w:r>
      <w:r w:rsidR="003225B7">
        <w:t xml:space="preserve"> opportunistes </w:t>
      </w:r>
      <w:r w:rsidRPr="2BA8C81E">
        <w:t xml:space="preserve">et de </w:t>
      </w:r>
      <w:r w:rsidR="000225AA">
        <w:t>microalgues (</w:t>
      </w:r>
      <w:r w:rsidRPr="2BA8C81E">
        <w:t>phytoplancton</w:t>
      </w:r>
      <w:r w:rsidR="000225AA">
        <w:t>, dont certaines espèces sont toxiques)</w:t>
      </w:r>
      <w:r w:rsidRPr="2BA8C81E">
        <w:t>,</w:t>
      </w:r>
      <w:r w:rsidR="002C7E6E">
        <w:t xml:space="preserve"> </w:t>
      </w:r>
      <w:r w:rsidRPr="2BA8C81E">
        <w:t>impactant les écosystèmes et les usages littoraux.</w:t>
      </w:r>
    </w:p>
    <w:p w14:paraId="57378BB7" w14:textId="227AFC6B" w:rsidR="00A818EB" w:rsidRPr="008C3516" w:rsidRDefault="00A818EB" w:rsidP="00DC283B">
      <w:pPr>
        <w:pStyle w:val="Textenormal"/>
      </w:pPr>
      <w:r w:rsidRPr="008C3516">
        <w:t>Le seuil déclencheur de ces phénomènes est variable</w:t>
      </w:r>
      <w:r w:rsidR="0036563D">
        <w:t>,</w:t>
      </w:r>
      <w:r w:rsidRPr="008C3516">
        <w:t xml:space="preserve"> </w:t>
      </w:r>
      <w:r w:rsidR="00477401">
        <w:t>ce qui implique</w:t>
      </w:r>
      <w:r w:rsidR="00477401" w:rsidRPr="008C3516">
        <w:t xml:space="preserve"> </w:t>
      </w:r>
      <w:r w:rsidRPr="008C3516">
        <w:t xml:space="preserve">des efforts de réduction des flux de nutriments adaptés à l’échelle des bassins versants. Il est nécessaire de poursuivre </w:t>
      </w:r>
      <w:r>
        <w:t>l</w:t>
      </w:r>
      <w:r w:rsidRPr="008C3516">
        <w:t xml:space="preserve">es efforts de réduction et de les renforcer, d’autant plus que le dérèglement climatique </w:t>
      </w:r>
      <w:r w:rsidR="00851835">
        <w:t xml:space="preserve">peut </w:t>
      </w:r>
      <w:r w:rsidRPr="008C3516">
        <w:t>aggrave</w:t>
      </w:r>
      <w:r w:rsidR="00851835">
        <w:t>r</w:t>
      </w:r>
      <w:r w:rsidRPr="008C3516">
        <w:t xml:space="preserve"> les proliférations</w:t>
      </w:r>
      <w:r w:rsidR="002C7E6E">
        <w:t xml:space="preserve"> en fonction du type d’évènement extrême</w:t>
      </w:r>
      <w:r w:rsidRPr="008C3516">
        <w:t xml:space="preserve">. L’approfondissement des connaissances sur le sujet est </w:t>
      </w:r>
      <w:r>
        <w:t>nécessaire</w:t>
      </w:r>
      <w:r w:rsidRPr="008C3516">
        <w:t xml:space="preserve"> pour </w:t>
      </w:r>
      <w:r w:rsidR="00C813E1">
        <w:t>permettre</w:t>
      </w:r>
      <w:r w:rsidR="00C813E1" w:rsidRPr="008C3516">
        <w:t xml:space="preserve"> </w:t>
      </w:r>
      <w:r w:rsidRPr="008C3516">
        <w:t xml:space="preserve">une gestion la plus adaptée pour réduire ces phénomènes. </w:t>
      </w:r>
    </w:p>
    <w:p w14:paraId="0CBF855D" w14:textId="2FA3A650" w:rsidR="00DC283B" w:rsidRPr="00DC283B" w:rsidRDefault="00097DA1" w:rsidP="00FF43DF">
      <w:pPr>
        <w:pStyle w:val="Textenormal"/>
        <w:spacing w:before="360"/>
      </w:pPr>
      <w:r w:rsidRPr="00980DD8">
        <w:rPr>
          <w:noProof/>
        </w:rPr>
        <w:drawing>
          <wp:anchor distT="0" distB="0" distL="114300" distR="114300" simplePos="0" relativeHeight="251658269" behindDoc="0" locked="0" layoutInCell="1" allowOverlap="1" wp14:anchorId="1846B355" wp14:editId="1E961985">
            <wp:simplePos x="0" y="0"/>
            <wp:positionH relativeFrom="margin">
              <wp:posOffset>0</wp:posOffset>
            </wp:positionH>
            <wp:positionV relativeFrom="paragraph">
              <wp:posOffset>57623</wp:posOffset>
            </wp:positionV>
            <wp:extent cx="495300" cy="502920"/>
            <wp:effectExtent l="0" t="0" r="0" b="0"/>
            <wp:wrapSquare wrapText="bothSides"/>
            <wp:docPr id="2137549955" name="Image 2137549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A818EB" w:rsidRPr="00751DBE">
        <w:rPr>
          <w:b/>
          <w:bCs/>
        </w:rPr>
        <w:t>L</w:t>
      </w:r>
      <w:r w:rsidR="007949AD">
        <w:rPr>
          <w:b/>
          <w:bCs/>
        </w:rPr>
        <w:t xml:space="preserve">es </w:t>
      </w:r>
      <w:r w:rsidR="00A818EB" w:rsidRPr="00751DBE">
        <w:rPr>
          <w:b/>
          <w:bCs/>
        </w:rPr>
        <w:t>enjeu</w:t>
      </w:r>
      <w:r w:rsidR="007949AD">
        <w:rPr>
          <w:b/>
          <w:bCs/>
        </w:rPr>
        <w:t>x</w:t>
      </w:r>
      <w:r w:rsidR="00A818EB" w:rsidRPr="00751DBE">
        <w:rPr>
          <w:b/>
          <w:bCs/>
        </w:rPr>
        <w:t xml:space="preserve"> de demain</w:t>
      </w:r>
      <w:r w:rsidR="00A818EB" w:rsidRPr="008C3516">
        <w:t xml:space="preserve"> </w:t>
      </w:r>
      <w:r w:rsidR="007949AD">
        <w:t>sont</w:t>
      </w:r>
      <w:r w:rsidR="007949AD" w:rsidRPr="008C3516">
        <w:t xml:space="preserve"> </w:t>
      </w:r>
      <w:r w:rsidR="00A818EB" w:rsidRPr="008C3516">
        <w:t xml:space="preserve">de pouvoir porter conjointement des actions de réduction des nutriments à la source et d’atténuation et d’adaptation </w:t>
      </w:r>
      <w:r w:rsidR="00A818EB">
        <w:t>au</w:t>
      </w:r>
      <w:r w:rsidR="00A818EB" w:rsidRPr="008C3516">
        <w:t xml:space="preserve"> dérèglement climatique</w:t>
      </w:r>
      <w:r w:rsidR="00BE275C">
        <w:t xml:space="preserve"> tout en accompagnant au</w:t>
      </w:r>
      <w:r w:rsidR="002C7E6E">
        <w:t xml:space="preserve"> mieux</w:t>
      </w:r>
      <w:r w:rsidR="00A818EB">
        <w:t xml:space="preserve"> </w:t>
      </w:r>
      <w:r w:rsidR="00A818EB" w:rsidRPr="008C3516">
        <w:t>les Sage</w:t>
      </w:r>
      <w:r w:rsidR="00BE275C">
        <w:t xml:space="preserve"> et en</w:t>
      </w:r>
      <w:r w:rsidR="00A818EB" w:rsidRPr="008C3516">
        <w:t xml:space="preserve"> </w:t>
      </w:r>
      <w:r w:rsidR="00BE275C">
        <w:t xml:space="preserve">développant </w:t>
      </w:r>
      <w:r w:rsidR="00EB2ADD">
        <w:t xml:space="preserve">de </w:t>
      </w:r>
      <w:r w:rsidR="00A818EB">
        <w:t>nouvelles</w:t>
      </w:r>
      <w:r w:rsidR="00A818EB" w:rsidRPr="008C3516">
        <w:t xml:space="preserve"> </w:t>
      </w:r>
      <w:r w:rsidR="00AE3B85">
        <w:t>mesures</w:t>
      </w:r>
      <w:r w:rsidR="00AE3B85" w:rsidRPr="008C3516">
        <w:t xml:space="preserve"> </w:t>
      </w:r>
      <w:r w:rsidR="00A818EB" w:rsidRPr="008C3516">
        <w:t>(solutions fondées sur la nature, en lien notamment avec la préservation de la biodiversité côtière et marine)</w:t>
      </w:r>
      <w:r w:rsidR="00AD4086">
        <w:t>.</w:t>
      </w:r>
      <w:r w:rsidR="00A818EB" w:rsidRPr="008C3516">
        <w:t> </w:t>
      </w:r>
    </w:p>
    <w:p w14:paraId="17C66F17" w14:textId="45C47D23" w:rsidR="00A818EB" w:rsidRPr="001C5D7A" w:rsidRDefault="00A818EB" w:rsidP="00FF43DF">
      <w:pPr>
        <w:pStyle w:val="T5numrot"/>
      </w:pPr>
      <w:r w:rsidRPr="001C5D7A">
        <w:t xml:space="preserve">Promouvoir des actions plus ambitieuses pour supprimer les rejets </w:t>
      </w:r>
      <w:r w:rsidR="00DA0649" w:rsidRPr="001C5D7A">
        <w:t xml:space="preserve">(terrestres et marins) </w:t>
      </w:r>
      <w:r w:rsidRPr="001C5D7A">
        <w:t xml:space="preserve">en mer et améliorer la qualité </w:t>
      </w:r>
      <w:r w:rsidR="002C7E6E" w:rsidRPr="001C5D7A">
        <w:t xml:space="preserve">de l’eau </w:t>
      </w:r>
    </w:p>
    <w:p w14:paraId="51D80E95" w14:textId="3A801F92" w:rsidR="00A818EB" w:rsidRPr="008C3516" w:rsidRDefault="006028E5" w:rsidP="00DC283B">
      <w:pPr>
        <w:pStyle w:val="Textenormal"/>
      </w:pPr>
      <w:r>
        <w:t>Les</w:t>
      </w:r>
      <w:r w:rsidR="00A818EB" w:rsidRPr="008C3516">
        <w:t xml:space="preserve"> actions de lutte contre </w:t>
      </w:r>
      <w:r>
        <w:t>les pollutions dével</w:t>
      </w:r>
      <w:r w:rsidR="00B73204">
        <w:t>o</w:t>
      </w:r>
      <w:r>
        <w:t>ppées</w:t>
      </w:r>
      <w:r w:rsidR="00B73204">
        <w:t xml:space="preserve"> dans</w:t>
      </w:r>
      <w:r w:rsidR="00DA0649">
        <w:t xml:space="preserve"> l’enjeu </w:t>
      </w:r>
      <w:r w:rsidR="00DA0649" w:rsidRPr="00FA5591">
        <w:t>6</w:t>
      </w:r>
      <w:r w:rsidR="000A6422" w:rsidRPr="00FA5591">
        <w:t xml:space="preserve"> (nutriments, microbiologiques, plastiques…)</w:t>
      </w:r>
      <w:r w:rsidR="00B73204" w:rsidRPr="00FA5591">
        <w:t xml:space="preserve"> sont transversales à tous les milieux. Certaines activités propre</w:t>
      </w:r>
      <w:r w:rsidR="63119AF3" w:rsidRPr="00FA5591">
        <w:t>s</w:t>
      </w:r>
      <w:r w:rsidR="00B73204" w:rsidRPr="00FA5591">
        <w:t xml:space="preserve"> au</w:t>
      </w:r>
      <w:r w:rsidR="00A818EB" w:rsidRPr="00FA5591">
        <w:t xml:space="preserve"> littoral, justifient </w:t>
      </w:r>
      <w:r w:rsidR="00B73204" w:rsidRPr="00FA5591">
        <w:t xml:space="preserve">cependant </w:t>
      </w:r>
      <w:r w:rsidR="00A818EB" w:rsidRPr="00FA5591">
        <w:t>des approches spécifiques</w:t>
      </w:r>
      <w:r w:rsidR="00B73204" w:rsidRPr="00FA5591">
        <w:t xml:space="preserve">. Les </w:t>
      </w:r>
      <w:r w:rsidR="00C07715" w:rsidRPr="00FA5591">
        <w:t xml:space="preserve">ports sont par exemple </w:t>
      </w:r>
      <w:r w:rsidR="00EE20AA" w:rsidRPr="00FA5591">
        <w:t>des</w:t>
      </w:r>
      <w:r w:rsidR="00EE20AA">
        <w:t xml:space="preserve"> lieux de transfert</w:t>
      </w:r>
      <w:r w:rsidR="00506099">
        <w:t xml:space="preserve"> et d’accumulation de macropolluants (</w:t>
      </w:r>
      <w:r w:rsidR="004E17C8">
        <w:t xml:space="preserve">matière en suspension, matières organiques, phosphore) </w:t>
      </w:r>
      <w:r w:rsidR="00C33400">
        <w:t>et de micropolluants (</w:t>
      </w:r>
      <w:r w:rsidR="00A818EB" w:rsidRPr="008C3516">
        <w:t>rejets d’hydrocarbures</w:t>
      </w:r>
      <w:r w:rsidR="009E1F80">
        <w:t>,</w:t>
      </w:r>
      <w:r w:rsidR="00BC4675">
        <w:t xml:space="preserve"> </w:t>
      </w:r>
      <w:r w:rsidR="009E1F80">
        <w:t xml:space="preserve">toxiques, </w:t>
      </w:r>
      <w:r w:rsidR="00BC4675">
        <w:t>métaux lourds)</w:t>
      </w:r>
      <w:r w:rsidR="00FB6296">
        <w:t xml:space="preserve"> issus d’activités portuaires, industrielles et urbaines, ainsi que </w:t>
      </w:r>
      <w:r w:rsidR="17A7FA15">
        <w:t>d</w:t>
      </w:r>
      <w:r w:rsidR="00FB6296">
        <w:t>es apports de tou</w:t>
      </w:r>
      <w:r w:rsidR="000D3942">
        <w:t xml:space="preserve">t </w:t>
      </w:r>
      <w:r w:rsidR="00FB6296">
        <w:t>le</w:t>
      </w:r>
      <w:r w:rsidR="000D3942">
        <w:t xml:space="preserve"> sous-bassin versant amont. La réduction, voire la suppression, des rejets au droit des zones portuaires reste un enjeu (identifié dans les documents stratégiques de façade</w:t>
      </w:r>
      <w:r w:rsidR="00DB53CB">
        <w:t>).</w:t>
      </w:r>
      <w:r w:rsidR="006E33B9">
        <w:t xml:space="preserve"> Les rejets issus du </w:t>
      </w:r>
      <w:r w:rsidR="00A818EB" w:rsidRPr="008C3516">
        <w:t>carénage</w:t>
      </w:r>
      <w:r w:rsidR="006E33B9">
        <w:t xml:space="preserve"> sauvage persistent et ces pratiques doivent faire l’objet de mesures ciblées (recensement, sensibilisation, </w:t>
      </w:r>
      <w:r w:rsidR="000A6422">
        <w:t>offres adaptées d’aire</w:t>
      </w:r>
      <w:r w:rsidR="00BC028D">
        <w:t>s</w:t>
      </w:r>
      <w:r w:rsidR="000A6422">
        <w:t xml:space="preserve"> de carénages collectives</w:t>
      </w:r>
      <w:r w:rsidR="006E33B9">
        <w:t xml:space="preserve">, </w:t>
      </w:r>
      <w:r w:rsidR="00BE7E7B">
        <w:t>sanctions</w:t>
      </w:r>
      <w:r w:rsidR="00C50986">
        <w:t>,</w:t>
      </w:r>
      <w:r w:rsidR="006E33B9">
        <w:t xml:space="preserve"> etc</w:t>
      </w:r>
      <w:r w:rsidR="00AD4086">
        <w:t>.</w:t>
      </w:r>
      <w:r w:rsidR="00A12BE6">
        <w:t>)</w:t>
      </w:r>
      <w:r w:rsidR="00A818EB" w:rsidRPr="008C3516">
        <w:t xml:space="preserve">. </w:t>
      </w:r>
    </w:p>
    <w:p w14:paraId="6A2CA9E5" w14:textId="706CA83A" w:rsidR="00A818EB" w:rsidRDefault="00A818EB" w:rsidP="00DC283B">
      <w:pPr>
        <w:pStyle w:val="Textenormal"/>
      </w:pPr>
      <w:r w:rsidRPr="008C3516">
        <w:t>La réduction des quantités de rejets ou de déchets</w:t>
      </w:r>
      <w:r w:rsidR="001A08FC">
        <w:t xml:space="preserve"> (terrestres comme marins)</w:t>
      </w:r>
      <w:r w:rsidRPr="008C3516">
        <w:t xml:space="preserve"> est une nécessité pour le bon état des milieux aquatiques littoraux et marins</w:t>
      </w:r>
      <w:r w:rsidR="00F70712">
        <w:t>.</w:t>
      </w:r>
      <w:r w:rsidR="00DA0649">
        <w:t xml:space="preserve"> C’est le cas notamment des nano</w:t>
      </w:r>
      <w:r w:rsidR="0082126A">
        <w:t>-</w:t>
      </w:r>
      <w:r w:rsidR="00DA0649">
        <w:t>plastiques qui impact</w:t>
      </w:r>
      <w:r w:rsidR="00DC12DA">
        <w:t>ent</w:t>
      </w:r>
      <w:r w:rsidR="00DA0649">
        <w:t xml:space="preserve"> le développement du zooplancton.</w:t>
      </w:r>
    </w:p>
    <w:p w14:paraId="6E674F84" w14:textId="1FB01021" w:rsidR="00A818EB" w:rsidRPr="00DC283B" w:rsidRDefault="008B5A3E" w:rsidP="00FF43DF">
      <w:pPr>
        <w:pStyle w:val="Textenormal"/>
        <w:spacing w:before="360"/>
      </w:pPr>
      <w:r w:rsidRPr="00980DD8">
        <w:rPr>
          <w:noProof/>
        </w:rPr>
        <w:drawing>
          <wp:anchor distT="0" distB="0" distL="114300" distR="114300" simplePos="0" relativeHeight="251658272" behindDoc="0" locked="0" layoutInCell="1" allowOverlap="1" wp14:anchorId="440A38C2" wp14:editId="79D40999">
            <wp:simplePos x="0" y="0"/>
            <wp:positionH relativeFrom="margin">
              <wp:posOffset>0</wp:posOffset>
            </wp:positionH>
            <wp:positionV relativeFrom="paragraph">
              <wp:posOffset>60487</wp:posOffset>
            </wp:positionV>
            <wp:extent cx="495300" cy="502920"/>
            <wp:effectExtent l="0" t="0" r="0" b="0"/>
            <wp:wrapSquare wrapText="bothSides"/>
            <wp:docPr id="2137549959" name="Image 2137549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9D3143">
        <w:rPr>
          <w:noProof/>
        </w:rPr>
        <w:t xml:space="preserve">Demain, </w:t>
      </w:r>
      <w:r w:rsidR="003B0374">
        <w:rPr>
          <w:noProof/>
        </w:rPr>
        <w:t xml:space="preserve">il est nécessaire de </w:t>
      </w:r>
      <w:r w:rsidR="00CA2BD2">
        <w:rPr>
          <w:noProof/>
        </w:rPr>
        <w:t xml:space="preserve">poursuivre les </w:t>
      </w:r>
      <w:r w:rsidR="00CA2BD2" w:rsidRPr="003C56AE">
        <w:t>priorités</w:t>
      </w:r>
      <w:r w:rsidR="001C0E2B">
        <w:t xml:space="preserve"> du </w:t>
      </w:r>
      <w:r w:rsidR="00A818EB" w:rsidRPr="00DC283B">
        <w:t xml:space="preserve">Sdage </w:t>
      </w:r>
      <w:r w:rsidR="00024AEC">
        <w:t>en matière</w:t>
      </w:r>
      <w:r w:rsidR="00A818EB" w:rsidRPr="00DC283B">
        <w:t xml:space="preserve"> de restauration de la qualité</w:t>
      </w:r>
      <w:r w:rsidR="005867DD">
        <w:t xml:space="preserve"> d</w:t>
      </w:r>
      <w:r w:rsidR="00A818EB" w:rsidRPr="00DC283B">
        <w:t>es :</w:t>
      </w:r>
    </w:p>
    <w:p w14:paraId="0C626CC6" w14:textId="7591D27D" w:rsidR="00A818EB" w:rsidRPr="00757BD2" w:rsidRDefault="37137B1C" w:rsidP="005B54B9">
      <w:pPr>
        <w:pStyle w:val="Puce1"/>
        <w:keepNext/>
        <w:widowControl/>
      </w:pPr>
      <w:proofErr w:type="gramStart"/>
      <w:r w:rsidRPr="66C56A39">
        <w:rPr>
          <w:rFonts w:eastAsiaTheme="minorEastAsia"/>
        </w:rPr>
        <w:t>sites</w:t>
      </w:r>
      <w:proofErr w:type="gramEnd"/>
      <w:r w:rsidRPr="66C56A39">
        <w:rPr>
          <w:rFonts w:eastAsiaTheme="minorEastAsia"/>
        </w:rPr>
        <w:t xml:space="preserve"> de baignade classés insuffisant, suffisant ou bon avec risque de déclassement</w:t>
      </w:r>
      <w:r w:rsidR="00AD4086">
        <w:rPr>
          <w:rFonts w:eastAsiaTheme="minorEastAsia"/>
        </w:rPr>
        <w:t>,</w:t>
      </w:r>
    </w:p>
    <w:p w14:paraId="36F3981C" w14:textId="6B6CB881" w:rsidR="00A818EB" w:rsidRPr="00757BD2" w:rsidRDefault="37137B1C" w:rsidP="005B54B9">
      <w:pPr>
        <w:pStyle w:val="Puce1"/>
        <w:keepNext/>
        <w:widowControl/>
      </w:pPr>
      <w:proofErr w:type="gramStart"/>
      <w:r w:rsidRPr="66C56A39">
        <w:rPr>
          <w:rFonts w:eastAsiaTheme="minorEastAsia"/>
        </w:rPr>
        <w:t>zones</w:t>
      </w:r>
      <w:proofErr w:type="gramEnd"/>
      <w:r w:rsidRPr="66C56A39">
        <w:rPr>
          <w:rFonts w:eastAsiaTheme="minorEastAsia"/>
        </w:rPr>
        <w:t xml:space="preserve"> de production conchylicole ou de pêche à pied professionnelle de qualité B</w:t>
      </w:r>
      <w:r w:rsidRPr="66C56A39">
        <w:rPr>
          <w:rFonts w:eastAsiaTheme="minorEastAsia"/>
          <w:vertAlign w:val="superscript"/>
        </w:rPr>
        <w:t>-</w:t>
      </w:r>
      <w:r w:rsidRPr="66C56A39">
        <w:rPr>
          <w:rFonts w:eastAsiaTheme="minorEastAsia"/>
        </w:rPr>
        <w:t xml:space="preserve">, C ou fermées pour cause de </w:t>
      </w:r>
      <w:proofErr w:type="spellStart"/>
      <w:r w:rsidRPr="66C56A39">
        <w:rPr>
          <w:rFonts w:eastAsiaTheme="minorEastAsia"/>
        </w:rPr>
        <w:t>TIAC</w:t>
      </w:r>
      <w:proofErr w:type="spellEnd"/>
      <w:r w:rsidRPr="66C56A39">
        <w:rPr>
          <w:rFonts w:eastAsiaTheme="minorEastAsia"/>
        </w:rPr>
        <w:t xml:space="preserve"> norovirus</w:t>
      </w:r>
      <w:r w:rsidR="00AD4086">
        <w:rPr>
          <w:rFonts w:eastAsiaTheme="minorEastAsia"/>
        </w:rPr>
        <w:t>,</w:t>
      </w:r>
    </w:p>
    <w:p w14:paraId="3A1F3C25" w14:textId="574C3704" w:rsidR="00A818EB" w:rsidRPr="00757BD2" w:rsidRDefault="37137B1C" w:rsidP="00DC283B">
      <w:pPr>
        <w:pStyle w:val="Puce1"/>
        <w:rPr>
          <w:rFonts w:eastAsiaTheme="minorEastAsia"/>
        </w:rPr>
      </w:pPr>
      <w:proofErr w:type="gramStart"/>
      <w:r w:rsidRPr="66C56A39">
        <w:rPr>
          <w:rFonts w:eastAsiaTheme="minorEastAsia"/>
        </w:rPr>
        <w:t>sites</w:t>
      </w:r>
      <w:proofErr w:type="gramEnd"/>
      <w:r w:rsidRPr="66C56A39">
        <w:rPr>
          <w:rFonts w:eastAsiaTheme="minorEastAsia"/>
        </w:rPr>
        <w:t xml:space="preserve"> de pêche à pied de loisir présentant une qualité médiocre, mauvaise ou très mauvaise.</w:t>
      </w:r>
    </w:p>
    <w:p w14:paraId="5B532657" w14:textId="77777777" w:rsidR="00A818EB" w:rsidRPr="00D30222" w:rsidRDefault="00A818EB" w:rsidP="00A864AC">
      <w:pPr>
        <w:pStyle w:val="Textenormal"/>
      </w:pPr>
      <w:r w:rsidRPr="00D30222">
        <w:t>Le classement sanitaire actuel des zones conchylicoles, ainsi que la qualité des zones de productions de coquillages, confirment la nécessité de poursuivre les efforts de reconquête de leur qualité.</w:t>
      </w:r>
    </w:p>
    <w:p w14:paraId="1FF2BBB6" w14:textId="6919B13A" w:rsidR="00A818EB" w:rsidRDefault="003225B7" w:rsidP="00A864AC">
      <w:pPr>
        <w:pStyle w:val="Textenormal"/>
      </w:pPr>
      <w:r>
        <w:t>Les</w:t>
      </w:r>
      <w:r w:rsidR="00A818EB" w:rsidRPr="00A864AC">
        <w:t xml:space="preserve"> nombreuses fermetures pour cause de Norovirus </w:t>
      </w:r>
      <w:r w:rsidR="0047510E">
        <w:t>ouvrent</w:t>
      </w:r>
      <w:r w:rsidR="0047510E" w:rsidRPr="00A864AC">
        <w:t xml:space="preserve"> </w:t>
      </w:r>
      <w:r w:rsidR="00A818EB" w:rsidRPr="00A864AC">
        <w:t xml:space="preserve">depuis quelques années un nouveau </w:t>
      </w:r>
      <w:r w:rsidR="00A818EB" w:rsidRPr="00A864AC">
        <w:lastRenderedPageBreak/>
        <w:t xml:space="preserve">chapitre dans la reconquête de la qualité </w:t>
      </w:r>
      <w:r w:rsidR="00DA0649">
        <w:t>microbiologique</w:t>
      </w:r>
      <w:r w:rsidR="00A818EB" w:rsidRPr="00A864AC">
        <w:t xml:space="preserve"> des eaux. </w:t>
      </w:r>
    </w:p>
    <w:p w14:paraId="040695A9" w14:textId="40BDD7BB" w:rsidR="00556E7B" w:rsidRDefault="000A6422" w:rsidP="00FF43DF">
      <w:pPr>
        <w:pStyle w:val="Textenormal"/>
        <w:spacing w:before="240"/>
      </w:pPr>
      <w:r w:rsidRPr="00980DD8">
        <w:rPr>
          <w:noProof/>
        </w:rPr>
        <w:drawing>
          <wp:anchor distT="0" distB="0" distL="114300" distR="114300" simplePos="0" relativeHeight="251658270" behindDoc="0" locked="0" layoutInCell="1" allowOverlap="1" wp14:anchorId="7DA9709E" wp14:editId="5BB1296E">
            <wp:simplePos x="0" y="0"/>
            <wp:positionH relativeFrom="margin">
              <wp:posOffset>0</wp:posOffset>
            </wp:positionH>
            <wp:positionV relativeFrom="paragraph">
              <wp:posOffset>27041</wp:posOffset>
            </wp:positionV>
            <wp:extent cx="495300" cy="502920"/>
            <wp:effectExtent l="0" t="0" r="0" b="0"/>
            <wp:wrapSquare wrapText="bothSides"/>
            <wp:docPr id="2137549957" name="Image 2137549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556E7B">
        <w:t xml:space="preserve">L’enjeu de demain est </w:t>
      </w:r>
      <w:r w:rsidR="00556E7B" w:rsidRPr="002A6C97">
        <w:t>de promouvoir une politique préventive</w:t>
      </w:r>
      <w:r w:rsidR="00556E7B">
        <w:t>, la mer étant le réceptacle final de tous ces rejets qui s'y accumulent.</w:t>
      </w:r>
    </w:p>
    <w:p w14:paraId="6D58AE9A" w14:textId="363359B6" w:rsidR="00A818EB" w:rsidRPr="00FF43DF" w:rsidRDefault="00A818EB" w:rsidP="00FF43DF">
      <w:pPr>
        <w:pStyle w:val="T5numrot"/>
      </w:pPr>
      <w:r w:rsidRPr="00FF43DF">
        <w:t>Aménager le littoral en prenant en compte le dérèglement climatique</w:t>
      </w:r>
    </w:p>
    <w:p w14:paraId="5BD11606" w14:textId="33C77182" w:rsidR="00C53071" w:rsidRDefault="00A818EB" w:rsidP="00490D60">
      <w:pPr>
        <w:pStyle w:val="Textenormal"/>
        <w:spacing w:line="259" w:lineRule="auto"/>
      </w:pPr>
      <w:r>
        <w:t xml:space="preserve">Le littoral est le siège d’une forte augmentation démographique et d’un afflux de touristes en période estivale. Ceci entraine une pression excessive sur la ressource en eau ainsi que sur les capacités de traitement des eaux usées. Cette pression est </w:t>
      </w:r>
      <w:r w:rsidR="003B1502">
        <w:t xml:space="preserve">dès à présent </w:t>
      </w:r>
      <w:r>
        <w:t xml:space="preserve">aggravée par les manifestations du dérèglement climatique. L’aménagement du territoire doit concilier les pressions, les usages, la préservation du milieu, les nouvelles conditions climatiques (élévation du niveau de la mer, risque de submersion…) et les coûts de maintien des installations. </w:t>
      </w:r>
    </w:p>
    <w:p w14:paraId="3FF87E63" w14:textId="10AEEDBF" w:rsidR="001E7756" w:rsidRDefault="001E7756" w:rsidP="001E7756">
      <w:pPr>
        <w:pStyle w:val="Textenormal"/>
      </w:pPr>
      <w:r>
        <w:t>La stratégie nationale de gestion intégrée du trait de côte se décline en un programme d’actions visant une meilleure prise en compte du changement climatique dans les politiques d’aménagement du littoral, tout en respectant équilibres sédimentaires et besoins écologiques des espèces.</w:t>
      </w:r>
    </w:p>
    <w:p w14:paraId="2FA8CC17" w14:textId="03623311" w:rsidR="00B926CB" w:rsidRDefault="001E7756" w:rsidP="00FF43DF">
      <w:pPr>
        <w:pStyle w:val="Textenormal"/>
        <w:spacing w:before="360" w:after="360" w:line="259" w:lineRule="auto"/>
      </w:pPr>
      <w:r w:rsidRPr="00980DD8">
        <w:rPr>
          <w:noProof/>
        </w:rPr>
        <w:drawing>
          <wp:anchor distT="0" distB="0" distL="114300" distR="114300" simplePos="0" relativeHeight="251658271" behindDoc="0" locked="0" layoutInCell="1" allowOverlap="1" wp14:anchorId="53307523" wp14:editId="4C6ADB45">
            <wp:simplePos x="0" y="0"/>
            <wp:positionH relativeFrom="margin">
              <wp:posOffset>0</wp:posOffset>
            </wp:positionH>
            <wp:positionV relativeFrom="paragraph">
              <wp:posOffset>49057</wp:posOffset>
            </wp:positionV>
            <wp:extent cx="495300" cy="502920"/>
            <wp:effectExtent l="0" t="0" r="0" b="0"/>
            <wp:wrapSquare wrapText="bothSides"/>
            <wp:docPr id="2137549958" name="Image 2137549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95300" cy="502920"/>
                    </a:xfrm>
                    <a:prstGeom prst="rect">
                      <a:avLst/>
                    </a:prstGeom>
                  </pic:spPr>
                </pic:pic>
              </a:graphicData>
            </a:graphic>
          </wp:anchor>
        </w:drawing>
      </w:r>
      <w:r w:rsidR="008E57D6">
        <w:t>Pour demain, les pistes d’actions sont</w:t>
      </w:r>
      <w:r w:rsidR="00B926CB">
        <w:t> :</w:t>
      </w:r>
    </w:p>
    <w:p w14:paraId="0EA213FD" w14:textId="2EDB8382" w:rsidR="001D7A7F" w:rsidRPr="00FA5591" w:rsidRDefault="2F6D8BAE" w:rsidP="001D7A7F">
      <w:pPr>
        <w:pStyle w:val="Textenormal"/>
        <w:numPr>
          <w:ilvl w:val="0"/>
          <w:numId w:val="97"/>
        </w:numPr>
        <w:spacing w:line="259" w:lineRule="auto"/>
      </w:pPr>
      <w:proofErr w:type="gramStart"/>
      <w:r w:rsidRPr="00FA5591">
        <w:t>d'intégrer</w:t>
      </w:r>
      <w:proofErr w:type="gramEnd"/>
      <w:r w:rsidR="10209CAC" w:rsidRPr="00FA5591">
        <w:t>,</w:t>
      </w:r>
      <w:r w:rsidRPr="00FA5591">
        <w:t xml:space="preserve"> au sein </w:t>
      </w:r>
      <w:r w:rsidR="64BD8B35" w:rsidRPr="00FA5591">
        <w:t>d</w:t>
      </w:r>
      <w:r w:rsidR="001D7A7F" w:rsidRPr="00FA5591">
        <w:t>es politiques d’urbanisme et d’aménagement du territoire</w:t>
      </w:r>
      <w:r w:rsidR="01074EF0" w:rsidRPr="00FA5591">
        <w:t>,</w:t>
      </w:r>
      <w:r w:rsidR="001D7A7F" w:rsidRPr="00FA5591">
        <w:t xml:space="preserve">  le déplacement de certaines infrastructures rendu nécessaire par le dérèglement climatique, notamment en ce qui concerne les systèmes d’assainissement menacés par la hausse du niveau de la mer. Ces politiques </w:t>
      </w:r>
      <w:r w:rsidR="00897A93" w:rsidRPr="00FA5591">
        <w:t xml:space="preserve">publiques </w:t>
      </w:r>
      <w:r w:rsidR="001D7A7F" w:rsidRPr="00FA5591">
        <w:t>intègrent également</w:t>
      </w:r>
      <w:r w:rsidR="008E57D6" w:rsidRPr="00FA5591">
        <w:t>,</w:t>
      </w:r>
      <w:r w:rsidR="001D7A7F" w:rsidRPr="00FA5591">
        <w:t xml:space="preserve"> pour </w:t>
      </w:r>
      <w:r w:rsidR="00FD114E" w:rsidRPr="00FA5591">
        <w:t>leur choix de</w:t>
      </w:r>
      <w:r w:rsidR="001D7A7F" w:rsidRPr="00FA5591">
        <w:t xml:space="preserve"> développement</w:t>
      </w:r>
      <w:r w:rsidR="008E57D6" w:rsidRPr="00FA5591">
        <w:t>,</w:t>
      </w:r>
      <w:r w:rsidR="001D7A7F" w:rsidRPr="00FA5591">
        <w:t xml:space="preserve"> la disponibilité de la ressource en eau et la préservation des milieux aquatiques, dans ce contexte de dérèglement climatique,</w:t>
      </w:r>
    </w:p>
    <w:p w14:paraId="33C0B508" w14:textId="5A3231B3" w:rsidR="0061409C" w:rsidRDefault="32A66405" w:rsidP="003C56AE">
      <w:pPr>
        <w:pStyle w:val="Textenormal"/>
        <w:numPr>
          <w:ilvl w:val="0"/>
          <w:numId w:val="97"/>
        </w:numPr>
        <w:spacing w:line="259" w:lineRule="auto"/>
      </w:pPr>
      <w:proofErr w:type="gramStart"/>
      <w:r w:rsidRPr="00FA5591">
        <w:t>de</w:t>
      </w:r>
      <w:proofErr w:type="gramEnd"/>
      <w:r w:rsidRPr="00FA5591">
        <w:t xml:space="preserve"> développer </w:t>
      </w:r>
      <w:r w:rsidR="00717ED2" w:rsidRPr="00FA5591">
        <w:t>l</w:t>
      </w:r>
      <w:r w:rsidR="0061409C" w:rsidRPr="00FA5591">
        <w:t xml:space="preserve">a </w:t>
      </w:r>
      <w:proofErr w:type="spellStart"/>
      <w:r w:rsidR="0061409C" w:rsidRPr="00FA5591">
        <w:t>désimperméabilisa</w:t>
      </w:r>
      <w:r w:rsidR="0030730E" w:rsidRPr="00FA5591">
        <w:t>t</w:t>
      </w:r>
      <w:r w:rsidR="0061409C" w:rsidRPr="00FA5591">
        <w:t>ion</w:t>
      </w:r>
      <w:proofErr w:type="spellEnd"/>
      <w:r w:rsidR="0061409C" w:rsidRPr="00FA5591">
        <w:t xml:space="preserve"> des sols . En favorisant l’infiltration des eaux de pluie dans les sols, elle joue de nombreux rôles, dont celui de protéger les ouvrages</w:t>
      </w:r>
      <w:r w:rsidR="0061409C">
        <w:t xml:space="preserve"> d’assainissement en diminuant les volumes d’eau transférés vers les réseaux.</w:t>
      </w:r>
    </w:p>
    <w:p w14:paraId="0401542C" w14:textId="77777777" w:rsidR="00A818EB" w:rsidRDefault="00A818EB" w:rsidP="00A818EB">
      <w:r>
        <w:br w:type="page"/>
      </w:r>
    </w:p>
    <w:p w14:paraId="56EFDF58" w14:textId="718BF113" w:rsidR="007A07C4" w:rsidRDefault="007A07C4" w:rsidP="004152F4">
      <w:pPr>
        <w:pStyle w:val="T2numrot"/>
      </w:pPr>
      <w:bookmarkStart w:id="102" w:name="_Toc172550258"/>
      <w:r>
        <w:lastRenderedPageBreak/>
        <w:t>Annexe :</w:t>
      </w:r>
      <w:r w:rsidR="00BF0B46">
        <w:t xml:space="preserve"> </w:t>
      </w:r>
      <w:r w:rsidR="00425CC4">
        <w:t xml:space="preserve">raisons </w:t>
      </w:r>
      <w:r w:rsidR="00363C75">
        <w:t>et cadre</w:t>
      </w:r>
      <w:r w:rsidR="00425CC4">
        <w:t xml:space="preserve"> de la consultation</w:t>
      </w:r>
      <w:bookmarkEnd w:id="102"/>
    </w:p>
    <w:p w14:paraId="41962357" w14:textId="77777777" w:rsidR="007A07C4" w:rsidRPr="00B118F7" w:rsidRDefault="007A07C4" w:rsidP="00870820">
      <w:pPr>
        <w:pStyle w:val="T3numrot"/>
      </w:pPr>
      <w:bookmarkStart w:id="103" w:name="_Toc172550259"/>
      <w:r w:rsidRPr="00B118F7">
        <w:t>Les enjeux de l’eau sur le bassin Loire-Bretagne : pourquoi nous vous consultons</w:t>
      </w:r>
      <w:r w:rsidRPr="007A07C4">
        <w:rPr>
          <w:rFonts w:ascii="Cambria Math" w:hAnsi="Cambria Math" w:cs="Cambria Math"/>
        </w:rPr>
        <w:t> </w:t>
      </w:r>
      <w:r w:rsidRPr="00B118F7">
        <w:t>?</w:t>
      </w:r>
      <w:bookmarkEnd w:id="103"/>
      <w:r w:rsidRPr="00B118F7">
        <w:t> </w:t>
      </w:r>
    </w:p>
    <w:p w14:paraId="035EDBC0" w14:textId="7610B767" w:rsidR="007A07C4" w:rsidRDefault="00DB4202" w:rsidP="007A07C4">
      <w:pPr>
        <w:pStyle w:val="Textenormal"/>
      </w:pPr>
      <w:r>
        <w:t xml:space="preserve">Ces </w:t>
      </w:r>
      <w:r w:rsidR="007A07C4">
        <w:t>enjeux (dénommés « questions importantes » dans le cycle précédent) traduisent les grandes préoccupations auxquelles nous adhérons tous, comme le dérèglement climatique, la santé publique, le partage de la ressource, la préservation du patrimoine naturel ou la réduction du risque inondation. Ils se traduisent en pistes d’action pour la définition de la politique de l’eau sur le bassin Loire-Bretagne.</w:t>
      </w:r>
    </w:p>
    <w:p w14:paraId="692108D3" w14:textId="2855997A" w:rsidR="007A07C4" w:rsidRDefault="007A07C4" w:rsidP="007A07C4">
      <w:pPr>
        <w:pStyle w:val="Textenormal"/>
      </w:pPr>
      <w:r>
        <w:t>C’est à partir de ces enjeux que le comité de bassin</w:t>
      </w:r>
      <w:r w:rsidR="00DB4202">
        <w:t xml:space="preserve"> Loire-Bretagne</w:t>
      </w:r>
      <w:r>
        <w:t xml:space="preserve"> va organiser la réflexion et la concertation pour mettre à jour le Sdage du bassin Loire-Bretagne. Vous serez également consultés en 2026-2027 sur le projet de Sdage qui en découlera, avant son adoption fin 2027.</w:t>
      </w:r>
    </w:p>
    <w:p w14:paraId="335C69B5" w14:textId="52A98255" w:rsidR="007A07C4" w:rsidRDefault="007A07C4" w:rsidP="007A07C4">
      <w:pPr>
        <w:pStyle w:val="Textenormal"/>
      </w:pPr>
      <w:r>
        <w:t xml:space="preserve">Le comité de bassin Loire-Bretagne adresse ce document, qu’il a validé le </w:t>
      </w:r>
      <w:r w:rsidR="006002DE">
        <w:t>11</w:t>
      </w:r>
      <w:r w:rsidR="00DB4202">
        <w:t xml:space="preserve"> </w:t>
      </w:r>
      <w:r>
        <w:t>juillet 2024, aux :</w:t>
      </w:r>
    </w:p>
    <w:p w14:paraId="7B502389" w14:textId="77777777" w:rsidR="007A07C4" w:rsidRPr="00DD6CE7" w:rsidRDefault="007A07C4" w:rsidP="007A07C4">
      <w:pPr>
        <w:pStyle w:val="Puce1"/>
      </w:pPr>
      <w:proofErr w:type="gramStart"/>
      <w:r w:rsidRPr="00EA2361">
        <w:t>assemblées</w:t>
      </w:r>
      <w:proofErr w:type="gramEnd"/>
      <w:r>
        <w:t xml:space="preserve"> réglementairement consultées (régionales, départementales et locales du bassin Loire-Bretagne) : </w:t>
      </w:r>
      <w:r w:rsidRPr="009C04CD">
        <w:rPr>
          <w:rFonts w:eastAsia="Calibri"/>
        </w:rPr>
        <w:t xml:space="preserve">conseils régionaux et leurs conseils économiques, sociaux et environnementaux, les conseils </w:t>
      </w:r>
      <w:r>
        <w:rPr>
          <w:rFonts w:eastAsia="Calibri"/>
        </w:rPr>
        <w:t>départementaux</w:t>
      </w:r>
      <w:r w:rsidRPr="009C04CD">
        <w:rPr>
          <w:rFonts w:eastAsia="Calibri"/>
        </w:rPr>
        <w:t>, les commissions locales de l’eau, les établissements publics territoriaux de bassin, les parc</w:t>
      </w:r>
      <w:r>
        <w:rPr>
          <w:rFonts w:eastAsia="Calibri"/>
        </w:rPr>
        <w:t>s</w:t>
      </w:r>
      <w:r w:rsidRPr="009C04CD">
        <w:rPr>
          <w:rFonts w:eastAsia="Calibri"/>
        </w:rPr>
        <w:t xml:space="preserve"> naturels régionaux, les comités de gestion des poissons migrateur</w:t>
      </w:r>
      <w:r>
        <w:rPr>
          <w:rFonts w:eastAsia="Calibri"/>
        </w:rPr>
        <w:t>s</w:t>
      </w:r>
      <w:r w:rsidRPr="009C04CD">
        <w:rPr>
          <w:rFonts w:eastAsia="Calibri"/>
        </w:rPr>
        <w:t>, les chambres consulaires régionale</w:t>
      </w:r>
      <w:r>
        <w:rPr>
          <w:rFonts w:eastAsia="Calibri"/>
        </w:rPr>
        <w:t>s</w:t>
      </w:r>
      <w:r w:rsidRPr="009C04CD">
        <w:rPr>
          <w:rFonts w:eastAsia="Calibri"/>
        </w:rPr>
        <w:t xml:space="preserve"> et départementales</w:t>
      </w:r>
      <w:r>
        <w:rPr>
          <w:rFonts w:eastAsia="Calibri"/>
        </w:rPr>
        <w:t>,</w:t>
      </w:r>
    </w:p>
    <w:p w14:paraId="4C70365B" w14:textId="77777777" w:rsidR="007A07C4" w:rsidRPr="00DD6CE7" w:rsidRDefault="007A07C4" w:rsidP="007A07C4">
      <w:pPr>
        <w:pStyle w:val="Puce1"/>
      </w:pPr>
      <w:proofErr w:type="gramStart"/>
      <w:r>
        <w:t>p</w:t>
      </w:r>
      <w:r w:rsidRPr="00DD6CE7">
        <w:t>ublic</w:t>
      </w:r>
      <w:proofErr w:type="gramEnd"/>
      <w:r w:rsidRPr="00DD6CE7">
        <w:t xml:space="preserve"> : les habitants et tous les acteurs </w:t>
      </w:r>
      <w:r>
        <w:t xml:space="preserve">(professionnels, associations) </w:t>
      </w:r>
      <w:r w:rsidRPr="00DD6CE7">
        <w:t>du bassin Loire-Bretagne</w:t>
      </w:r>
      <w:r>
        <w:t>.</w:t>
      </w:r>
    </w:p>
    <w:p w14:paraId="07E21701" w14:textId="46DA32A7" w:rsidR="007A07C4" w:rsidRDefault="007A07C4" w:rsidP="007A07C4">
      <w:pPr>
        <w:rPr>
          <w:rFonts w:ascii="Marianne" w:hAnsi="Marianne"/>
          <w:sz w:val="20"/>
          <w:szCs w:val="20"/>
        </w:rPr>
      </w:pPr>
      <w:r>
        <w:rPr>
          <w:rFonts w:ascii="Marianne" w:hAnsi="Marianne"/>
          <w:sz w:val="20"/>
          <w:szCs w:val="20"/>
        </w:rPr>
        <w:t xml:space="preserve">Il est destiné à recueillir vos avis, observations et propositions, du </w:t>
      </w:r>
      <w:r w:rsidRPr="00EA2361">
        <w:rPr>
          <w:rFonts w:ascii="Marianne" w:hAnsi="Marianne"/>
          <w:b/>
          <w:bCs/>
          <w:sz w:val="20"/>
          <w:szCs w:val="20"/>
        </w:rPr>
        <w:t>1</w:t>
      </w:r>
      <w:r w:rsidRPr="00EA2361">
        <w:rPr>
          <w:rFonts w:ascii="Marianne" w:hAnsi="Marianne"/>
          <w:b/>
          <w:bCs/>
          <w:sz w:val="20"/>
          <w:szCs w:val="20"/>
          <w:vertAlign w:val="superscript"/>
        </w:rPr>
        <w:t>er</w:t>
      </w:r>
      <w:r w:rsidRPr="00EA2361">
        <w:rPr>
          <w:rFonts w:ascii="Marianne" w:hAnsi="Marianne"/>
          <w:b/>
          <w:bCs/>
          <w:sz w:val="20"/>
          <w:szCs w:val="20"/>
        </w:rPr>
        <w:t xml:space="preserve"> décembre 2024 au 2 mai 2025</w:t>
      </w:r>
      <w:r w:rsidRPr="00EA2361">
        <w:rPr>
          <w:rFonts w:ascii="Marianne" w:hAnsi="Marianne"/>
          <w:sz w:val="20"/>
          <w:szCs w:val="20"/>
        </w:rPr>
        <w:t>,</w:t>
      </w:r>
      <w:r>
        <w:rPr>
          <w:rFonts w:ascii="Marianne" w:hAnsi="Marianne"/>
          <w:sz w:val="20"/>
          <w:szCs w:val="20"/>
        </w:rPr>
        <w:t xml:space="preserve"> sur :</w:t>
      </w:r>
    </w:p>
    <w:p w14:paraId="079941F5" w14:textId="77777777" w:rsidR="007A07C4" w:rsidRDefault="007A07C4" w:rsidP="007A07C4">
      <w:pPr>
        <w:pStyle w:val="Puce1"/>
      </w:pPr>
      <w:proofErr w:type="gramStart"/>
      <w:r>
        <w:t>l</w:t>
      </w:r>
      <w:r w:rsidRPr="00442048">
        <w:t>es</w:t>
      </w:r>
      <w:proofErr w:type="gramEnd"/>
      <w:r w:rsidRPr="00442048">
        <w:t xml:space="preserve"> grands enjeux au</w:t>
      </w:r>
      <w:r>
        <w:t>x</w:t>
      </w:r>
      <w:r w:rsidRPr="00442048">
        <w:t>quel</w:t>
      </w:r>
      <w:r>
        <w:t>s</w:t>
      </w:r>
      <w:r w:rsidRPr="00442048">
        <w:t xml:space="preserve"> le prochain schéma directeur d’aménagement et de gestion des eaux (</w:t>
      </w:r>
      <w:r w:rsidRPr="00AC777B">
        <w:t>Sdage) du bassin Loire-Bretagne devra répondre sur la période 2028-2033 pour progresse</w:t>
      </w:r>
      <w:r>
        <w:t>r dans la reconquête du bon état des eaux et des milieux aquatiques,</w:t>
      </w:r>
    </w:p>
    <w:p w14:paraId="1D83F726" w14:textId="77777777" w:rsidR="007A07C4" w:rsidRDefault="007A07C4" w:rsidP="007A07C4">
      <w:pPr>
        <w:pStyle w:val="Puce1"/>
      </w:pPr>
      <w:proofErr w:type="gramStart"/>
      <w:r>
        <w:t>le</w:t>
      </w:r>
      <w:proofErr w:type="gramEnd"/>
      <w:r>
        <w:t xml:space="preserve"> programme et le calendrier de travail pour la mise à jour du Sdage du bassin Loire-Bretagne.</w:t>
      </w:r>
    </w:p>
    <w:p w14:paraId="6AAD278C" w14:textId="77777777" w:rsidR="007A07C4" w:rsidRDefault="007A07C4" w:rsidP="00870820">
      <w:pPr>
        <w:pStyle w:val="T4numrot"/>
      </w:pPr>
      <w:r>
        <w:t>Sur quoi les assemblées et le public sont-ils consultés ?</w:t>
      </w:r>
    </w:p>
    <w:p w14:paraId="0FD30F49" w14:textId="79B89795" w:rsidR="007A07C4" w:rsidRDefault="007A07C4" w:rsidP="007A07C4">
      <w:pPr>
        <w:pStyle w:val="Textenormal"/>
      </w:pPr>
      <w:r>
        <w:t xml:space="preserve">Sept enjeux sont identifiés dans ce document. Ils s’appuient sur l’état des eaux constaté aujourd’hui sur le bassin Loire-Bretagne, ainsi que sur les avancées et les freins rencontrés dans la mise en œuvre du Sdage </w:t>
      </w:r>
      <w:r w:rsidR="002775BC">
        <w:t xml:space="preserve">Loire-Bretagne </w:t>
      </w:r>
      <w:r>
        <w:t>2022-2027. Ils intègrent également les nouveaux éléments de contexte :</w:t>
      </w:r>
    </w:p>
    <w:p w14:paraId="2EFE2CCD" w14:textId="77777777" w:rsidR="007A07C4" w:rsidRDefault="007A07C4" w:rsidP="007A07C4">
      <w:pPr>
        <w:pStyle w:val="Puce1"/>
      </w:pPr>
      <w:proofErr w:type="gramStart"/>
      <w:r>
        <w:t>l’amélioration</w:t>
      </w:r>
      <w:proofErr w:type="gramEnd"/>
      <w:r w:rsidRPr="00311F23">
        <w:t xml:space="preserve"> des </w:t>
      </w:r>
      <w:r>
        <w:t>connaissances</w:t>
      </w:r>
      <w:r w:rsidRPr="00311F23">
        <w:t xml:space="preserve"> climatique</w:t>
      </w:r>
      <w:r>
        <w:t xml:space="preserve">s au niveau mondial, et l’augmentation des épisodes climatiques intenses, </w:t>
      </w:r>
    </w:p>
    <w:p w14:paraId="680980AC" w14:textId="77777777" w:rsidR="007A07C4" w:rsidRDefault="007A07C4" w:rsidP="007A07C4">
      <w:pPr>
        <w:pStyle w:val="Puce1"/>
      </w:pPr>
      <w:proofErr w:type="gramStart"/>
      <w:r>
        <w:t>le</w:t>
      </w:r>
      <w:proofErr w:type="gramEnd"/>
      <w:r>
        <w:t xml:space="preserve"> développement des analyses HMUC (hydrologie, milieux, usages, climat) sur le territoire Loire-Bretagne,</w:t>
      </w:r>
    </w:p>
    <w:p w14:paraId="4F9A3C45" w14:textId="77777777" w:rsidR="007A07C4" w:rsidRDefault="007A07C4" w:rsidP="007A07C4">
      <w:pPr>
        <w:pStyle w:val="Puce1"/>
      </w:pPr>
      <w:proofErr w:type="gramStart"/>
      <w:r>
        <w:t>les</w:t>
      </w:r>
      <w:proofErr w:type="gramEnd"/>
      <w:r>
        <w:t xml:space="preserve"> évolutions réglementaires sur l’amélioration des connaissances, </w:t>
      </w:r>
    </w:p>
    <w:p w14:paraId="6B071195" w14:textId="77777777" w:rsidR="007A07C4" w:rsidRDefault="007A07C4" w:rsidP="007A07C4">
      <w:pPr>
        <w:pStyle w:val="Puce1"/>
      </w:pPr>
      <w:proofErr w:type="gramStart"/>
      <w:r>
        <w:t>le</w:t>
      </w:r>
      <w:proofErr w:type="gramEnd"/>
      <w:r>
        <w:t xml:space="preserve"> plan national pour une gestion résiliente et concertée de l’eau de 2023 (« dit » plan eau), </w:t>
      </w:r>
    </w:p>
    <w:p w14:paraId="093A7E43" w14:textId="77777777" w:rsidR="007A07C4" w:rsidRDefault="007A07C4" w:rsidP="007A07C4">
      <w:pPr>
        <w:pStyle w:val="Puce1"/>
      </w:pPr>
      <w:proofErr w:type="gramStart"/>
      <w:r>
        <w:t>les</w:t>
      </w:r>
      <w:proofErr w:type="gramEnd"/>
      <w:r>
        <w:t xml:space="preserve"> engagements législatifs pour la préservation et la restauration de la biodiversité,</w:t>
      </w:r>
    </w:p>
    <w:p w14:paraId="240A9101" w14:textId="77777777" w:rsidR="007A07C4" w:rsidRPr="00311F23" w:rsidRDefault="007A07C4" w:rsidP="007A07C4">
      <w:pPr>
        <w:pStyle w:val="Puce1"/>
      </w:pPr>
      <w:proofErr w:type="gramStart"/>
      <w:r>
        <w:t>le</w:t>
      </w:r>
      <w:proofErr w:type="gramEnd"/>
      <w:r>
        <w:t xml:space="preserve"> déploiement des énergies renouvelables en mer.</w:t>
      </w:r>
    </w:p>
    <w:p w14:paraId="4469A3D6" w14:textId="77777777" w:rsidR="007A07C4" w:rsidRDefault="007A07C4" w:rsidP="00FA5591">
      <w:pPr>
        <w:pStyle w:val="Textenormal"/>
        <w:keepNext/>
        <w:keepLines/>
        <w:widowControl/>
      </w:pPr>
      <w:r>
        <w:lastRenderedPageBreak/>
        <w:t xml:space="preserve">Chaque enjeu se décline en quatre parties : </w:t>
      </w:r>
    </w:p>
    <w:p w14:paraId="23BF25BB" w14:textId="77777777" w:rsidR="007A07C4" w:rsidRPr="006B49A3" w:rsidRDefault="007A07C4" w:rsidP="00FA5591">
      <w:pPr>
        <w:pStyle w:val="Paragraphedeliste"/>
        <w:keepNext/>
        <w:keepLines/>
        <w:widowControl/>
        <w:numPr>
          <w:ilvl w:val="0"/>
          <w:numId w:val="58"/>
        </w:numPr>
        <w:rPr>
          <w:rFonts w:ascii="Marianne" w:hAnsi="Marianne"/>
          <w:sz w:val="20"/>
          <w:szCs w:val="20"/>
        </w:rPr>
      </w:pPr>
      <w:r>
        <w:rPr>
          <w:rFonts w:ascii="Marianne" w:hAnsi="Marianne"/>
          <w:sz w:val="20"/>
          <w:szCs w:val="20"/>
        </w:rPr>
        <w:t>Que</w:t>
      </w:r>
      <w:r w:rsidRPr="006B49A3">
        <w:rPr>
          <w:rFonts w:ascii="Marianne" w:hAnsi="Marianne"/>
          <w:sz w:val="20"/>
          <w:szCs w:val="20"/>
        </w:rPr>
        <w:t xml:space="preserve"> recouvre cet enjeu ?</w:t>
      </w:r>
    </w:p>
    <w:p w14:paraId="77173A5E" w14:textId="77777777" w:rsidR="007A07C4" w:rsidRPr="006B49A3" w:rsidRDefault="007A07C4" w:rsidP="00FA5591">
      <w:pPr>
        <w:pStyle w:val="Paragraphedeliste"/>
        <w:keepNext/>
        <w:keepLines/>
        <w:widowControl/>
        <w:numPr>
          <w:ilvl w:val="0"/>
          <w:numId w:val="58"/>
        </w:numPr>
        <w:rPr>
          <w:rFonts w:ascii="Marianne" w:hAnsi="Marianne"/>
          <w:sz w:val="20"/>
          <w:szCs w:val="20"/>
        </w:rPr>
      </w:pPr>
      <w:r>
        <w:rPr>
          <w:rFonts w:ascii="Marianne" w:hAnsi="Marianne"/>
          <w:sz w:val="20"/>
          <w:szCs w:val="20"/>
        </w:rPr>
        <w:t>Ce</w:t>
      </w:r>
      <w:r w:rsidRPr="006B49A3">
        <w:rPr>
          <w:rFonts w:ascii="Marianne" w:hAnsi="Marianne"/>
          <w:sz w:val="20"/>
          <w:szCs w:val="20"/>
        </w:rPr>
        <w:t xml:space="preserve"> que dit le Sdage en vigueur</w:t>
      </w:r>
    </w:p>
    <w:p w14:paraId="51271445" w14:textId="77777777" w:rsidR="007A07C4" w:rsidRPr="006B49A3" w:rsidRDefault="007A07C4" w:rsidP="00FA5591">
      <w:pPr>
        <w:pStyle w:val="Paragraphedeliste"/>
        <w:keepNext/>
        <w:keepLines/>
        <w:widowControl/>
        <w:numPr>
          <w:ilvl w:val="0"/>
          <w:numId w:val="58"/>
        </w:numPr>
        <w:rPr>
          <w:rFonts w:ascii="Marianne" w:hAnsi="Marianne"/>
          <w:sz w:val="20"/>
          <w:szCs w:val="20"/>
        </w:rPr>
      </w:pPr>
      <w:r>
        <w:rPr>
          <w:rFonts w:ascii="Marianne" w:hAnsi="Marianne"/>
          <w:sz w:val="20"/>
          <w:szCs w:val="20"/>
        </w:rPr>
        <w:t>De</w:t>
      </w:r>
      <w:r w:rsidRPr="006B49A3">
        <w:rPr>
          <w:rFonts w:ascii="Marianne" w:hAnsi="Marianne"/>
          <w:sz w:val="20"/>
          <w:szCs w:val="20"/>
        </w:rPr>
        <w:t xml:space="preserve"> nouveaux éléments de contexte</w:t>
      </w:r>
    </w:p>
    <w:p w14:paraId="63417919" w14:textId="77777777" w:rsidR="007A07C4" w:rsidRPr="006B49A3" w:rsidRDefault="007A07C4" w:rsidP="007A07C4">
      <w:pPr>
        <w:pStyle w:val="Paragraphedeliste"/>
        <w:numPr>
          <w:ilvl w:val="0"/>
          <w:numId w:val="58"/>
        </w:numPr>
        <w:rPr>
          <w:rFonts w:ascii="Marianne" w:hAnsi="Marianne"/>
          <w:sz w:val="20"/>
          <w:szCs w:val="20"/>
        </w:rPr>
      </w:pPr>
      <w:r>
        <w:rPr>
          <w:rFonts w:ascii="Marianne" w:hAnsi="Marianne"/>
          <w:sz w:val="20"/>
          <w:szCs w:val="20"/>
        </w:rPr>
        <w:t>Quelles</w:t>
      </w:r>
      <w:r w:rsidRPr="006B49A3">
        <w:rPr>
          <w:rFonts w:ascii="Marianne" w:hAnsi="Marianne"/>
          <w:sz w:val="20"/>
          <w:szCs w:val="20"/>
        </w:rPr>
        <w:t xml:space="preserve"> pistes d’action pour demain ?</w:t>
      </w:r>
    </w:p>
    <w:p w14:paraId="61CFB2B6" w14:textId="77777777" w:rsidR="007A07C4" w:rsidRDefault="007A07C4" w:rsidP="007A07C4">
      <w:pPr>
        <w:pStyle w:val="Textenormal"/>
      </w:pPr>
    </w:p>
    <w:p w14:paraId="7807C8E7" w14:textId="77777777" w:rsidR="007A07C4" w:rsidRDefault="007A07C4" w:rsidP="007A07C4">
      <w:pPr>
        <w:pStyle w:val="Textenormal"/>
      </w:pPr>
      <w:r>
        <w:t xml:space="preserve">Au vu des </w:t>
      </w:r>
      <w:r w:rsidRPr="00594935">
        <w:t>enjeux</w:t>
      </w:r>
      <w:r>
        <w:t xml:space="preserve"> identifiés sur le bassin Loire-Bretagne, le public et les assemblées doivent répondre aux questions suivantes :</w:t>
      </w:r>
    </w:p>
    <w:p w14:paraId="5DB34F7C" w14:textId="77777777" w:rsidR="007A07C4" w:rsidRPr="003838FB" w:rsidRDefault="007A07C4" w:rsidP="007A07C4">
      <w:pPr>
        <w:pStyle w:val="Puce1"/>
      </w:pPr>
      <w:proofErr w:type="gramStart"/>
      <w:r>
        <w:t>ê</w:t>
      </w:r>
      <w:r w:rsidRPr="003838FB">
        <w:t>tes</w:t>
      </w:r>
      <w:proofErr w:type="gramEnd"/>
      <w:r>
        <w:t>-</w:t>
      </w:r>
      <w:r w:rsidRPr="003838FB">
        <w:t>vous d’accord avec les pistes d’actions qui sont identifiées pour répondre aux enjeux ?</w:t>
      </w:r>
    </w:p>
    <w:p w14:paraId="42FD34C5" w14:textId="77777777" w:rsidR="007A07C4" w:rsidRDefault="007A07C4" w:rsidP="007A07C4">
      <w:pPr>
        <w:pStyle w:val="Puce1"/>
      </w:pPr>
      <w:proofErr w:type="gramStart"/>
      <w:r>
        <w:t>a</w:t>
      </w:r>
      <w:r w:rsidRPr="003838FB">
        <w:t>vez</w:t>
      </w:r>
      <w:proofErr w:type="gramEnd"/>
      <w:r w:rsidRPr="003838FB">
        <w:t>-vous des suggestions ou pistes d’action complémentaires qui ne sont pas citées dans ce document ?</w:t>
      </w:r>
    </w:p>
    <w:p w14:paraId="06DE328D" w14:textId="77777777" w:rsidR="007A07C4" w:rsidRPr="003838FB" w:rsidRDefault="007A07C4" w:rsidP="007A07C4">
      <w:pPr>
        <w:pStyle w:val="Puce1"/>
      </w:pPr>
      <w:proofErr w:type="gramStart"/>
      <w:r>
        <w:t>avez</w:t>
      </w:r>
      <w:proofErr w:type="gramEnd"/>
      <w:r>
        <w:t>-vous des remarques sur le programme de travail (point développé dans la partie 4 de ce document) proposé ?</w:t>
      </w:r>
    </w:p>
    <w:p w14:paraId="1545FB8E" w14:textId="77777777" w:rsidR="007A07C4" w:rsidRPr="00746762" w:rsidRDefault="007A07C4" w:rsidP="00870820">
      <w:pPr>
        <w:pStyle w:val="T4numrot"/>
      </w:pPr>
      <w:r w:rsidRPr="00746762">
        <w:t>Pourquoi une consultation à ce stade ?</w:t>
      </w:r>
    </w:p>
    <w:p w14:paraId="38D03022" w14:textId="77777777" w:rsidR="007A07C4" w:rsidRDefault="007A07C4" w:rsidP="007A07C4">
      <w:pPr>
        <w:pStyle w:val="Textenormal"/>
      </w:pPr>
      <w:r>
        <w:t>L’objet de cette consultation est d’associer très tôt les partenaires et acteurs de la gestion de l’eau, bien avant que la stratégie pour l’eau (Sdage) et les décisions du comité de bassin ne soient finalisées. Il s’agit de vérifier que les enjeux à traiter dans le Sdage sont partagés. Attention, il ne s’agit pas encore, à ce stade, de décider des actions ou des moyens à mettre en œuvre (ce sera l’objet de la future consultation sur le projet de Sdage 2028-2033).</w:t>
      </w:r>
    </w:p>
    <w:p w14:paraId="25D34F03" w14:textId="559C5184" w:rsidR="007A07C4" w:rsidRDefault="007A07C4" w:rsidP="007A07C4">
      <w:pPr>
        <w:pStyle w:val="Textenormal"/>
      </w:pPr>
      <w:r>
        <w:t>Cette consultation très en amont permet donc au public et aux assemblées d’apporter leurs avis, idées, propositions et toutes les informations utiles pour orienter et mettre en œuvre une politique de l’eau plus efficace et mieux partagée. Elle permet d’informer, d’élargir la concertation à l’ensemble des acteurs</w:t>
      </w:r>
      <w:r w:rsidR="002775BC">
        <w:t xml:space="preserve"> et</w:t>
      </w:r>
      <w:r>
        <w:t xml:space="preserve"> de prendre part au débat.</w:t>
      </w:r>
    </w:p>
    <w:p w14:paraId="368AE495" w14:textId="77777777" w:rsidR="007A07C4" w:rsidRDefault="007A07C4" w:rsidP="00870820">
      <w:pPr>
        <w:pStyle w:val="T4numrot"/>
      </w:pPr>
      <w:r>
        <w:t>Comment s’organise la consultation</w:t>
      </w:r>
    </w:p>
    <w:tbl>
      <w:tblPr>
        <w:tblStyle w:val="Grilledutableau"/>
        <w:tblW w:w="0" w:type="auto"/>
        <w:tblLook w:val="04A0" w:firstRow="1" w:lastRow="0" w:firstColumn="1" w:lastColumn="0" w:noHBand="0" w:noVBand="1"/>
      </w:tblPr>
      <w:tblGrid>
        <w:gridCol w:w="1696"/>
        <w:gridCol w:w="3966"/>
        <w:gridCol w:w="3966"/>
      </w:tblGrid>
      <w:tr w:rsidR="007A07C4" w14:paraId="6634F051" w14:textId="77777777">
        <w:tc>
          <w:tcPr>
            <w:tcW w:w="1696" w:type="dxa"/>
            <w:tcBorders>
              <w:top w:val="nil"/>
              <w:left w:val="nil"/>
            </w:tcBorders>
          </w:tcPr>
          <w:p w14:paraId="096FEE57" w14:textId="77777777" w:rsidR="007A07C4" w:rsidRDefault="007A07C4">
            <w:pPr>
              <w:rPr>
                <w:rFonts w:ascii="Marianne" w:hAnsi="Marianne"/>
                <w:sz w:val="20"/>
                <w:szCs w:val="20"/>
              </w:rPr>
            </w:pPr>
          </w:p>
        </w:tc>
        <w:tc>
          <w:tcPr>
            <w:tcW w:w="3966" w:type="dxa"/>
          </w:tcPr>
          <w:p w14:paraId="26173AA7" w14:textId="77777777" w:rsidR="007A07C4" w:rsidRDefault="007A07C4">
            <w:pPr>
              <w:jc w:val="center"/>
              <w:rPr>
                <w:rFonts w:ascii="Marianne" w:hAnsi="Marianne"/>
                <w:sz w:val="20"/>
                <w:szCs w:val="20"/>
              </w:rPr>
            </w:pPr>
            <w:r>
              <w:rPr>
                <w:rFonts w:ascii="Marianne" w:hAnsi="Marianne"/>
                <w:sz w:val="20"/>
                <w:szCs w:val="20"/>
              </w:rPr>
              <w:t>Les assemblées</w:t>
            </w:r>
          </w:p>
        </w:tc>
        <w:tc>
          <w:tcPr>
            <w:tcW w:w="3966" w:type="dxa"/>
          </w:tcPr>
          <w:p w14:paraId="6431D13D" w14:textId="77777777" w:rsidR="007A07C4" w:rsidRDefault="007A07C4">
            <w:pPr>
              <w:jc w:val="center"/>
              <w:rPr>
                <w:rFonts w:ascii="Marianne" w:hAnsi="Marianne"/>
                <w:sz w:val="20"/>
                <w:szCs w:val="20"/>
              </w:rPr>
            </w:pPr>
            <w:r>
              <w:rPr>
                <w:rFonts w:ascii="Marianne" w:hAnsi="Marianne"/>
                <w:sz w:val="20"/>
                <w:szCs w:val="20"/>
              </w:rPr>
              <w:t>Le public</w:t>
            </w:r>
          </w:p>
        </w:tc>
      </w:tr>
      <w:tr w:rsidR="007A07C4" w14:paraId="12B0E4E6" w14:textId="77777777">
        <w:tc>
          <w:tcPr>
            <w:tcW w:w="1696" w:type="dxa"/>
          </w:tcPr>
          <w:p w14:paraId="17F4477E" w14:textId="77777777" w:rsidR="007A07C4" w:rsidRDefault="007A07C4">
            <w:pPr>
              <w:rPr>
                <w:rFonts w:ascii="Marianne" w:hAnsi="Marianne"/>
                <w:sz w:val="20"/>
                <w:szCs w:val="20"/>
              </w:rPr>
            </w:pPr>
            <w:r>
              <w:rPr>
                <w:rFonts w:ascii="Marianne" w:hAnsi="Marianne"/>
                <w:sz w:val="20"/>
                <w:szCs w:val="20"/>
              </w:rPr>
              <w:t>Durée</w:t>
            </w:r>
          </w:p>
        </w:tc>
        <w:tc>
          <w:tcPr>
            <w:tcW w:w="3966" w:type="dxa"/>
          </w:tcPr>
          <w:p w14:paraId="11676E1D" w14:textId="77777777" w:rsidR="007A07C4" w:rsidRDefault="007A07C4">
            <w:pPr>
              <w:rPr>
                <w:rFonts w:ascii="Marianne" w:hAnsi="Marianne"/>
                <w:sz w:val="20"/>
                <w:szCs w:val="20"/>
              </w:rPr>
            </w:pPr>
            <w:r>
              <w:rPr>
                <w:rFonts w:ascii="Marianne" w:hAnsi="Marianne"/>
                <w:sz w:val="20"/>
                <w:szCs w:val="20"/>
              </w:rPr>
              <w:t>4 mois</w:t>
            </w:r>
          </w:p>
        </w:tc>
        <w:tc>
          <w:tcPr>
            <w:tcW w:w="3966" w:type="dxa"/>
          </w:tcPr>
          <w:p w14:paraId="47F810FF" w14:textId="77777777" w:rsidR="007A07C4" w:rsidRDefault="007A07C4">
            <w:pPr>
              <w:rPr>
                <w:rFonts w:ascii="Marianne" w:hAnsi="Marianne"/>
                <w:sz w:val="20"/>
                <w:szCs w:val="20"/>
              </w:rPr>
            </w:pPr>
            <w:r>
              <w:rPr>
                <w:rFonts w:ascii="Marianne" w:hAnsi="Marianne"/>
                <w:sz w:val="20"/>
                <w:szCs w:val="20"/>
              </w:rPr>
              <w:t>6 mois</w:t>
            </w:r>
          </w:p>
        </w:tc>
      </w:tr>
      <w:tr w:rsidR="007A07C4" w:rsidRPr="00E9578A" w14:paraId="505E4B12" w14:textId="77777777" w:rsidTr="00090262">
        <w:tc>
          <w:tcPr>
            <w:tcW w:w="1696" w:type="dxa"/>
            <w:shd w:val="clear" w:color="auto" w:fill="auto"/>
          </w:tcPr>
          <w:p w14:paraId="274A125D" w14:textId="77777777" w:rsidR="007A07C4" w:rsidRPr="00E9578A" w:rsidRDefault="007A07C4">
            <w:pPr>
              <w:rPr>
                <w:rFonts w:ascii="Marianne" w:hAnsi="Marianne"/>
                <w:sz w:val="20"/>
                <w:szCs w:val="20"/>
              </w:rPr>
            </w:pPr>
            <w:r w:rsidRPr="00E9578A">
              <w:rPr>
                <w:rFonts w:ascii="Marianne" w:hAnsi="Marianne"/>
                <w:sz w:val="20"/>
                <w:szCs w:val="20"/>
              </w:rPr>
              <w:t>Date</w:t>
            </w:r>
          </w:p>
        </w:tc>
        <w:tc>
          <w:tcPr>
            <w:tcW w:w="3966" w:type="dxa"/>
            <w:shd w:val="clear" w:color="auto" w:fill="auto"/>
          </w:tcPr>
          <w:p w14:paraId="5FAF4636" w14:textId="1D842F1C" w:rsidR="007A07C4" w:rsidRPr="00EA2361" w:rsidRDefault="00850FE4">
            <w:pPr>
              <w:rPr>
                <w:rFonts w:ascii="Marianne" w:hAnsi="Marianne"/>
                <w:sz w:val="20"/>
                <w:szCs w:val="20"/>
              </w:rPr>
            </w:pPr>
            <w:r w:rsidRPr="00090262">
              <w:rPr>
                <w:rFonts w:ascii="Marianne" w:hAnsi="Marianne"/>
                <w:sz w:val="20"/>
                <w:szCs w:val="20"/>
              </w:rPr>
              <w:t>25 novembre</w:t>
            </w:r>
            <w:r w:rsidR="007A07C4" w:rsidRPr="00090262">
              <w:rPr>
                <w:rFonts w:ascii="Marianne" w:hAnsi="Marianne"/>
                <w:sz w:val="20"/>
                <w:szCs w:val="20"/>
              </w:rPr>
              <w:t xml:space="preserve"> 2024 au 2</w:t>
            </w:r>
            <w:r w:rsidR="00FA4E38" w:rsidRPr="00090262">
              <w:rPr>
                <w:rFonts w:ascii="Marianne" w:hAnsi="Marianne"/>
                <w:sz w:val="20"/>
                <w:szCs w:val="20"/>
              </w:rPr>
              <w:t>5</w:t>
            </w:r>
            <w:r w:rsidR="007A07C4" w:rsidRPr="00090262">
              <w:rPr>
                <w:rFonts w:ascii="Marianne" w:hAnsi="Marianne"/>
                <w:sz w:val="20"/>
                <w:szCs w:val="20"/>
              </w:rPr>
              <w:t xml:space="preserve"> mars 2025</w:t>
            </w:r>
          </w:p>
        </w:tc>
        <w:tc>
          <w:tcPr>
            <w:tcW w:w="3966" w:type="dxa"/>
            <w:shd w:val="clear" w:color="auto" w:fill="auto"/>
          </w:tcPr>
          <w:p w14:paraId="622569F2" w14:textId="5DDA1062" w:rsidR="007A07C4" w:rsidRPr="00090262" w:rsidRDefault="00857402">
            <w:pPr>
              <w:rPr>
                <w:rFonts w:ascii="Marianne" w:hAnsi="Marianne"/>
                <w:sz w:val="20"/>
                <w:szCs w:val="20"/>
              </w:rPr>
            </w:pPr>
            <w:r w:rsidRPr="00090262">
              <w:rPr>
                <w:rFonts w:ascii="Marianne" w:hAnsi="Marianne"/>
                <w:sz w:val="20"/>
                <w:szCs w:val="20"/>
              </w:rPr>
              <w:t>25 novembr</w:t>
            </w:r>
            <w:r w:rsidR="007A07C4" w:rsidRPr="00090262">
              <w:rPr>
                <w:rFonts w:ascii="Marianne" w:hAnsi="Marianne"/>
                <w:sz w:val="20"/>
                <w:szCs w:val="20"/>
              </w:rPr>
              <w:t>e 2024 au 2</w:t>
            </w:r>
            <w:r w:rsidRPr="00090262">
              <w:rPr>
                <w:rFonts w:ascii="Marianne" w:hAnsi="Marianne"/>
                <w:sz w:val="20"/>
                <w:szCs w:val="20"/>
              </w:rPr>
              <w:t>5</w:t>
            </w:r>
            <w:r w:rsidR="007A07C4" w:rsidRPr="00090262">
              <w:rPr>
                <w:rFonts w:ascii="Marianne" w:hAnsi="Marianne"/>
                <w:sz w:val="20"/>
                <w:szCs w:val="20"/>
              </w:rPr>
              <w:t xml:space="preserve"> mai 2025</w:t>
            </w:r>
          </w:p>
        </w:tc>
      </w:tr>
      <w:tr w:rsidR="007A07C4" w14:paraId="53CBE091" w14:textId="77777777">
        <w:tc>
          <w:tcPr>
            <w:tcW w:w="1696" w:type="dxa"/>
          </w:tcPr>
          <w:p w14:paraId="4C72C96E" w14:textId="77777777" w:rsidR="007A07C4" w:rsidRDefault="007A07C4">
            <w:pPr>
              <w:rPr>
                <w:rFonts w:ascii="Marianne" w:hAnsi="Marianne"/>
                <w:sz w:val="20"/>
                <w:szCs w:val="20"/>
              </w:rPr>
            </w:pPr>
            <w:r>
              <w:rPr>
                <w:rFonts w:ascii="Marianne" w:hAnsi="Marianne"/>
                <w:sz w:val="20"/>
                <w:szCs w:val="20"/>
              </w:rPr>
              <w:t>Comment se fait l’information ?</w:t>
            </w:r>
          </w:p>
        </w:tc>
        <w:tc>
          <w:tcPr>
            <w:tcW w:w="3966" w:type="dxa"/>
          </w:tcPr>
          <w:p w14:paraId="6AA65D45" w14:textId="77777777" w:rsidR="007A07C4" w:rsidRDefault="007A07C4">
            <w:pPr>
              <w:rPr>
                <w:rFonts w:ascii="Marianne" w:hAnsi="Marianne"/>
                <w:sz w:val="20"/>
                <w:szCs w:val="20"/>
              </w:rPr>
            </w:pPr>
            <w:r>
              <w:rPr>
                <w:rFonts w:ascii="Marianne" w:hAnsi="Marianne"/>
                <w:sz w:val="20"/>
                <w:szCs w:val="20"/>
              </w:rPr>
              <w:t>Le comité de bassin adresse un courrier aux assemblées réglementairement consultées</w:t>
            </w:r>
          </w:p>
        </w:tc>
        <w:tc>
          <w:tcPr>
            <w:tcW w:w="3966" w:type="dxa"/>
          </w:tcPr>
          <w:p w14:paraId="0B5517E1" w14:textId="77777777" w:rsidR="007A07C4" w:rsidRDefault="007A07C4">
            <w:pPr>
              <w:rPr>
                <w:rFonts w:ascii="Marianne" w:hAnsi="Marianne"/>
                <w:sz w:val="20"/>
                <w:szCs w:val="20"/>
              </w:rPr>
            </w:pPr>
            <w:r>
              <w:rPr>
                <w:rFonts w:ascii="Marianne" w:hAnsi="Marianne"/>
                <w:sz w:val="20"/>
                <w:szCs w:val="20"/>
              </w:rPr>
              <w:t>Annonce légale dans au moins un quotidien, 15j avant le début de la consultation.</w:t>
            </w:r>
          </w:p>
          <w:p w14:paraId="422A804C" w14:textId="77777777" w:rsidR="007A07C4" w:rsidRDefault="007A07C4" w:rsidP="00FF43DF">
            <w:pPr>
              <w:spacing w:before="120"/>
              <w:rPr>
                <w:rFonts w:ascii="Marianne" w:hAnsi="Marianne"/>
                <w:sz w:val="20"/>
                <w:szCs w:val="20"/>
              </w:rPr>
            </w:pPr>
            <w:r>
              <w:rPr>
                <w:rFonts w:ascii="Marianne" w:hAnsi="Marianne"/>
                <w:sz w:val="20"/>
                <w:szCs w:val="20"/>
              </w:rPr>
              <w:t>Information :</w:t>
            </w:r>
          </w:p>
          <w:p w14:paraId="7388AE3C" w14:textId="21B7F4EA" w:rsidR="007A07C4" w:rsidRDefault="007A07C4" w:rsidP="00FF43DF">
            <w:pPr>
              <w:pStyle w:val="Puce1"/>
              <w:ind w:left="322"/>
            </w:pPr>
            <w:proofErr w:type="gramStart"/>
            <w:r>
              <w:t>des</w:t>
            </w:r>
            <w:proofErr w:type="gramEnd"/>
            <w:r>
              <w:t xml:space="preserve"> maires et associations départementales de maires</w:t>
            </w:r>
          </w:p>
          <w:p w14:paraId="5D9130B3" w14:textId="6C097655" w:rsidR="007A07C4" w:rsidRDefault="007A07C4" w:rsidP="00FF43DF">
            <w:pPr>
              <w:pStyle w:val="Puce1"/>
              <w:ind w:left="322"/>
            </w:pPr>
            <w:proofErr w:type="gramStart"/>
            <w:r w:rsidRPr="00EA2361">
              <w:t>sur</w:t>
            </w:r>
            <w:proofErr w:type="gramEnd"/>
            <w:r w:rsidRPr="00EA2361">
              <w:t xml:space="preserve"> les sites nationaux :</w:t>
            </w:r>
            <w:r>
              <w:t xml:space="preserve"> </w:t>
            </w:r>
            <w:hyperlink r:id="rId26" w:history="1">
              <w:r w:rsidRPr="005C5365">
                <w:rPr>
                  <w:rStyle w:val="Lienhypertexte"/>
                </w:rPr>
                <w:t>www.eaufrance.fr</w:t>
              </w:r>
            </w:hyperlink>
            <w:r>
              <w:t xml:space="preserve"> et </w:t>
            </w:r>
            <w:hyperlink r:id="rId27" w:history="1">
              <w:r w:rsidRPr="005C5365">
                <w:rPr>
                  <w:rStyle w:val="Lienhypertexte"/>
                </w:rPr>
                <w:t>www.lesagencesdeleau.fr</w:t>
              </w:r>
            </w:hyperlink>
            <w:r>
              <w:t xml:space="preserve"> </w:t>
            </w:r>
          </w:p>
          <w:p w14:paraId="26063B70" w14:textId="1A23BE81" w:rsidR="007A07C4" w:rsidRDefault="007A07C4" w:rsidP="00FF43DF">
            <w:pPr>
              <w:pStyle w:val="Puce1"/>
              <w:ind w:left="322"/>
            </w:pPr>
            <w:proofErr w:type="gramStart"/>
            <w:r>
              <w:t>sur</w:t>
            </w:r>
            <w:proofErr w:type="gramEnd"/>
            <w:r>
              <w:t xml:space="preserve"> les sites de l’agence de l’eau Loire-Bretagne et de la Direction régionale de l’environnement, de l’aménagement et du logement Centre-Val de Loire</w:t>
            </w:r>
          </w:p>
          <w:p w14:paraId="58230D8E" w14:textId="66CF1CE6" w:rsidR="007A07C4" w:rsidRDefault="007A07C4" w:rsidP="00FF43DF">
            <w:pPr>
              <w:pStyle w:val="Puce1"/>
              <w:ind w:left="322"/>
            </w:pPr>
            <w:proofErr w:type="gramStart"/>
            <w:r>
              <w:t>dans</w:t>
            </w:r>
            <w:proofErr w:type="gramEnd"/>
            <w:r>
              <w:t xml:space="preserve"> les publications et évènement </w:t>
            </w:r>
            <w:r>
              <w:lastRenderedPageBreak/>
              <w:t>de l’agence de l’eau Loire-Bretagne</w:t>
            </w:r>
          </w:p>
        </w:tc>
      </w:tr>
      <w:tr w:rsidR="007A07C4" w14:paraId="6E16585A" w14:textId="77777777">
        <w:tc>
          <w:tcPr>
            <w:tcW w:w="1696" w:type="dxa"/>
            <w:vMerge w:val="restart"/>
          </w:tcPr>
          <w:p w14:paraId="4F730EAA" w14:textId="77777777" w:rsidR="007A07C4" w:rsidRDefault="007A07C4">
            <w:pPr>
              <w:rPr>
                <w:rFonts w:ascii="Marianne" w:hAnsi="Marianne"/>
                <w:sz w:val="20"/>
                <w:szCs w:val="20"/>
              </w:rPr>
            </w:pPr>
            <w:r>
              <w:rPr>
                <w:rFonts w:ascii="Marianne" w:hAnsi="Marianne"/>
                <w:sz w:val="20"/>
                <w:szCs w:val="20"/>
              </w:rPr>
              <w:lastRenderedPageBreak/>
              <w:t>Où peut-on accéder aux documents ?</w:t>
            </w:r>
          </w:p>
        </w:tc>
        <w:tc>
          <w:tcPr>
            <w:tcW w:w="7932" w:type="dxa"/>
            <w:gridSpan w:val="2"/>
          </w:tcPr>
          <w:p w14:paraId="0C06707E" w14:textId="77777777" w:rsidR="007A07C4" w:rsidRDefault="007A07C4">
            <w:pPr>
              <w:jc w:val="center"/>
              <w:rPr>
                <w:rFonts w:ascii="Marianne" w:hAnsi="Marianne"/>
                <w:sz w:val="20"/>
                <w:szCs w:val="20"/>
              </w:rPr>
            </w:pPr>
            <w:r>
              <w:rPr>
                <w:rFonts w:ascii="Marianne" w:hAnsi="Marianne"/>
                <w:sz w:val="20"/>
                <w:szCs w:val="20"/>
              </w:rPr>
              <w:t xml:space="preserve">Sur le site </w:t>
            </w:r>
            <w:hyperlink r:id="rId28" w:history="1">
              <w:r w:rsidRPr="00A97AD7">
                <w:rPr>
                  <w:rStyle w:val="Lienhypertexte"/>
                  <w:rFonts w:ascii="Marianne" w:hAnsi="Marianne"/>
                  <w:sz w:val="20"/>
                  <w:szCs w:val="20"/>
                </w:rPr>
                <w:t>https://sdage-sage.eau-loire-bretagne.fr/home.html</w:t>
              </w:r>
            </w:hyperlink>
            <w:r>
              <w:rPr>
                <w:rFonts w:ascii="Marianne" w:hAnsi="Marianne"/>
                <w:sz w:val="20"/>
                <w:szCs w:val="20"/>
              </w:rPr>
              <w:t xml:space="preserve"> </w:t>
            </w:r>
          </w:p>
        </w:tc>
      </w:tr>
      <w:tr w:rsidR="007A07C4" w14:paraId="46DC88EF" w14:textId="77777777">
        <w:tc>
          <w:tcPr>
            <w:tcW w:w="1696" w:type="dxa"/>
            <w:vMerge/>
          </w:tcPr>
          <w:p w14:paraId="6A4878F1" w14:textId="77777777" w:rsidR="007A07C4" w:rsidRDefault="007A07C4">
            <w:pPr>
              <w:rPr>
                <w:rFonts w:ascii="Marianne" w:hAnsi="Marianne"/>
                <w:sz w:val="20"/>
                <w:szCs w:val="20"/>
              </w:rPr>
            </w:pPr>
          </w:p>
        </w:tc>
        <w:tc>
          <w:tcPr>
            <w:tcW w:w="3966" w:type="dxa"/>
          </w:tcPr>
          <w:p w14:paraId="7954A651" w14:textId="77777777" w:rsidR="007A07C4" w:rsidRDefault="007A07C4">
            <w:pPr>
              <w:rPr>
                <w:rFonts w:ascii="Marianne" w:hAnsi="Marianne"/>
                <w:sz w:val="20"/>
                <w:szCs w:val="20"/>
              </w:rPr>
            </w:pPr>
          </w:p>
        </w:tc>
        <w:tc>
          <w:tcPr>
            <w:tcW w:w="3966" w:type="dxa"/>
          </w:tcPr>
          <w:p w14:paraId="3F7D596D" w14:textId="77777777" w:rsidR="007A07C4" w:rsidRDefault="007A07C4">
            <w:pPr>
              <w:rPr>
                <w:rFonts w:ascii="Marianne" w:hAnsi="Marianne"/>
                <w:sz w:val="20"/>
                <w:szCs w:val="20"/>
              </w:rPr>
            </w:pPr>
            <w:r>
              <w:rPr>
                <w:rFonts w:ascii="Marianne" w:hAnsi="Marianne"/>
                <w:sz w:val="20"/>
                <w:szCs w:val="20"/>
              </w:rPr>
              <w:t>Au siège de l’agence de l’eau Loire-Bretagne à Orléans</w:t>
            </w:r>
          </w:p>
        </w:tc>
      </w:tr>
      <w:tr w:rsidR="007A07C4" w14:paraId="0757F847" w14:textId="77777777">
        <w:tc>
          <w:tcPr>
            <w:tcW w:w="1696" w:type="dxa"/>
            <w:vMerge w:val="restart"/>
          </w:tcPr>
          <w:p w14:paraId="157E069A" w14:textId="77777777" w:rsidR="007A07C4" w:rsidRDefault="007A07C4">
            <w:pPr>
              <w:rPr>
                <w:rFonts w:ascii="Marianne" w:hAnsi="Marianne"/>
                <w:sz w:val="20"/>
                <w:szCs w:val="20"/>
              </w:rPr>
            </w:pPr>
            <w:r>
              <w:rPr>
                <w:rFonts w:ascii="Marianne" w:hAnsi="Marianne"/>
                <w:sz w:val="20"/>
                <w:szCs w:val="20"/>
              </w:rPr>
              <w:t>Comment faire les observations ?</w:t>
            </w:r>
          </w:p>
        </w:tc>
        <w:tc>
          <w:tcPr>
            <w:tcW w:w="3966" w:type="dxa"/>
            <w:vMerge w:val="restart"/>
          </w:tcPr>
          <w:p w14:paraId="1ED00A41" w14:textId="77777777" w:rsidR="007A07C4" w:rsidRDefault="007A07C4">
            <w:pPr>
              <w:rPr>
                <w:rFonts w:ascii="Marianne" w:hAnsi="Marianne"/>
                <w:sz w:val="20"/>
                <w:szCs w:val="20"/>
              </w:rPr>
            </w:pPr>
            <w:r>
              <w:rPr>
                <w:rFonts w:ascii="Marianne" w:hAnsi="Marianne"/>
                <w:sz w:val="20"/>
                <w:szCs w:val="20"/>
              </w:rPr>
              <w:t>En déposant les avis, délibérations, contributions en ligne</w:t>
            </w:r>
          </w:p>
        </w:tc>
        <w:tc>
          <w:tcPr>
            <w:tcW w:w="3966" w:type="dxa"/>
          </w:tcPr>
          <w:p w14:paraId="2E261DF4" w14:textId="77777777" w:rsidR="007A07C4" w:rsidRDefault="007A07C4">
            <w:pPr>
              <w:rPr>
                <w:rFonts w:ascii="Marianne" w:hAnsi="Marianne"/>
                <w:sz w:val="20"/>
                <w:szCs w:val="20"/>
              </w:rPr>
            </w:pPr>
            <w:r>
              <w:rPr>
                <w:rFonts w:ascii="Marianne" w:hAnsi="Marianne"/>
                <w:sz w:val="20"/>
                <w:szCs w:val="20"/>
              </w:rPr>
              <w:t>En renseignant le questionnaire en ligne</w:t>
            </w:r>
          </w:p>
        </w:tc>
      </w:tr>
      <w:tr w:rsidR="007A07C4" w14:paraId="5F2E6ABB" w14:textId="77777777">
        <w:tc>
          <w:tcPr>
            <w:tcW w:w="1696" w:type="dxa"/>
            <w:vMerge/>
          </w:tcPr>
          <w:p w14:paraId="54DC7F14" w14:textId="77777777" w:rsidR="007A07C4" w:rsidRDefault="007A07C4">
            <w:pPr>
              <w:rPr>
                <w:rFonts w:ascii="Marianne" w:hAnsi="Marianne"/>
                <w:sz w:val="20"/>
                <w:szCs w:val="20"/>
              </w:rPr>
            </w:pPr>
          </w:p>
        </w:tc>
        <w:tc>
          <w:tcPr>
            <w:tcW w:w="3966" w:type="dxa"/>
            <w:vMerge/>
          </w:tcPr>
          <w:p w14:paraId="2A040074" w14:textId="77777777" w:rsidR="007A07C4" w:rsidRDefault="007A07C4">
            <w:pPr>
              <w:jc w:val="center"/>
              <w:rPr>
                <w:rFonts w:ascii="Marianne" w:hAnsi="Marianne"/>
                <w:sz w:val="20"/>
                <w:szCs w:val="20"/>
              </w:rPr>
            </w:pPr>
          </w:p>
        </w:tc>
        <w:tc>
          <w:tcPr>
            <w:tcW w:w="3966" w:type="dxa"/>
          </w:tcPr>
          <w:p w14:paraId="769221FA" w14:textId="77777777" w:rsidR="007A07C4" w:rsidRPr="00364A4B" w:rsidRDefault="007A07C4">
            <w:pPr>
              <w:adjustRightInd w:val="0"/>
              <w:rPr>
                <w:rFonts w:ascii="Arial" w:hAnsi="Arial" w:cs="Arial"/>
                <w:sz w:val="20"/>
                <w:szCs w:val="20"/>
              </w:rPr>
            </w:pPr>
            <w:r>
              <w:rPr>
                <w:rFonts w:ascii="Marianne" w:hAnsi="Marianne"/>
                <w:sz w:val="20"/>
                <w:szCs w:val="20"/>
              </w:rPr>
              <w:t xml:space="preserve">Si vous ne disposez pas d’Internet, dans l’un des 2 700 guichets France services : </w:t>
            </w:r>
            <w:hyperlink r:id="rId29" w:history="1">
              <w:r>
                <w:rPr>
                  <w:rStyle w:val="Lienhypertexte"/>
                  <w:rFonts w:ascii="Arial" w:hAnsi="Arial" w:cs="Arial"/>
                  <w:sz w:val="20"/>
                  <w:szCs w:val="20"/>
                </w:rPr>
                <w:t>www.france-services.gouv.fr/</w:t>
              </w:r>
            </w:hyperlink>
          </w:p>
        </w:tc>
      </w:tr>
    </w:tbl>
    <w:p w14:paraId="2157A904" w14:textId="77777777" w:rsidR="007A07C4" w:rsidRPr="00B118F7" w:rsidRDefault="007A07C4" w:rsidP="00870820">
      <w:pPr>
        <w:pStyle w:val="T3numrot"/>
      </w:pPr>
      <w:bookmarkStart w:id="104" w:name="_Toc172550260"/>
      <w:r w:rsidRPr="00B118F7">
        <w:t>La gestion de l’eau en en France</w:t>
      </w:r>
      <w:r w:rsidRPr="00B118F7">
        <w:rPr>
          <w:rFonts w:ascii="Cambria Math" w:hAnsi="Cambria Math" w:cs="Cambria Math"/>
        </w:rPr>
        <w:t> </w:t>
      </w:r>
      <w:r w:rsidRPr="00B118F7">
        <w:t>: origine et cadre légal</w:t>
      </w:r>
      <w:bookmarkEnd w:id="104"/>
    </w:p>
    <w:p w14:paraId="3AFBC077" w14:textId="30A954C1" w:rsidR="007A07C4" w:rsidRDefault="007A07C4" w:rsidP="00870820">
      <w:pPr>
        <w:pStyle w:val="T4numrot"/>
      </w:pPr>
      <w:r>
        <w:t>Une ambition européenne basée sur des principes déjà présents dans la politique de l’eau française</w:t>
      </w:r>
    </w:p>
    <w:p w14:paraId="6713700B" w14:textId="7D317159" w:rsidR="007A07C4" w:rsidRPr="00D22254" w:rsidRDefault="007A07C4" w:rsidP="007A07C4">
      <w:pPr>
        <w:pStyle w:val="Textenormal"/>
      </w:pPr>
      <w:r w:rsidRPr="000C6401">
        <w:t>En 2000, la directive cadre sur l’eau (DCE) harmonise la réglementation européenne en matière de gestion de l’eau et instaure l’obligation de protéger, restaurer</w:t>
      </w:r>
      <w:r>
        <w:t xml:space="preserve"> et préserver </w:t>
      </w:r>
      <w:r w:rsidRPr="000C6401">
        <w:t xml:space="preserve">la qualité des eaux et des milieux aquatiques dans l’ensemble des pays membres. </w:t>
      </w:r>
      <w:r>
        <w:t xml:space="preserve">Pour cela, </w:t>
      </w:r>
      <w:r w:rsidRPr="00D22254">
        <w:t>la DCE introduit des innovations majeures pour piloter la politique de l’eau :</w:t>
      </w:r>
    </w:p>
    <w:p w14:paraId="6FBE3587" w14:textId="607ACF95" w:rsidR="007A07C4" w:rsidRPr="00D22254" w:rsidRDefault="007A07C4" w:rsidP="007A07C4">
      <w:pPr>
        <w:pStyle w:val="Puce1"/>
      </w:pPr>
      <w:proofErr w:type="gramStart"/>
      <w:r w:rsidRPr="00D22254">
        <w:t>elle</w:t>
      </w:r>
      <w:proofErr w:type="gramEnd"/>
      <w:r w:rsidRPr="00D22254">
        <w:t xml:space="preserve"> place la qualité des écosystèmes aquatiques au cœur de la gestion de l’eau,</w:t>
      </w:r>
    </w:p>
    <w:p w14:paraId="6F186C95" w14:textId="0B20E1C6" w:rsidR="007A07C4" w:rsidRPr="00D22254" w:rsidRDefault="007A07C4" w:rsidP="007A07C4">
      <w:pPr>
        <w:pStyle w:val="Puce1"/>
      </w:pPr>
      <w:proofErr w:type="gramStart"/>
      <w:r w:rsidRPr="00D22254">
        <w:t>elle</w:t>
      </w:r>
      <w:proofErr w:type="gramEnd"/>
      <w:r w:rsidRPr="00D22254">
        <w:t xml:space="preserve"> fixe une obligation de résultat : atteindre et maintenir le bon état des eaux, selon un calendrier par grands cycle</w:t>
      </w:r>
      <w:r>
        <w:t>s</w:t>
      </w:r>
      <w:r w:rsidRPr="00D22254">
        <w:t xml:space="preserve"> de 6 ans (avec des échéances en 2015, 2021 et 2027),</w:t>
      </w:r>
    </w:p>
    <w:p w14:paraId="170A89BE" w14:textId="46D0A483" w:rsidR="007A07C4" w:rsidRPr="00D22254" w:rsidRDefault="007A07C4" w:rsidP="007A07C4">
      <w:pPr>
        <w:pStyle w:val="Puce1"/>
      </w:pPr>
      <w:proofErr w:type="gramStart"/>
      <w:r w:rsidRPr="00D22254">
        <w:t>elle</w:t>
      </w:r>
      <w:proofErr w:type="gramEnd"/>
      <w:r w:rsidRPr="00D22254">
        <w:t xml:space="preserve"> requiert la participation de tous les acteurs et prévoit l’information et la consultation du public, afin de rendre plus efficace la politique de l’eau,</w:t>
      </w:r>
    </w:p>
    <w:p w14:paraId="0A52EA03" w14:textId="2B8D2155" w:rsidR="007A07C4" w:rsidRPr="00D22254" w:rsidRDefault="007A07C4" w:rsidP="007A07C4">
      <w:pPr>
        <w:pStyle w:val="Puce1"/>
      </w:pPr>
      <w:proofErr w:type="gramStart"/>
      <w:r w:rsidRPr="00D22254">
        <w:t>elle</w:t>
      </w:r>
      <w:proofErr w:type="gramEnd"/>
      <w:r w:rsidRPr="00D22254">
        <w:t xml:space="preserve"> met en avant la transparence des coûts des services liés à l’utilisation de l’eau et des coûts liés à la réparation des dommages à l’environnement</w:t>
      </w:r>
      <w:r>
        <w:t>.</w:t>
      </w:r>
    </w:p>
    <w:p w14:paraId="29E81A1B" w14:textId="5FD3F8FB" w:rsidR="007A07C4" w:rsidRDefault="007A07C4" w:rsidP="007A07C4">
      <w:pPr>
        <w:pStyle w:val="Textenormal"/>
      </w:pPr>
      <w:r w:rsidRPr="000C6401">
        <w:t>Cette gestion de l’eau s’inspire d’un système qui existait déjà pour partie en France depuis</w:t>
      </w:r>
      <w:r>
        <w:t> :</w:t>
      </w:r>
    </w:p>
    <w:p w14:paraId="483E4D4F" w14:textId="77777777" w:rsidR="007A07C4" w:rsidRDefault="007A07C4" w:rsidP="007A07C4">
      <w:pPr>
        <w:pStyle w:val="Puce1"/>
      </w:pPr>
      <w:proofErr w:type="gramStart"/>
      <w:r w:rsidRPr="00813AC3">
        <w:t>la</w:t>
      </w:r>
      <w:proofErr w:type="gramEnd"/>
      <w:r w:rsidRPr="00813AC3">
        <w:t xml:space="preserve"> loi sur l’eau de 1964 : gestion de l’eau à l’échelle des grands bassins versants, associant tous les usagers au sein du comité de bassin, avec la création d’un mécanisme financier d’action</w:t>
      </w:r>
      <w:r>
        <w:t>s</w:t>
      </w:r>
      <w:r w:rsidRPr="00813AC3">
        <w:t xml:space="preserve"> reposant sur l’incitation (subvention)</w:t>
      </w:r>
      <w:r>
        <w:t>,</w:t>
      </w:r>
      <w:r w:rsidRPr="00813AC3">
        <w:t xml:space="preserve"> et mis en œuvre par une agence de l’eau dans chaque bassin versant</w:t>
      </w:r>
      <w:r>
        <w:t>,</w:t>
      </w:r>
    </w:p>
    <w:p w14:paraId="19289ED4" w14:textId="77777777" w:rsidR="007A07C4" w:rsidRPr="00813AC3" w:rsidRDefault="007A07C4" w:rsidP="007A07C4">
      <w:pPr>
        <w:pStyle w:val="Puce1"/>
      </w:pPr>
      <w:proofErr w:type="gramStart"/>
      <w:r>
        <w:t>la</w:t>
      </w:r>
      <w:proofErr w:type="gramEnd"/>
      <w:r>
        <w:t xml:space="preserve"> loi sur l’eau de </w:t>
      </w:r>
      <w:r w:rsidRPr="00813AC3">
        <w:t>1992</w:t>
      </w:r>
      <w:r>
        <w:t xml:space="preserve"> : </w:t>
      </w:r>
      <w:r w:rsidRPr="00813AC3">
        <w:t>mise en place d’un plan de gestion dans chaque grand bassin versant pour identifier les objectifs et les priorités d’action à mettre en œuvre : le Sdage.</w:t>
      </w:r>
    </w:p>
    <w:p w14:paraId="4661D74C" w14:textId="33381DCB" w:rsidR="007A07C4" w:rsidRPr="000C6401" w:rsidRDefault="0070681A" w:rsidP="007A07C4">
      <w:pPr>
        <w:pStyle w:val="Textenormal"/>
      </w:pPr>
      <w:r>
        <w:rPr>
          <w:noProof/>
        </w:rPr>
        <mc:AlternateContent>
          <mc:Choice Requires="wps">
            <w:drawing>
              <wp:anchor distT="0" distB="0" distL="114300" distR="114300" simplePos="0" relativeHeight="251658277" behindDoc="0" locked="0" layoutInCell="1" allowOverlap="1" wp14:anchorId="21BEA4AD" wp14:editId="1B3914F4">
                <wp:simplePos x="0" y="0"/>
                <wp:positionH relativeFrom="margin">
                  <wp:posOffset>3947160</wp:posOffset>
                </wp:positionH>
                <wp:positionV relativeFrom="paragraph">
                  <wp:posOffset>-1487170</wp:posOffset>
                </wp:positionV>
                <wp:extent cx="2253615" cy="479425"/>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2253615" cy="479425"/>
                        </a:xfrm>
                        <a:prstGeom prst="rect">
                          <a:avLst/>
                        </a:prstGeom>
                        <a:solidFill>
                          <a:prstClr val="white"/>
                        </a:solidFill>
                        <a:ln>
                          <a:noFill/>
                        </a:ln>
                      </wps:spPr>
                      <wps:txbx>
                        <w:txbxContent>
                          <w:p w14:paraId="5F0383EE" w14:textId="46D591D5" w:rsidR="007A07C4" w:rsidRPr="00005DC5" w:rsidRDefault="007A07C4" w:rsidP="007A07C4">
                            <w:pPr>
                              <w:pStyle w:val="Lgende"/>
                              <w:rPr>
                                <w:rFonts w:ascii="Marianne" w:hAnsi="Marianne" w:cs="Arial"/>
                                <w:i/>
                                <w:color w:val="538135" w:themeColor="accent6" w:themeShade="BF"/>
                                <w:sz w:val="20"/>
                                <w:szCs w:val="20"/>
                              </w:rPr>
                            </w:pPr>
                            <w:bookmarkStart w:id="105" w:name="_Toc169795799"/>
                            <w:r w:rsidRPr="00005DC5">
                              <w:rPr>
                                <w:rFonts w:ascii="Marianne" w:hAnsi="Marianne" w:cs="Arial"/>
                                <w:b w:val="0"/>
                                <w:bCs w:val="0"/>
                                <w:i/>
                                <w:iCs/>
                                <w:color w:val="538135" w:themeColor="accent6" w:themeShade="BF"/>
                                <w:sz w:val="20"/>
                                <w:szCs w:val="20"/>
                              </w:rPr>
                              <w:t xml:space="preserve">Figure </w:t>
                            </w:r>
                            <w:r w:rsidRPr="00005DC5">
                              <w:rPr>
                                <w:rFonts w:ascii="Marianne" w:hAnsi="Marianne" w:cs="Arial"/>
                                <w:b w:val="0"/>
                                <w:bCs w:val="0"/>
                                <w:i/>
                                <w:iCs/>
                                <w:color w:val="538135" w:themeColor="accent6" w:themeShade="BF"/>
                                <w:sz w:val="20"/>
                                <w:szCs w:val="20"/>
                              </w:rPr>
                              <w:fldChar w:fldCharType="begin"/>
                            </w:r>
                            <w:r w:rsidRPr="00005DC5">
                              <w:rPr>
                                <w:rFonts w:ascii="Marianne" w:hAnsi="Marianne" w:cs="Arial"/>
                                <w:b w:val="0"/>
                                <w:bCs w:val="0"/>
                                <w:i/>
                                <w:iCs/>
                                <w:color w:val="538135" w:themeColor="accent6" w:themeShade="BF"/>
                                <w:sz w:val="20"/>
                                <w:szCs w:val="20"/>
                              </w:rPr>
                              <w:instrText xml:space="preserve"> SEQ Figure \* ARABIC </w:instrText>
                            </w:r>
                            <w:r w:rsidRPr="00005DC5">
                              <w:rPr>
                                <w:rFonts w:ascii="Marianne" w:hAnsi="Marianne" w:cs="Arial"/>
                                <w:b w:val="0"/>
                                <w:bCs w:val="0"/>
                                <w:i/>
                                <w:iCs/>
                                <w:color w:val="538135" w:themeColor="accent6" w:themeShade="BF"/>
                                <w:sz w:val="20"/>
                                <w:szCs w:val="20"/>
                              </w:rPr>
                              <w:fldChar w:fldCharType="separate"/>
                            </w:r>
                            <w:r w:rsidR="00963F90">
                              <w:rPr>
                                <w:rFonts w:ascii="Marianne" w:hAnsi="Marianne" w:cs="Arial"/>
                                <w:b w:val="0"/>
                                <w:bCs w:val="0"/>
                                <w:i/>
                                <w:iCs/>
                                <w:noProof/>
                                <w:color w:val="538135" w:themeColor="accent6" w:themeShade="BF"/>
                                <w:sz w:val="20"/>
                                <w:szCs w:val="20"/>
                              </w:rPr>
                              <w:t>11</w:t>
                            </w:r>
                            <w:r w:rsidRPr="00005DC5">
                              <w:rPr>
                                <w:rFonts w:ascii="Marianne" w:hAnsi="Marianne" w:cs="Arial"/>
                                <w:b w:val="0"/>
                                <w:bCs w:val="0"/>
                                <w:i/>
                                <w:iCs/>
                                <w:color w:val="538135" w:themeColor="accent6" w:themeShade="BF"/>
                                <w:sz w:val="20"/>
                                <w:szCs w:val="20"/>
                              </w:rPr>
                              <w:fldChar w:fldCharType="end"/>
                            </w:r>
                            <w:r w:rsidRPr="00005DC5">
                              <w:rPr>
                                <w:rFonts w:ascii="Marianne" w:hAnsi="Marianne" w:cs="Arial"/>
                                <w:b w:val="0"/>
                                <w:bCs w:val="0"/>
                                <w:i/>
                                <w:iCs/>
                                <w:color w:val="538135" w:themeColor="accent6" w:themeShade="BF"/>
                                <w:sz w:val="20"/>
                                <w:szCs w:val="20"/>
                              </w:rPr>
                              <w:t xml:space="preserve"> </w:t>
                            </w:r>
                            <w:r>
                              <w:rPr>
                                <w:rFonts w:ascii="Marianne" w:hAnsi="Marianne" w:cs="Arial"/>
                                <w:b w:val="0"/>
                                <w:bCs w:val="0"/>
                                <w:i/>
                                <w:iCs/>
                                <w:color w:val="538135" w:themeColor="accent6" w:themeShade="BF"/>
                                <w:sz w:val="20"/>
                                <w:szCs w:val="20"/>
                              </w:rPr>
                              <w:t>-</w:t>
                            </w:r>
                            <w:r w:rsidRPr="00005DC5">
                              <w:rPr>
                                <w:rFonts w:ascii="Marianne" w:hAnsi="Marianne" w:cs="Arial"/>
                                <w:b w:val="0"/>
                                <w:bCs w:val="0"/>
                                <w:i/>
                                <w:iCs/>
                                <w:color w:val="538135" w:themeColor="accent6" w:themeShade="BF"/>
                                <w:sz w:val="20"/>
                                <w:szCs w:val="20"/>
                              </w:rPr>
                              <w:t xml:space="preserve"> </w:t>
                            </w:r>
                            <w:r>
                              <w:rPr>
                                <w:rFonts w:ascii="Marianne" w:hAnsi="Marianne" w:cs="Arial"/>
                                <w:b w:val="0"/>
                                <w:bCs w:val="0"/>
                                <w:i/>
                                <w:iCs/>
                                <w:color w:val="538135" w:themeColor="accent6" w:themeShade="BF"/>
                                <w:sz w:val="20"/>
                                <w:szCs w:val="20"/>
                              </w:rPr>
                              <w:t>D</w:t>
                            </w:r>
                            <w:r w:rsidRPr="00005DC5">
                              <w:rPr>
                                <w:rFonts w:ascii="Marianne" w:hAnsi="Marianne" w:cs="Arial"/>
                                <w:b w:val="0"/>
                                <w:bCs w:val="0"/>
                                <w:i/>
                                <w:iCs/>
                                <w:color w:val="538135" w:themeColor="accent6" w:themeShade="BF"/>
                                <w:sz w:val="20"/>
                                <w:szCs w:val="20"/>
                              </w:rPr>
                              <w:t>écoupage des six grands bassins versant</w:t>
                            </w:r>
                            <w:r w:rsidR="00546E1C">
                              <w:rPr>
                                <w:rFonts w:ascii="Marianne" w:hAnsi="Marianne" w:cs="Arial"/>
                                <w:b w:val="0"/>
                                <w:bCs w:val="0"/>
                                <w:i/>
                                <w:iCs/>
                                <w:color w:val="538135" w:themeColor="accent6" w:themeShade="BF"/>
                                <w:sz w:val="20"/>
                                <w:szCs w:val="20"/>
                              </w:rPr>
                              <w:t>s</w:t>
                            </w:r>
                            <w:r w:rsidRPr="00005DC5">
                              <w:rPr>
                                <w:rFonts w:ascii="Marianne" w:hAnsi="Marianne" w:cs="Arial"/>
                                <w:b w:val="0"/>
                                <w:bCs w:val="0"/>
                                <w:i/>
                                <w:iCs/>
                                <w:color w:val="538135" w:themeColor="accent6" w:themeShade="BF"/>
                                <w:sz w:val="20"/>
                                <w:szCs w:val="20"/>
                              </w:rPr>
                              <w:t xml:space="preserve"> métropolitains</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EA4AD" id="Zone de texte 2" o:spid="_x0000_s1027" type="#_x0000_t202" style="position:absolute;margin-left:310.8pt;margin-top:-117.1pt;width:177.45pt;height:37.75pt;z-index:25165827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" stroked="f">
                <v:textbox style="mso-fit-shape-to-text:t" inset="0,0,0,0">
                  <w:txbxContent>
                    <w:p w14:paraId="5F0383EE" w14:textId="46D591D5" w:rsidR="007A07C4" w:rsidRPr="00005DC5" w:rsidRDefault="007A07C4" w:rsidP="007A07C4">
                      <w:pPr>
                        <w:pStyle w:val="Lgende"/>
                        <w:rPr>
                          <w:rFonts w:ascii="Marianne" w:hAnsi="Marianne" w:cs="Arial"/>
                          <w:i/>
                          <w:color w:val="538135" w:themeColor="accent6" w:themeShade="BF"/>
                          <w:sz w:val="20"/>
                          <w:szCs w:val="20"/>
                        </w:rPr>
                      </w:pPr>
                      <w:bookmarkStart w:id="106" w:name="_Toc169795799"/>
                      <w:r w:rsidRPr="00005DC5">
                        <w:rPr>
                          <w:rFonts w:ascii="Marianne" w:hAnsi="Marianne" w:cs="Arial"/>
                          <w:b w:val="0"/>
                          <w:bCs w:val="0"/>
                          <w:i/>
                          <w:iCs/>
                          <w:color w:val="538135" w:themeColor="accent6" w:themeShade="BF"/>
                          <w:sz w:val="20"/>
                          <w:szCs w:val="20"/>
                        </w:rPr>
                        <w:t xml:space="preserve">Figure </w:t>
                      </w:r>
                      <w:r w:rsidRPr="00005DC5">
                        <w:rPr>
                          <w:rFonts w:ascii="Marianne" w:hAnsi="Marianne" w:cs="Arial"/>
                          <w:b w:val="0"/>
                          <w:bCs w:val="0"/>
                          <w:i/>
                          <w:iCs/>
                          <w:color w:val="538135" w:themeColor="accent6" w:themeShade="BF"/>
                          <w:sz w:val="20"/>
                          <w:szCs w:val="20"/>
                        </w:rPr>
                        <w:fldChar w:fldCharType="begin"/>
                      </w:r>
                      <w:r w:rsidRPr="00005DC5">
                        <w:rPr>
                          <w:rFonts w:ascii="Marianne" w:hAnsi="Marianne" w:cs="Arial"/>
                          <w:b w:val="0"/>
                          <w:bCs w:val="0"/>
                          <w:i/>
                          <w:iCs/>
                          <w:color w:val="538135" w:themeColor="accent6" w:themeShade="BF"/>
                          <w:sz w:val="20"/>
                          <w:szCs w:val="20"/>
                        </w:rPr>
                        <w:instrText xml:space="preserve"> SEQ Figure \* ARABIC </w:instrText>
                      </w:r>
                      <w:r w:rsidRPr="00005DC5">
                        <w:rPr>
                          <w:rFonts w:ascii="Marianne" w:hAnsi="Marianne" w:cs="Arial"/>
                          <w:b w:val="0"/>
                          <w:bCs w:val="0"/>
                          <w:i/>
                          <w:iCs/>
                          <w:color w:val="538135" w:themeColor="accent6" w:themeShade="BF"/>
                          <w:sz w:val="20"/>
                          <w:szCs w:val="20"/>
                        </w:rPr>
                        <w:fldChar w:fldCharType="separate"/>
                      </w:r>
                      <w:r w:rsidR="00963F90">
                        <w:rPr>
                          <w:rFonts w:ascii="Marianne" w:hAnsi="Marianne" w:cs="Arial"/>
                          <w:b w:val="0"/>
                          <w:bCs w:val="0"/>
                          <w:i/>
                          <w:iCs/>
                          <w:noProof/>
                          <w:color w:val="538135" w:themeColor="accent6" w:themeShade="BF"/>
                          <w:sz w:val="20"/>
                          <w:szCs w:val="20"/>
                        </w:rPr>
                        <w:t>11</w:t>
                      </w:r>
                      <w:r w:rsidRPr="00005DC5">
                        <w:rPr>
                          <w:rFonts w:ascii="Marianne" w:hAnsi="Marianne" w:cs="Arial"/>
                          <w:b w:val="0"/>
                          <w:bCs w:val="0"/>
                          <w:i/>
                          <w:iCs/>
                          <w:color w:val="538135" w:themeColor="accent6" w:themeShade="BF"/>
                          <w:sz w:val="20"/>
                          <w:szCs w:val="20"/>
                        </w:rPr>
                        <w:fldChar w:fldCharType="end"/>
                      </w:r>
                      <w:r w:rsidRPr="00005DC5">
                        <w:rPr>
                          <w:rFonts w:ascii="Marianne" w:hAnsi="Marianne" w:cs="Arial"/>
                          <w:b w:val="0"/>
                          <w:bCs w:val="0"/>
                          <w:i/>
                          <w:iCs/>
                          <w:color w:val="538135" w:themeColor="accent6" w:themeShade="BF"/>
                          <w:sz w:val="20"/>
                          <w:szCs w:val="20"/>
                        </w:rPr>
                        <w:t xml:space="preserve"> </w:t>
                      </w:r>
                      <w:r>
                        <w:rPr>
                          <w:rFonts w:ascii="Marianne" w:hAnsi="Marianne" w:cs="Arial"/>
                          <w:b w:val="0"/>
                          <w:bCs w:val="0"/>
                          <w:i/>
                          <w:iCs/>
                          <w:color w:val="538135" w:themeColor="accent6" w:themeShade="BF"/>
                          <w:sz w:val="20"/>
                          <w:szCs w:val="20"/>
                        </w:rPr>
                        <w:t>-</w:t>
                      </w:r>
                      <w:r w:rsidRPr="00005DC5">
                        <w:rPr>
                          <w:rFonts w:ascii="Marianne" w:hAnsi="Marianne" w:cs="Arial"/>
                          <w:b w:val="0"/>
                          <w:bCs w:val="0"/>
                          <w:i/>
                          <w:iCs/>
                          <w:color w:val="538135" w:themeColor="accent6" w:themeShade="BF"/>
                          <w:sz w:val="20"/>
                          <w:szCs w:val="20"/>
                        </w:rPr>
                        <w:t xml:space="preserve"> </w:t>
                      </w:r>
                      <w:r>
                        <w:rPr>
                          <w:rFonts w:ascii="Marianne" w:hAnsi="Marianne" w:cs="Arial"/>
                          <w:b w:val="0"/>
                          <w:bCs w:val="0"/>
                          <w:i/>
                          <w:iCs/>
                          <w:color w:val="538135" w:themeColor="accent6" w:themeShade="BF"/>
                          <w:sz w:val="20"/>
                          <w:szCs w:val="20"/>
                        </w:rPr>
                        <w:t>D</w:t>
                      </w:r>
                      <w:r w:rsidRPr="00005DC5">
                        <w:rPr>
                          <w:rFonts w:ascii="Marianne" w:hAnsi="Marianne" w:cs="Arial"/>
                          <w:b w:val="0"/>
                          <w:bCs w:val="0"/>
                          <w:i/>
                          <w:iCs/>
                          <w:color w:val="538135" w:themeColor="accent6" w:themeShade="BF"/>
                          <w:sz w:val="20"/>
                          <w:szCs w:val="20"/>
                        </w:rPr>
                        <w:t>écoupage des six grands bassins versant</w:t>
                      </w:r>
                      <w:r w:rsidR="00546E1C">
                        <w:rPr>
                          <w:rFonts w:ascii="Marianne" w:hAnsi="Marianne" w:cs="Arial"/>
                          <w:b w:val="0"/>
                          <w:bCs w:val="0"/>
                          <w:i/>
                          <w:iCs/>
                          <w:color w:val="538135" w:themeColor="accent6" w:themeShade="BF"/>
                          <w:sz w:val="20"/>
                          <w:szCs w:val="20"/>
                        </w:rPr>
                        <w:t>s</w:t>
                      </w:r>
                      <w:r w:rsidRPr="00005DC5">
                        <w:rPr>
                          <w:rFonts w:ascii="Marianne" w:hAnsi="Marianne" w:cs="Arial"/>
                          <w:b w:val="0"/>
                          <w:bCs w:val="0"/>
                          <w:i/>
                          <w:iCs/>
                          <w:color w:val="538135" w:themeColor="accent6" w:themeShade="BF"/>
                          <w:sz w:val="20"/>
                          <w:szCs w:val="20"/>
                        </w:rPr>
                        <w:t xml:space="preserve"> métropolitains</w:t>
                      </w:r>
                      <w:bookmarkEnd w:id="106"/>
                    </w:p>
                  </w:txbxContent>
                </v:textbox>
                <w10:wrap type="square" anchorx="margin"/>
              </v:shape>
            </w:pict>
          </mc:Fallback>
        </mc:AlternateContent>
      </w:r>
      <w:r>
        <w:rPr>
          <w:noProof/>
          <w:color w:val="2B579A"/>
          <w:shd w:val="clear" w:color="auto" w:fill="E6E6E6"/>
        </w:rPr>
        <w:drawing>
          <wp:anchor distT="0" distB="0" distL="114300" distR="114300" simplePos="0" relativeHeight="251658273" behindDoc="1" locked="0" layoutInCell="1" allowOverlap="1" wp14:anchorId="43A180C7" wp14:editId="48E7B5DC">
            <wp:simplePos x="0" y="0"/>
            <wp:positionH relativeFrom="margin">
              <wp:posOffset>3870960</wp:posOffset>
            </wp:positionH>
            <wp:positionV relativeFrom="margin">
              <wp:posOffset>2804160</wp:posOffset>
            </wp:positionV>
            <wp:extent cx="2253615" cy="2253615"/>
            <wp:effectExtent l="0" t="0" r="0" b="0"/>
            <wp:wrapTight wrapText="bothSides">
              <wp:wrapPolygon edited="0">
                <wp:start x="0" y="0"/>
                <wp:lineTo x="0" y="21363"/>
                <wp:lineTo x="21363" y="21363"/>
                <wp:lineTo x="21363" y="0"/>
                <wp:lineTo x="0" y="0"/>
              </wp:wrapPolygon>
            </wp:wrapTight>
            <wp:docPr id="2137549965" name="Image 2137549965" descr="Figure 11 : Carte représentant les 6 grands bassins versants métropolitains.&#10;Artois-Picardie, Seine-Normandie, Rhin-Meuse, Loire-Bretagne Rhône-Méditerranée et Corse, Adour-Ga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65" name="Image 2137549965" descr="Figure 11 : Carte représentant les 6 grands bassins versants métropolitains.&#10;Artois-Picardie, Seine-Normandie, Rhin-Meuse, Loire-Bretagne Rhône-Méditerranée et Corse, Adour-Garonn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3615" cy="2253615"/>
                    </a:xfrm>
                    <a:prstGeom prst="rect">
                      <a:avLst/>
                    </a:prstGeom>
                  </pic:spPr>
                </pic:pic>
              </a:graphicData>
            </a:graphic>
            <wp14:sizeRelH relativeFrom="margin">
              <wp14:pctWidth>0</wp14:pctWidth>
            </wp14:sizeRelH>
            <wp14:sizeRelV relativeFrom="margin">
              <wp14:pctHeight>0</wp14:pctHeight>
            </wp14:sizeRelV>
          </wp:anchor>
        </w:drawing>
      </w:r>
      <w:r w:rsidR="007A07C4">
        <w:t>Six grands bassins hydrographiques recouvrent le territoire métropolitain : Seine-Normandie, Loire-Bretagne, Adour Garonne, Rhône-Méditerranée et Corse, Rhin-Meuse et Artois-Picardie.</w:t>
      </w:r>
    </w:p>
    <w:p w14:paraId="328D65DD" w14:textId="1B8EE271" w:rsidR="007A07C4" w:rsidRDefault="007A07C4" w:rsidP="007A07C4">
      <w:pPr>
        <w:pStyle w:val="Textenormal"/>
      </w:pPr>
      <w:r w:rsidRPr="000C6401">
        <w:t>En France, la DCE est transposée en 2006 par la loi sur l’eau et les milieux aquatiques (</w:t>
      </w:r>
      <w:proofErr w:type="spellStart"/>
      <w:r>
        <w:t>LEMA</w:t>
      </w:r>
      <w:proofErr w:type="spellEnd"/>
      <w:r w:rsidRPr="000C6401">
        <w:t xml:space="preserve">), </w:t>
      </w:r>
      <w:r>
        <w:t xml:space="preserve">intégrée au code de l’environnement, </w:t>
      </w:r>
      <w:r w:rsidRPr="000C6401">
        <w:t>qui constitue désormais le texte central de la politique française de l’eau.</w:t>
      </w:r>
    </w:p>
    <w:p w14:paraId="75898E4C" w14:textId="77777777" w:rsidR="007A07C4" w:rsidRDefault="007A07C4" w:rsidP="00645472">
      <w:pPr>
        <w:pStyle w:val="T4numrot"/>
        <w:keepNext/>
        <w:keepLines/>
        <w:widowControl/>
      </w:pPr>
      <w:r>
        <w:lastRenderedPageBreak/>
        <w:t>Une gestion par bassin versant</w:t>
      </w:r>
    </w:p>
    <w:p w14:paraId="3924F099" w14:textId="7AB7E58C" w:rsidR="007A07C4" w:rsidRDefault="007A07C4" w:rsidP="00645472">
      <w:pPr>
        <w:pStyle w:val="Textenormal"/>
        <w:keepNext/>
        <w:keepLines/>
        <w:widowControl/>
        <w:rPr>
          <w:color w:val="000000" w:themeColor="text1"/>
        </w:rPr>
      </w:pPr>
      <w:r>
        <w:t>Un bassin versant correspond à l’ensemble de la surface d’un territoire qui reçoit les eaux qui circulent vers un même cours d’eau ou vers une même nappe souterraine.</w:t>
      </w:r>
      <w:r>
        <w:rPr>
          <w:color w:val="000000" w:themeColor="text1"/>
        </w:rPr>
        <w:t xml:space="preserve"> Le bassin versant est délimité par des lignes de partage des eaux entre différents bassins. Ces lignes de partage sont des frontières naturelles qui correspondent à des lignes de crêtes (la pluie qui tombe d’un côté ou de l’autre de cette ligne de partage alimentera deux bassins versants situés côte à côte).</w:t>
      </w:r>
      <w:r w:rsidR="00E2658B">
        <w:rPr>
          <w:color w:val="000000" w:themeColor="text1"/>
        </w:rPr>
        <w:t xml:space="preserve"> Localement, les eaux souterraines peuvent s’écouler d’un bassin versant de surface vers un autre.</w:t>
      </w:r>
    </w:p>
    <w:p w14:paraId="592EE224" w14:textId="77777777" w:rsidR="007A07C4" w:rsidRPr="00B45A93" w:rsidRDefault="007A07C4" w:rsidP="007A07C4">
      <w:pPr>
        <w:pStyle w:val="Textenormal"/>
        <w:rPr>
          <w:rFonts w:eastAsia="Times New Roman"/>
          <w:color w:val="000000" w:themeColor="text1"/>
          <w:lang w:eastAsia="fr-FR"/>
        </w:rPr>
      </w:pPr>
      <w:r w:rsidRPr="00B45A93">
        <w:rPr>
          <w:lang w:eastAsia="fr-FR"/>
        </w:rPr>
        <w:t xml:space="preserve">Le bassin versant </w:t>
      </w:r>
      <w:proofErr w:type="gramStart"/>
      <w:r w:rsidRPr="00B45A93">
        <w:rPr>
          <w:lang w:eastAsia="fr-FR"/>
        </w:rPr>
        <w:t>est</w:t>
      </w:r>
      <w:proofErr w:type="gramEnd"/>
      <w:r w:rsidRPr="00B45A93">
        <w:rPr>
          <w:lang w:eastAsia="fr-FR"/>
        </w:rPr>
        <w:t xml:space="preserve"> constitué d’une rivière principale qui prend sa source sur les hauteurs en amont (la tête </w:t>
      </w:r>
      <w:r>
        <w:rPr>
          <w:lang w:eastAsia="fr-FR"/>
        </w:rPr>
        <w:t>de</w:t>
      </w:r>
      <w:r w:rsidRPr="00B45A93">
        <w:rPr>
          <w:lang w:eastAsia="fr-FR"/>
        </w:rPr>
        <w:t xml:space="preserve"> bassin). Cette rivière s’écoule dans le fond de la vallée pour se jeter dans un fleuve ou rejoindre la mer en aval, à </w:t>
      </w:r>
      <w:r w:rsidRPr="00B45A93">
        <w:rPr>
          <w:rFonts w:eastAsia="Times New Roman"/>
          <w:color w:val="000000" w:themeColor="text1"/>
          <w:lang w:eastAsia="fr-FR"/>
        </w:rPr>
        <w:t>l’exutoire du bassin versant.</w:t>
      </w:r>
      <w:r>
        <w:rPr>
          <w:rFonts w:eastAsia="Times New Roman"/>
          <w:color w:val="000000" w:themeColor="text1"/>
          <w:lang w:eastAsia="fr-FR"/>
        </w:rPr>
        <w:t xml:space="preserve"> </w:t>
      </w:r>
      <w:r w:rsidRPr="00B45A93">
        <w:rPr>
          <w:rFonts w:eastAsia="Times New Roman"/>
          <w:color w:val="000000" w:themeColor="text1"/>
          <w:lang w:eastAsia="fr-FR"/>
        </w:rPr>
        <w:t>Durant son parcours, la rivière coll</w:t>
      </w:r>
      <w:r>
        <w:rPr>
          <w:noProof/>
        </w:rPr>
        <mc:AlternateContent>
          <mc:Choice Requires="wps">
            <w:drawing>
              <wp:anchor distT="0" distB="0" distL="114300" distR="114300" simplePos="0" relativeHeight="251658288" behindDoc="0" locked="0" layoutInCell="1" allowOverlap="1" wp14:anchorId="50366835" wp14:editId="5248A201">
                <wp:simplePos x="0" y="0"/>
                <wp:positionH relativeFrom="column">
                  <wp:posOffset>2540</wp:posOffset>
                </wp:positionH>
                <wp:positionV relativeFrom="paragraph">
                  <wp:posOffset>2764155</wp:posOffset>
                </wp:positionV>
                <wp:extent cx="4422775" cy="635"/>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4422775" cy="635"/>
                        </a:xfrm>
                        <a:prstGeom prst="rect">
                          <a:avLst/>
                        </a:prstGeom>
                        <a:solidFill>
                          <a:prstClr val="white"/>
                        </a:solidFill>
                        <a:ln>
                          <a:noFill/>
                        </a:ln>
                      </wps:spPr>
                      <wps:txbx>
                        <w:txbxContent>
                          <w:p w14:paraId="1F363A39" w14:textId="72EC07B0" w:rsidR="007A07C4" w:rsidRPr="00EC55C0" w:rsidRDefault="007A07C4" w:rsidP="00CF4CD8">
                            <w:pPr>
                              <w:pStyle w:val="TFigure"/>
                              <w:rPr>
                                <w:b/>
                                <w:bCs/>
                              </w:rPr>
                            </w:pPr>
                            <w:bookmarkStart w:id="107" w:name="_Toc169795800"/>
                            <w:r w:rsidRPr="00EC55C0">
                              <w:t xml:space="preserve">Figure </w:t>
                            </w:r>
                            <w:r>
                              <w:fldChar w:fldCharType="begin"/>
                            </w:r>
                            <w:r>
                              <w:instrText xml:space="preserve"> SEQ Figure \* ARABIC </w:instrText>
                            </w:r>
                            <w:r>
                              <w:fldChar w:fldCharType="separate"/>
                            </w:r>
                            <w:r w:rsidR="00963F90">
                              <w:rPr>
                                <w:noProof/>
                              </w:rPr>
                              <w:t>12</w:t>
                            </w:r>
                            <w:r>
                              <w:rPr>
                                <w:noProof/>
                              </w:rPr>
                              <w:fldChar w:fldCharType="end"/>
                            </w:r>
                            <w:r w:rsidRPr="00EC55C0">
                              <w:t xml:space="preserve"> - Illustration de la notion de bassin versant. Source : l'office International de l'eau. CC-BY</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66835" id="Zone de texte 4" o:spid="_x0000_s1028" type="#_x0000_t202" style="position:absolute;margin-left:.2pt;margin-top:217.65pt;width:348.25pt;height:.0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" stroked="f">
                <v:textbox style="mso-fit-shape-to-text:t" inset="0,0,0,0">
                  <w:txbxContent>
                    <w:p w14:paraId="1F363A39" w14:textId="72EC07B0" w:rsidR="007A07C4" w:rsidRPr="00EC55C0" w:rsidRDefault="007A07C4" w:rsidP="00CF4CD8">
                      <w:pPr>
                        <w:pStyle w:val="TFigure"/>
                        <w:rPr>
                          <w:b/>
                          <w:bCs/>
                        </w:rPr>
                      </w:pPr>
                      <w:bookmarkStart w:id="108" w:name="_Toc169795800"/>
                      <w:r w:rsidRPr="00EC55C0">
                        <w:t xml:space="preserve">Figure </w:t>
                      </w:r>
                      <w:r>
                        <w:fldChar w:fldCharType="begin"/>
                      </w:r>
                      <w:r>
                        <w:instrText xml:space="preserve"> SEQ Figure \* ARABIC </w:instrText>
                      </w:r>
                      <w:r>
                        <w:fldChar w:fldCharType="separate"/>
                      </w:r>
                      <w:r w:rsidR="00963F90">
                        <w:rPr>
                          <w:noProof/>
                        </w:rPr>
                        <w:t>12</w:t>
                      </w:r>
                      <w:r>
                        <w:rPr>
                          <w:noProof/>
                        </w:rPr>
                        <w:fldChar w:fldCharType="end"/>
                      </w:r>
                      <w:r w:rsidRPr="00EC55C0">
                        <w:t xml:space="preserve"> - Illustration de la notion de bassin versant. Source : l'office International de l'eau. CC-BY</w:t>
                      </w:r>
                      <w:bookmarkEnd w:id="108"/>
                    </w:p>
                  </w:txbxContent>
                </v:textbox>
                <w10:wrap type="square"/>
              </v:shape>
            </w:pict>
          </mc:Fallback>
        </mc:AlternateContent>
      </w:r>
      <w:r>
        <w:rPr>
          <w:noProof/>
          <w:color w:val="000000" w:themeColor="text1"/>
          <w:shd w:val="clear" w:color="auto" w:fill="E6E6E6"/>
        </w:rPr>
        <w:drawing>
          <wp:anchor distT="0" distB="0" distL="114300" distR="114300" simplePos="0" relativeHeight="251658287" behindDoc="1" locked="0" layoutInCell="1" allowOverlap="1" wp14:anchorId="477BD7A8" wp14:editId="6F1E85A5">
            <wp:simplePos x="0" y="0"/>
            <wp:positionH relativeFrom="column">
              <wp:posOffset>2540</wp:posOffset>
            </wp:positionH>
            <wp:positionV relativeFrom="paragraph">
              <wp:posOffset>2540</wp:posOffset>
            </wp:positionV>
            <wp:extent cx="4422775" cy="2704465"/>
            <wp:effectExtent l="0" t="0" r="0" b="635"/>
            <wp:wrapSquare wrapText="bothSides"/>
            <wp:docPr id="2137549966" name="Image 2137549966" descr="Figure 12 : elle représente la notion du bassin versant explicité dans le texte.&#10;Source : Office international de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66" name="Image 2137549966" descr="Figure 12 : elle représente la notion du bassin versant explicité dans le texte.&#10;Source : Office international de l'eau."/>
                    <pic:cNvPicPr/>
                  </pic:nvPicPr>
                  <pic:blipFill>
                    <a:blip r:embed="rId31">
                      <a:extLst>
                        <a:ext uri="{28A0092B-C50C-407E-A947-70E740481C1C}">
                          <a14:useLocalDpi xmlns:a14="http://schemas.microsoft.com/office/drawing/2010/main" val="0"/>
                        </a:ext>
                      </a:extLst>
                    </a:blip>
                    <a:stretch>
                      <a:fillRect/>
                    </a:stretch>
                  </pic:blipFill>
                  <pic:spPr>
                    <a:xfrm>
                      <a:off x="0" y="0"/>
                      <a:ext cx="4422775" cy="2704465"/>
                    </a:xfrm>
                    <a:prstGeom prst="rect">
                      <a:avLst/>
                    </a:prstGeom>
                  </pic:spPr>
                </pic:pic>
              </a:graphicData>
            </a:graphic>
          </wp:anchor>
        </w:drawing>
      </w:r>
      <w:r w:rsidRPr="00B45A93">
        <w:rPr>
          <w:rFonts w:eastAsia="Times New Roman"/>
          <w:color w:val="000000" w:themeColor="text1"/>
          <w:lang w:eastAsia="fr-FR"/>
        </w:rPr>
        <w:t>ecte l’eau qui vient de tous les points du bassin versant</w:t>
      </w:r>
      <w:r>
        <w:rPr>
          <w:rFonts w:eastAsia="Times New Roman"/>
          <w:color w:val="000000" w:themeColor="text1"/>
          <w:lang w:eastAsia="fr-FR"/>
        </w:rPr>
        <w:t xml:space="preserve"> (</w:t>
      </w:r>
      <w:r w:rsidRPr="00B45A93">
        <w:rPr>
          <w:rFonts w:eastAsia="Times New Roman"/>
          <w:color w:val="000000" w:themeColor="text1"/>
          <w:lang w:eastAsia="fr-FR"/>
        </w:rPr>
        <w:t>affluents, pluie, glaciers, eau souterraine</w:t>
      </w:r>
      <w:r>
        <w:rPr>
          <w:rFonts w:eastAsia="Times New Roman"/>
          <w:color w:val="000000" w:themeColor="text1"/>
          <w:lang w:eastAsia="fr-FR"/>
        </w:rPr>
        <w:t>)</w:t>
      </w:r>
      <w:r w:rsidRPr="00B45A93">
        <w:rPr>
          <w:rFonts w:eastAsia="Times New Roman"/>
          <w:color w:val="000000" w:themeColor="text1"/>
          <w:lang w:eastAsia="fr-FR"/>
        </w:rPr>
        <w:t>.</w:t>
      </w:r>
    </w:p>
    <w:p w14:paraId="76A660A2" w14:textId="2C565858" w:rsidR="007A07C4" w:rsidRPr="00B45A93" w:rsidRDefault="007A07C4" w:rsidP="007A07C4">
      <w:pPr>
        <w:widowControl/>
        <w:shd w:val="clear" w:color="auto" w:fill="FFFFFF"/>
        <w:autoSpaceDE/>
        <w:autoSpaceDN/>
        <w:rPr>
          <w:rFonts w:ascii="Marianne" w:eastAsia="Times New Roman" w:hAnsi="Marianne"/>
          <w:color w:val="000000" w:themeColor="text1"/>
          <w:sz w:val="20"/>
          <w:szCs w:val="20"/>
          <w:lang w:eastAsia="fr-FR"/>
        </w:rPr>
      </w:pPr>
      <w:r>
        <w:rPr>
          <w:rFonts w:ascii="Marianne" w:eastAsia="Times New Roman" w:hAnsi="Marianne"/>
          <w:color w:val="000000" w:themeColor="text1"/>
          <w:sz w:val="20"/>
          <w:szCs w:val="20"/>
          <w:lang w:eastAsia="fr-FR"/>
        </w:rPr>
        <w:t>Dans les zones où la force de l’eau est importante (notamment sur les parties amont où la pente est forte),</w:t>
      </w:r>
      <w:r w:rsidRPr="00B45A93">
        <w:rPr>
          <w:rFonts w:ascii="Marianne" w:eastAsia="Times New Roman" w:hAnsi="Marianne"/>
          <w:color w:val="000000" w:themeColor="text1"/>
          <w:sz w:val="20"/>
          <w:szCs w:val="20"/>
          <w:lang w:eastAsia="fr-FR"/>
        </w:rPr>
        <w:t xml:space="preserve"> </w:t>
      </w:r>
      <w:r>
        <w:rPr>
          <w:rFonts w:ascii="Marianne" w:eastAsia="Times New Roman" w:hAnsi="Marianne"/>
          <w:color w:val="000000" w:themeColor="text1"/>
          <w:sz w:val="20"/>
          <w:szCs w:val="20"/>
          <w:lang w:eastAsia="fr-FR"/>
        </w:rPr>
        <w:t xml:space="preserve">des petits cailloux et </w:t>
      </w:r>
      <w:r w:rsidRPr="00B45A93">
        <w:rPr>
          <w:rFonts w:ascii="Marianne" w:eastAsia="Times New Roman" w:hAnsi="Marianne"/>
          <w:color w:val="000000" w:themeColor="text1"/>
          <w:sz w:val="20"/>
          <w:szCs w:val="20"/>
          <w:lang w:eastAsia="fr-FR"/>
        </w:rPr>
        <w:t>particules de terre</w:t>
      </w:r>
      <w:r>
        <w:rPr>
          <w:rFonts w:ascii="Marianne" w:eastAsia="Times New Roman" w:hAnsi="Marianne"/>
          <w:color w:val="000000" w:themeColor="text1"/>
          <w:sz w:val="20"/>
          <w:szCs w:val="20"/>
          <w:lang w:eastAsia="fr-FR"/>
        </w:rPr>
        <w:t xml:space="preserve"> sont emportés</w:t>
      </w:r>
      <w:r w:rsidRPr="00B45A93">
        <w:rPr>
          <w:rFonts w:ascii="Marianne" w:eastAsia="Times New Roman" w:hAnsi="Marianne"/>
          <w:color w:val="000000" w:themeColor="text1"/>
          <w:sz w:val="20"/>
          <w:szCs w:val="20"/>
          <w:lang w:eastAsia="fr-FR"/>
        </w:rPr>
        <w:t xml:space="preserve"> : c’est le phénomène d’érosion. </w:t>
      </w:r>
      <w:r>
        <w:rPr>
          <w:rFonts w:ascii="Marianne" w:eastAsia="Times New Roman" w:hAnsi="Marianne"/>
          <w:color w:val="000000" w:themeColor="text1"/>
          <w:sz w:val="20"/>
          <w:szCs w:val="20"/>
          <w:lang w:eastAsia="fr-FR"/>
        </w:rPr>
        <w:t>D</w:t>
      </w:r>
      <w:r w:rsidRPr="00B45A93">
        <w:rPr>
          <w:rFonts w:ascii="Marianne" w:eastAsia="Times New Roman" w:hAnsi="Marianne"/>
          <w:color w:val="000000" w:themeColor="text1"/>
          <w:sz w:val="20"/>
          <w:szCs w:val="20"/>
          <w:lang w:eastAsia="fr-FR"/>
        </w:rPr>
        <w:t>ans les zones plus calmes, avec une pente et un courant plus faible</w:t>
      </w:r>
      <w:r>
        <w:rPr>
          <w:rFonts w:ascii="Marianne" w:eastAsia="Times New Roman" w:hAnsi="Marianne"/>
          <w:color w:val="000000" w:themeColor="text1"/>
          <w:sz w:val="20"/>
          <w:szCs w:val="20"/>
          <w:lang w:eastAsia="fr-FR"/>
        </w:rPr>
        <w:t xml:space="preserve"> (et notamment en aval)</w:t>
      </w:r>
      <w:r w:rsidRPr="00B45A93">
        <w:rPr>
          <w:rFonts w:ascii="Marianne" w:eastAsia="Times New Roman" w:hAnsi="Marianne"/>
          <w:color w:val="000000" w:themeColor="text1"/>
          <w:sz w:val="20"/>
          <w:szCs w:val="20"/>
          <w:lang w:eastAsia="fr-FR"/>
        </w:rPr>
        <w:t>, les particules se déposent : c’est la sédimentation.</w:t>
      </w:r>
    </w:p>
    <w:p w14:paraId="67D613B8" w14:textId="4F3D333B" w:rsidR="007A07C4" w:rsidRPr="00B45A93" w:rsidRDefault="007A07C4" w:rsidP="007A07C4">
      <w:pPr>
        <w:pStyle w:val="Textenormal"/>
        <w:rPr>
          <w:rFonts w:eastAsia="Times New Roman"/>
          <w:color w:val="000000" w:themeColor="text1"/>
          <w:lang w:eastAsia="fr-FR"/>
        </w:rPr>
      </w:pPr>
      <w:r w:rsidRPr="00B45A93">
        <w:rPr>
          <w:lang w:eastAsia="fr-FR"/>
        </w:rPr>
        <w:t>Chaque bassin versant est unique : par sa taille, sa forme, son orientation, la densité du réseau hydrographique, le relief, la géologie, le paysage de cultures, haies, forêts ou</w:t>
      </w:r>
      <w:r w:rsidRPr="00B45A93">
        <w:rPr>
          <w:rFonts w:eastAsia="Times New Roman"/>
          <w:color w:val="000000" w:themeColor="text1"/>
          <w:lang w:eastAsia="fr-FR"/>
        </w:rPr>
        <w:t xml:space="preserve"> plans d’eau, climat, urbanisation et activités humaines. Tout cela va influencer la qualité des cours d’eau qui le traversent.</w:t>
      </w:r>
    </w:p>
    <w:p w14:paraId="1ABF7734" w14:textId="77777777" w:rsidR="007A07C4" w:rsidRDefault="007A07C4" w:rsidP="00870820">
      <w:pPr>
        <w:pStyle w:val="T4numrot"/>
      </w:pPr>
      <w:r>
        <w:t>Des objectifs environnementaux : le bon état des milieux aquatiques</w:t>
      </w:r>
    </w:p>
    <w:p w14:paraId="3E4CB4F2" w14:textId="77777777" w:rsidR="007A07C4" w:rsidRPr="00BA2ADB" w:rsidRDefault="007A07C4" w:rsidP="007A07C4">
      <w:pPr>
        <w:pStyle w:val="Textenormal"/>
        <w:rPr>
          <w:color w:val="000000" w:themeColor="text1"/>
        </w:rPr>
      </w:pPr>
      <w:r w:rsidRPr="00BA2ADB">
        <w:t xml:space="preserve">La DCE fixe comme objectif de rétablir </w:t>
      </w:r>
      <w:r w:rsidRPr="00BA2ADB">
        <w:rPr>
          <w:color w:val="000000" w:themeColor="text1"/>
        </w:rPr>
        <w:t xml:space="preserve">(ou maintenir lorsque c’est déjà le cas) le bon état </w:t>
      </w:r>
      <w:r>
        <w:rPr>
          <w:color w:val="000000" w:themeColor="text1"/>
        </w:rPr>
        <w:t xml:space="preserve">des eaux et </w:t>
      </w:r>
      <w:r w:rsidRPr="00BA2ADB">
        <w:rPr>
          <w:color w:val="000000" w:themeColor="text1"/>
        </w:rPr>
        <w:t xml:space="preserve">des milieux aquatiques. </w:t>
      </w:r>
      <w:r>
        <w:rPr>
          <w:color w:val="000000" w:themeColor="text1"/>
        </w:rPr>
        <w:t>On distingue les eaux de surface (</w:t>
      </w:r>
      <w:r w:rsidRPr="00BA2ADB">
        <w:rPr>
          <w:color w:val="000000" w:themeColor="text1"/>
        </w:rPr>
        <w:t>cours d’eau, plans d’eau, eaux littorales (eaux côtières, eaux de transitions, estuaires, lagunes)</w:t>
      </w:r>
      <w:r>
        <w:rPr>
          <w:color w:val="000000" w:themeColor="text1"/>
        </w:rPr>
        <w:t>) et</w:t>
      </w:r>
      <w:r w:rsidRPr="00BA2ADB">
        <w:rPr>
          <w:color w:val="000000" w:themeColor="text1"/>
        </w:rPr>
        <w:t xml:space="preserve"> </w:t>
      </w:r>
      <w:r>
        <w:rPr>
          <w:color w:val="000000" w:themeColor="text1"/>
        </w:rPr>
        <w:t>l</w:t>
      </w:r>
      <w:r w:rsidRPr="00BA2ADB">
        <w:rPr>
          <w:color w:val="000000" w:themeColor="text1"/>
        </w:rPr>
        <w:t xml:space="preserve">es eaux souterraines. </w:t>
      </w:r>
      <w:r>
        <w:rPr>
          <w:color w:val="000000" w:themeColor="text1"/>
        </w:rPr>
        <w:t>Et ces différents milieux et ressources souterraines sont subdivisés en masses d’eau homogènes.</w:t>
      </w:r>
    </w:p>
    <w:p w14:paraId="1FC68474" w14:textId="77777777" w:rsidR="007A07C4" w:rsidRPr="00226ADE" w:rsidRDefault="007A07C4" w:rsidP="007A07C4">
      <w:pPr>
        <w:pStyle w:val="Textenormal"/>
        <w:rPr>
          <w:rFonts w:eastAsia="Times New Roman" w:cs="Helvetica"/>
          <w:szCs w:val="19"/>
          <w:lang w:eastAsia="fr-FR"/>
        </w:rPr>
      </w:pPr>
      <w:r w:rsidRPr="00226ADE">
        <w:rPr>
          <w:rFonts w:eastAsia="Times New Roman" w:cs="Helvetica"/>
          <w:szCs w:val="19"/>
          <w:lang w:eastAsia="fr-FR"/>
        </w:rPr>
        <w:t>Parce que l’eau est vitale pour toutes les activités humaines, l’objectif est de stopper toute dégradation de la qualité des eaux et de reconquérir un bon état de toutes les eaux.</w:t>
      </w:r>
    </w:p>
    <w:p w14:paraId="1DD41622" w14:textId="77777777" w:rsidR="007A07C4" w:rsidRPr="00226ADE" w:rsidRDefault="007A07C4" w:rsidP="007A07C4">
      <w:pPr>
        <w:pStyle w:val="Textenormal"/>
        <w:rPr>
          <w:rFonts w:eastAsia="Times New Roman" w:cs="Helvetica"/>
          <w:szCs w:val="19"/>
          <w:lang w:eastAsia="fr-FR"/>
        </w:rPr>
      </w:pPr>
      <w:r w:rsidRPr="00226ADE">
        <w:rPr>
          <w:rFonts w:eastAsia="Times New Roman" w:cs="Helvetica"/>
          <w:szCs w:val="19"/>
          <w:lang w:eastAsia="fr-FR"/>
        </w:rPr>
        <w:t>Une eau en bon état est une eau qui permet une vie animale et végétale riche et variée, une eau exempte de produits toxiques, une eau disponible en quantité suffisante pour satisfaire tous les usages et toutes les activités humaines. C’est un équilibre qui est recherché.</w:t>
      </w:r>
    </w:p>
    <w:p w14:paraId="6C61CE78" w14:textId="77777777" w:rsidR="007A07C4" w:rsidRDefault="007A07C4" w:rsidP="007A07C4">
      <w:pPr>
        <w:pStyle w:val="Textenormal"/>
        <w:rPr>
          <w:rFonts w:eastAsia="Times New Roman" w:cs="Helvetica"/>
          <w:szCs w:val="19"/>
          <w:lang w:eastAsia="fr-FR"/>
        </w:rPr>
      </w:pPr>
      <w:r w:rsidRPr="00226ADE">
        <w:rPr>
          <w:rFonts w:eastAsia="Times New Roman" w:cs="Helvetica"/>
          <w:szCs w:val="19"/>
          <w:lang w:eastAsia="fr-FR"/>
        </w:rPr>
        <w:t xml:space="preserve">Plus techniquement, l’état d’une </w:t>
      </w:r>
      <w:r w:rsidRPr="002B4D37">
        <w:rPr>
          <w:rFonts w:eastAsia="Times New Roman" w:cs="Helvetica"/>
          <w:b/>
          <w:bCs/>
          <w:szCs w:val="19"/>
          <w:lang w:eastAsia="fr-FR"/>
        </w:rPr>
        <w:t>eau de surface</w:t>
      </w:r>
      <w:r w:rsidRPr="00226ADE">
        <w:rPr>
          <w:rFonts w:eastAsia="Times New Roman" w:cs="Helvetica"/>
          <w:szCs w:val="19"/>
          <w:lang w:eastAsia="fr-FR"/>
        </w:rPr>
        <w:t xml:space="preserve"> se définit par son état écologique et son état chimique.</w:t>
      </w:r>
      <w:r>
        <w:rPr>
          <w:rFonts w:eastAsia="Times New Roman" w:cs="Helvetica"/>
          <w:szCs w:val="19"/>
          <w:lang w:eastAsia="fr-FR"/>
        </w:rPr>
        <w:t xml:space="preserve"> </w:t>
      </w:r>
      <w:r w:rsidRPr="00226ADE">
        <w:rPr>
          <w:rFonts w:eastAsia="Times New Roman" w:cs="Helvetica"/>
          <w:szCs w:val="19"/>
          <w:lang w:eastAsia="fr-FR"/>
        </w:rPr>
        <w:t xml:space="preserve">Il </w:t>
      </w:r>
      <w:r w:rsidRPr="00C02ABB">
        <w:rPr>
          <w:rFonts w:eastAsia="Times New Roman" w:cs="Helvetica"/>
          <w:szCs w:val="19"/>
          <w:lang w:eastAsia="fr-FR"/>
        </w:rPr>
        <w:t>faut</w:t>
      </w:r>
      <w:r w:rsidRPr="00226ADE">
        <w:rPr>
          <w:rFonts w:eastAsia="Times New Roman" w:cs="Helvetica"/>
          <w:szCs w:val="19"/>
          <w:lang w:eastAsia="fr-FR"/>
        </w:rPr>
        <w:t xml:space="preserve"> que les deux soient au moins « bons » pour qu’elle puisse être déclarée en bon état.</w:t>
      </w:r>
    </w:p>
    <w:p w14:paraId="7F3AD3AA" w14:textId="3C34A588" w:rsidR="007A07C4" w:rsidRDefault="007A07C4" w:rsidP="007A07C4">
      <w:pPr>
        <w:pStyle w:val="Textenormal"/>
        <w:rPr>
          <w:color w:val="000000"/>
        </w:rPr>
      </w:pPr>
      <w:r>
        <w:rPr>
          <w:rFonts w:eastAsia="Times New Roman" w:cs="Helvetica"/>
          <w:noProof/>
          <w:szCs w:val="19"/>
          <w:lang w:eastAsia="fr-FR"/>
        </w:rPr>
        <w:lastRenderedPageBreak/>
        <w:drawing>
          <wp:anchor distT="0" distB="0" distL="114300" distR="114300" simplePos="0" relativeHeight="251658278" behindDoc="0" locked="0" layoutInCell="1" allowOverlap="1" wp14:anchorId="119D336C" wp14:editId="6D5550E1">
            <wp:simplePos x="0" y="0"/>
            <wp:positionH relativeFrom="margin">
              <wp:posOffset>22860</wp:posOffset>
            </wp:positionH>
            <wp:positionV relativeFrom="paragraph">
              <wp:posOffset>13055</wp:posOffset>
            </wp:positionV>
            <wp:extent cx="3713480" cy="1924050"/>
            <wp:effectExtent l="0" t="0" r="1270" b="0"/>
            <wp:wrapSquare wrapText="bothSides"/>
            <wp:docPr id="2137549967" name="Image 2137549967" descr="Figure 13 : représentation de la notion de bon état pour les eaux de surface.&#10;Notion explicitée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67" name="Image 2137549967" descr="Figure 13 : représentation de la notion de bon état pour les eaux de surface.&#10;Notion explicitée dans le texte."/>
                    <pic:cNvPicPr/>
                  </pic:nvPicPr>
                  <pic:blipFill rotWithShape="1">
                    <a:blip r:embed="rId32" cstate="print">
                      <a:extLst>
                        <a:ext uri="{28A0092B-C50C-407E-A947-70E740481C1C}">
                          <a14:useLocalDpi xmlns:a14="http://schemas.microsoft.com/office/drawing/2010/main" val="0"/>
                        </a:ext>
                      </a:extLst>
                    </a:blip>
                    <a:srcRect l="7645" t="-532" r="10481" b="12021"/>
                    <a:stretch/>
                  </pic:blipFill>
                  <pic:spPr bwMode="auto">
                    <a:xfrm>
                      <a:off x="0" y="0"/>
                      <a:ext cx="371348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ADB">
        <w:rPr>
          <w:color w:val="000000"/>
        </w:rPr>
        <w:t>L’état écologique tient compte de l’écosystème dans son ensemble, et se base sur des paramètres biologiques (abondance</w:t>
      </w:r>
      <w:r>
        <w:rPr>
          <w:color w:val="000000"/>
        </w:rPr>
        <w:t xml:space="preserve"> </w:t>
      </w:r>
      <w:r w:rsidRPr="00BA2ADB">
        <w:rPr>
          <w:color w:val="000000"/>
        </w:rPr>
        <w:t>des espèces de poissons d’une rivière par exemple), tout en tenant compte de paramètres physico-chimiques (oxygène dissous</w:t>
      </w:r>
      <w:r>
        <w:rPr>
          <w:color w:val="000000"/>
        </w:rPr>
        <w:t xml:space="preserve"> </w:t>
      </w:r>
      <w:r w:rsidRPr="00BA2ADB">
        <w:rPr>
          <w:color w:val="000000"/>
        </w:rPr>
        <w:t>dans l’eau, température, etc.) et de la</w:t>
      </w:r>
      <w:r>
        <w:rPr>
          <w:color w:val="000000"/>
        </w:rPr>
        <w:t xml:space="preserve"> morphologie </w:t>
      </w:r>
      <w:r w:rsidRPr="00BA2ADB">
        <w:rPr>
          <w:color w:val="000000"/>
        </w:rPr>
        <w:t>et de l’hydrologie</w:t>
      </w:r>
      <w:r>
        <w:rPr>
          <w:color w:val="000000"/>
        </w:rPr>
        <w:t xml:space="preserve"> </w:t>
      </w:r>
      <w:r w:rsidRPr="00BA2ADB">
        <w:rPr>
          <w:color w:val="000000"/>
        </w:rPr>
        <w:t xml:space="preserve">du milieu. </w:t>
      </w:r>
    </w:p>
    <w:p w14:paraId="0ED72D8D" w14:textId="4ABF1684" w:rsidR="007A07C4" w:rsidRPr="00BA2ADB" w:rsidRDefault="00DF7DD9" w:rsidP="007A07C4">
      <w:pPr>
        <w:pStyle w:val="Textenormal"/>
        <w:rPr>
          <w:color w:val="000000"/>
        </w:rPr>
      </w:pPr>
      <w:r>
        <w:rPr>
          <w:noProof/>
        </w:rPr>
        <mc:AlternateContent>
          <mc:Choice Requires="wps">
            <w:drawing>
              <wp:anchor distT="0" distB="0" distL="114300" distR="114300" simplePos="0" relativeHeight="251658282" behindDoc="0" locked="0" layoutInCell="1" allowOverlap="1" wp14:anchorId="3062A47A" wp14:editId="3DAB27A3">
                <wp:simplePos x="0" y="0"/>
                <wp:positionH relativeFrom="margin">
                  <wp:posOffset>226060</wp:posOffset>
                </wp:positionH>
                <wp:positionV relativeFrom="paragraph">
                  <wp:posOffset>73025</wp:posOffset>
                </wp:positionV>
                <wp:extent cx="3502025" cy="468630"/>
                <wp:effectExtent l="0" t="0" r="3175" b="7620"/>
                <wp:wrapSquare wrapText="bothSides"/>
                <wp:docPr id="24" name="Zone de text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02025" cy="468630"/>
                        </a:xfrm>
                        <a:prstGeom prst="rect">
                          <a:avLst/>
                        </a:prstGeom>
                        <a:solidFill>
                          <a:prstClr val="white"/>
                        </a:solidFill>
                        <a:ln>
                          <a:noFill/>
                        </a:ln>
                      </wps:spPr>
                      <wps:txbx>
                        <w:txbxContent>
                          <w:p w14:paraId="6B61B5DA" w14:textId="5CDF4195" w:rsidR="007A07C4" w:rsidRPr="00005DC5" w:rsidRDefault="007A07C4" w:rsidP="00CF4CD8">
                            <w:pPr>
                              <w:pStyle w:val="TFigure"/>
                              <w:rPr>
                                <w:b/>
                                <w:bCs/>
                              </w:rPr>
                            </w:pPr>
                            <w:bookmarkStart w:id="109" w:name="_Toc169795801"/>
                            <w:r w:rsidRPr="00005DC5">
                              <w:t xml:space="preserve">Figure </w:t>
                            </w:r>
                            <w:r>
                              <w:fldChar w:fldCharType="begin"/>
                            </w:r>
                            <w:r>
                              <w:instrText xml:space="preserve"> SEQ Figure \* ARABIC </w:instrText>
                            </w:r>
                            <w:r>
                              <w:fldChar w:fldCharType="separate"/>
                            </w:r>
                            <w:r w:rsidR="00963F90">
                              <w:rPr>
                                <w:noProof/>
                              </w:rPr>
                              <w:t>13</w:t>
                            </w:r>
                            <w:r>
                              <w:rPr>
                                <w:noProof/>
                              </w:rPr>
                              <w:fldChar w:fldCharType="end"/>
                            </w:r>
                            <w:r w:rsidRPr="00005DC5">
                              <w:t xml:space="preserve"> </w:t>
                            </w:r>
                            <w:r>
                              <w:t>-</w:t>
                            </w:r>
                            <w:r w:rsidRPr="00005DC5">
                              <w:t xml:space="preserve"> </w:t>
                            </w:r>
                            <w:r>
                              <w:t>N</w:t>
                            </w:r>
                            <w:r w:rsidRPr="00005DC5">
                              <w:t>otion de bon état pour les eaux de surface</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2A47A" id="Zone de texte 24" o:spid="_x0000_s1029" type="#_x0000_t202" alt="&quot;&quot;" style="position:absolute;margin-left:17.8pt;margin-top:5.75pt;width:275.75pt;height:36.9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" stroked="f">
                <v:textbox inset="0,0,0,0">
                  <w:txbxContent>
                    <w:p w14:paraId="6B61B5DA" w14:textId="5CDF4195" w:rsidR="007A07C4" w:rsidRPr="00005DC5" w:rsidRDefault="007A07C4" w:rsidP="00CF4CD8">
                      <w:pPr>
                        <w:pStyle w:val="TFigure"/>
                        <w:rPr>
                          <w:b/>
                          <w:bCs/>
                        </w:rPr>
                      </w:pPr>
                      <w:bookmarkStart w:id="110" w:name="_Toc169795801"/>
                      <w:r w:rsidRPr="00005DC5">
                        <w:t xml:space="preserve">Figure </w:t>
                      </w:r>
                      <w:r>
                        <w:fldChar w:fldCharType="begin"/>
                      </w:r>
                      <w:r>
                        <w:instrText xml:space="preserve"> SEQ Figure \* ARABIC </w:instrText>
                      </w:r>
                      <w:r>
                        <w:fldChar w:fldCharType="separate"/>
                      </w:r>
                      <w:r w:rsidR="00963F90">
                        <w:rPr>
                          <w:noProof/>
                        </w:rPr>
                        <w:t>13</w:t>
                      </w:r>
                      <w:r>
                        <w:rPr>
                          <w:noProof/>
                        </w:rPr>
                        <w:fldChar w:fldCharType="end"/>
                      </w:r>
                      <w:r w:rsidRPr="00005DC5">
                        <w:t xml:space="preserve"> </w:t>
                      </w:r>
                      <w:r>
                        <w:t>-</w:t>
                      </w:r>
                      <w:r w:rsidRPr="00005DC5">
                        <w:t xml:space="preserve"> </w:t>
                      </w:r>
                      <w:r>
                        <w:t>N</w:t>
                      </w:r>
                      <w:r w:rsidRPr="00005DC5">
                        <w:t>otion de bon état pour les eaux de surface</w:t>
                      </w:r>
                      <w:bookmarkEnd w:id="110"/>
                    </w:p>
                  </w:txbxContent>
                </v:textbox>
                <w10:wrap type="square" anchorx="margin"/>
              </v:shape>
            </w:pict>
          </mc:Fallback>
        </mc:AlternateContent>
      </w:r>
      <w:r w:rsidR="007A07C4" w:rsidRPr="00BA2ADB">
        <w:t>L’état chimi</w:t>
      </w:r>
      <w:r w:rsidR="007A07C4" w:rsidRPr="00BA2ADB">
        <w:rPr>
          <w:color w:val="000000"/>
        </w:rPr>
        <w:t>que s’évalue d’après la présence et la</w:t>
      </w:r>
      <w:r w:rsidR="007A07C4">
        <w:rPr>
          <w:color w:val="000000"/>
        </w:rPr>
        <w:t xml:space="preserve"> concentration </w:t>
      </w:r>
      <w:r w:rsidR="007A07C4" w:rsidRPr="00BA2ADB">
        <w:rPr>
          <w:color w:val="000000"/>
        </w:rPr>
        <w:t>dans l’eau d’une liste de substances polluantes.</w:t>
      </w:r>
    </w:p>
    <w:p w14:paraId="6FFB3962" w14:textId="333FED52" w:rsidR="007A07C4" w:rsidRDefault="00AE1792" w:rsidP="007A07C4">
      <w:pPr>
        <w:pStyle w:val="Textenormal"/>
        <w:rPr>
          <w:rFonts w:eastAsia="Times New Roman" w:cs="Helvetica"/>
          <w:szCs w:val="19"/>
          <w:lang w:eastAsia="fr-FR"/>
        </w:rPr>
      </w:pPr>
      <w:r>
        <w:rPr>
          <w:noProof/>
        </w:rPr>
        <mc:AlternateContent>
          <mc:Choice Requires="wps">
            <w:drawing>
              <wp:anchor distT="0" distB="0" distL="114300" distR="114300" simplePos="0" relativeHeight="251658283" behindDoc="0" locked="0" layoutInCell="1" allowOverlap="1" wp14:anchorId="172E9CE9" wp14:editId="52CE2609">
                <wp:simplePos x="0" y="0"/>
                <wp:positionH relativeFrom="margin">
                  <wp:posOffset>2556510</wp:posOffset>
                </wp:positionH>
                <wp:positionV relativeFrom="paragraph">
                  <wp:posOffset>2562225</wp:posOffset>
                </wp:positionV>
                <wp:extent cx="3565525" cy="302895"/>
                <wp:effectExtent l="0" t="0" r="0" b="1905"/>
                <wp:wrapSquare wrapText="bothSides"/>
                <wp:docPr id="58" name="Zone de text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65525" cy="302895"/>
                        </a:xfrm>
                        <a:prstGeom prst="rect">
                          <a:avLst/>
                        </a:prstGeom>
                        <a:solidFill>
                          <a:prstClr val="white"/>
                        </a:solidFill>
                        <a:ln>
                          <a:noFill/>
                        </a:ln>
                      </wps:spPr>
                      <wps:txbx>
                        <w:txbxContent>
                          <w:p w14:paraId="3F4AD85B" w14:textId="27C6EA72" w:rsidR="007A07C4" w:rsidRPr="00005DC5" w:rsidRDefault="007A07C4" w:rsidP="00CF4CD8">
                            <w:pPr>
                              <w:pStyle w:val="TFigure"/>
                              <w:rPr>
                                <w:b/>
                                <w:bCs/>
                              </w:rPr>
                            </w:pPr>
                            <w:bookmarkStart w:id="111" w:name="_Toc169795802"/>
                            <w:r w:rsidRPr="00005DC5">
                              <w:t xml:space="preserve">Figure </w:t>
                            </w:r>
                            <w:r>
                              <w:fldChar w:fldCharType="begin"/>
                            </w:r>
                            <w:r>
                              <w:instrText xml:space="preserve"> SEQ Figure \* ARABIC </w:instrText>
                            </w:r>
                            <w:r>
                              <w:fldChar w:fldCharType="separate"/>
                            </w:r>
                            <w:r w:rsidR="00963F90">
                              <w:rPr>
                                <w:noProof/>
                              </w:rPr>
                              <w:t>14</w:t>
                            </w:r>
                            <w:r>
                              <w:rPr>
                                <w:noProof/>
                              </w:rPr>
                              <w:fldChar w:fldCharType="end"/>
                            </w:r>
                            <w:r w:rsidRPr="00005DC5">
                              <w:t xml:space="preserve"> </w:t>
                            </w:r>
                            <w:r>
                              <w:t>-</w:t>
                            </w:r>
                            <w:r w:rsidRPr="00005DC5">
                              <w:t xml:space="preserve"> </w:t>
                            </w:r>
                            <w:r>
                              <w:t>N</w:t>
                            </w:r>
                            <w:r w:rsidRPr="00005DC5">
                              <w:t>otion de bon état pour les eaux souterraines</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2E9CE9" id="Zone de texte 58" o:spid="_x0000_s1030" type="#_x0000_t202" alt="&quot;&quot;" style="position:absolute;margin-left:201.3pt;margin-top:201.75pt;width:280.75pt;height:23.85pt;z-index:2516582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sgHgIAAEIEAAAOAAAAZHJzL2Uyb0RvYy54bWysU8Fu2zAMvQ/YPwi6L07Spei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" stroked="f">
                <v:textbox style="mso-fit-shape-to-text:t" inset="0,0,0,0">
                  <w:txbxContent>
                    <w:p w14:paraId="3F4AD85B" w14:textId="27C6EA72" w:rsidR="007A07C4" w:rsidRPr="00005DC5" w:rsidRDefault="007A07C4" w:rsidP="00CF4CD8">
                      <w:pPr>
                        <w:pStyle w:val="TFigure"/>
                        <w:rPr>
                          <w:b/>
                          <w:bCs/>
                        </w:rPr>
                      </w:pPr>
                      <w:bookmarkStart w:id="112" w:name="_Toc169795802"/>
                      <w:r w:rsidRPr="00005DC5">
                        <w:t xml:space="preserve">Figure </w:t>
                      </w:r>
                      <w:r>
                        <w:fldChar w:fldCharType="begin"/>
                      </w:r>
                      <w:r>
                        <w:instrText xml:space="preserve"> SEQ Figure \* ARABIC </w:instrText>
                      </w:r>
                      <w:r>
                        <w:fldChar w:fldCharType="separate"/>
                      </w:r>
                      <w:r w:rsidR="00963F90">
                        <w:rPr>
                          <w:noProof/>
                        </w:rPr>
                        <w:t>14</w:t>
                      </w:r>
                      <w:r>
                        <w:rPr>
                          <w:noProof/>
                        </w:rPr>
                        <w:fldChar w:fldCharType="end"/>
                      </w:r>
                      <w:r w:rsidRPr="00005DC5">
                        <w:t xml:space="preserve"> </w:t>
                      </w:r>
                      <w:r>
                        <w:t>-</w:t>
                      </w:r>
                      <w:r w:rsidRPr="00005DC5">
                        <w:t xml:space="preserve"> </w:t>
                      </w:r>
                      <w:r>
                        <w:t>N</w:t>
                      </w:r>
                      <w:r w:rsidRPr="00005DC5">
                        <w:t>otion de bon état pour les eaux souterraines</w:t>
                      </w:r>
                      <w:bookmarkEnd w:id="112"/>
                    </w:p>
                  </w:txbxContent>
                </v:textbox>
                <w10:wrap type="square" anchorx="margin"/>
              </v:shape>
            </w:pict>
          </mc:Fallback>
        </mc:AlternateContent>
      </w:r>
      <w:r w:rsidR="007A07C4">
        <w:rPr>
          <w:noProof/>
          <w:lang w:eastAsia="fr-FR"/>
        </w:rPr>
        <w:drawing>
          <wp:anchor distT="0" distB="0" distL="114300" distR="114300" simplePos="0" relativeHeight="251658279" behindDoc="0" locked="0" layoutInCell="1" allowOverlap="1" wp14:anchorId="3FC46246" wp14:editId="3FDB1555">
            <wp:simplePos x="0" y="0"/>
            <wp:positionH relativeFrom="margin">
              <wp:posOffset>2359025</wp:posOffset>
            </wp:positionH>
            <wp:positionV relativeFrom="paragraph">
              <wp:posOffset>280670</wp:posOffset>
            </wp:positionV>
            <wp:extent cx="3844925" cy="2044065"/>
            <wp:effectExtent l="0" t="0" r="3175" b="0"/>
            <wp:wrapSquare wrapText="bothSides"/>
            <wp:docPr id="2137549968" name="Image 2137549968" descr="Figure 13 : représentation de la notion de bon état pour les eaux souterraines.&#10;Notion explicitée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68" name="Image 2137549968" descr="Figure 13 : représentation de la notion de bon état pour les eaux souterraines.&#10;Notion explicitée dans le texte."/>
                    <pic:cNvPicPr/>
                  </pic:nvPicPr>
                  <pic:blipFill rotWithShape="1">
                    <a:blip r:embed="rId33" cstate="print">
                      <a:extLst>
                        <a:ext uri="{28A0092B-C50C-407E-A947-70E740481C1C}">
                          <a14:useLocalDpi xmlns:a14="http://schemas.microsoft.com/office/drawing/2010/main" val="0"/>
                        </a:ext>
                      </a:extLst>
                    </a:blip>
                    <a:srcRect l="9575" t="1248" r="15231" b="15360"/>
                    <a:stretch/>
                  </pic:blipFill>
                  <pic:spPr bwMode="auto">
                    <a:xfrm>
                      <a:off x="0" y="0"/>
                      <a:ext cx="3844925" cy="204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7C4" w:rsidRPr="00226ADE">
        <w:rPr>
          <w:lang w:eastAsia="fr-FR"/>
        </w:rPr>
        <w:t xml:space="preserve">Pour une </w:t>
      </w:r>
      <w:r w:rsidR="007A07C4" w:rsidRPr="002B4D37">
        <w:rPr>
          <w:rFonts w:eastAsia="Times New Roman" w:cs="Helvetica"/>
          <w:b/>
          <w:szCs w:val="19"/>
          <w:lang w:eastAsia="fr-FR"/>
        </w:rPr>
        <w:t>eau souterraine</w:t>
      </w:r>
      <w:r w:rsidR="007A07C4" w:rsidRPr="00226ADE">
        <w:rPr>
          <w:rFonts w:eastAsia="Times New Roman" w:cs="Helvetica"/>
          <w:szCs w:val="19"/>
          <w:lang w:eastAsia="fr-FR"/>
        </w:rPr>
        <w:t xml:space="preserve">, le bon état est atteint lorsque son état quantitatif et son état chimique sont </w:t>
      </w:r>
      <w:r w:rsidR="007A07C4">
        <w:rPr>
          <w:rFonts w:eastAsia="Times New Roman" w:cs="Helvetica"/>
          <w:szCs w:val="19"/>
          <w:lang w:eastAsia="fr-FR"/>
        </w:rPr>
        <w:t>« </w:t>
      </w:r>
      <w:r w:rsidR="007A07C4" w:rsidRPr="00226ADE">
        <w:rPr>
          <w:rFonts w:eastAsia="Times New Roman" w:cs="Helvetica"/>
          <w:szCs w:val="19"/>
          <w:lang w:eastAsia="fr-FR"/>
        </w:rPr>
        <w:t>au moins bons ».</w:t>
      </w:r>
    </w:p>
    <w:p w14:paraId="13D56987" w14:textId="68CFB9C4" w:rsidR="007A07C4" w:rsidRDefault="007A07C4" w:rsidP="007A07C4">
      <w:pPr>
        <w:pStyle w:val="Textenormal"/>
      </w:pPr>
      <w:r>
        <w:t>L’état quantitatif est bon lorsqu’il y a équilibre entre prélèvements et ressources, compte</w:t>
      </w:r>
      <w:r w:rsidR="00720617">
        <w:t>-</w:t>
      </w:r>
      <w:r>
        <w:t xml:space="preserve">tenu des besoins des milieux aquatiques associés (cours d’eau, zones humides). </w:t>
      </w:r>
    </w:p>
    <w:p w14:paraId="7D3E1C82" w14:textId="6F733EDF" w:rsidR="007A07C4" w:rsidRDefault="007A07C4" w:rsidP="007A07C4">
      <w:pPr>
        <w:pStyle w:val="Textenormal"/>
      </w:pPr>
      <w:r>
        <w:t xml:space="preserve">L’état chimique s’évalue par comparaison des concentrations en substances chimiques (principalement nitrates et pesticides) aux valeurs seuils définies au niveau national. </w:t>
      </w:r>
    </w:p>
    <w:p w14:paraId="52D89778" w14:textId="77777777" w:rsidR="007A07C4" w:rsidRDefault="007A07C4" w:rsidP="007A07C4">
      <w:pPr>
        <w:pStyle w:val="Textenormal"/>
      </w:pPr>
      <w:r>
        <w:t>Dans les deux cas, l’état est soit bon, soit médiocre.</w:t>
      </w:r>
    </w:p>
    <w:p w14:paraId="5A37B454" w14:textId="77777777" w:rsidR="007A07C4" w:rsidRDefault="007A07C4" w:rsidP="00870820">
      <w:pPr>
        <w:pStyle w:val="T4numrot"/>
      </w:pPr>
      <w:r>
        <w:t>Une obligation de résultat, rythmée tous les six ans</w:t>
      </w:r>
    </w:p>
    <w:p w14:paraId="260DDD46" w14:textId="77777777" w:rsidR="007A07C4" w:rsidRDefault="007A07C4" w:rsidP="007A07C4">
      <w:pPr>
        <w:pStyle w:val="Textenormal"/>
        <w:rPr>
          <w:color w:val="000000" w:themeColor="text1"/>
        </w:rPr>
      </w:pPr>
      <w:r w:rsidRPr="008A0EAF">
        <w:t>C</w:t>
      </w:r>
      <w:r w:rsidRPr="008A0EAF">
        <w:rPr>
          <w:color w:val="000000" w:themeColor="text1"/>
        </w:rPr>
        <w:t>ette gestion se réalise à l’échelle des bassins versants</w:t>
      </w:r>
      <w:r>
        <w:rPr>
          <w:color w:val="000000" w:themeColor="text1"/>
        </w:rPr>
        <w:t>, et implique des obligations de résultats.</w:t>
      </w:r>
    </w:p>
    <w:p w14:paraId="7CEE8956" w14:textId="77777777" w:rsidR="007A07C4" w:rsidRPr="008A0EAF" w:rsidRDefault="007A07C4" w:rsidP="007A07C4">
      <w:pPr>
        <w:pStyle w:val="Textenormal"/>
        <w:rPr>
          <w:color w:val="000000" w:themeColor="text1"/>
        </w:rPr>
      </w:pPr>
      <w:r>
        <w:t>Pour cela, l</w:t>
      </w:r>
      <w:r w:rsidRPr="008A0EAF">
        <w:rPr>
          <w:color w:val="000000" w:themeColor="text1"/>
        </w:rPr>
        <w:t>a DCE met en place une méthode de travail commune aux États membres, établi</w:t>
      </w:r>
      <w:r>
        <w:rPr>
          <w:color w:val="000000" w:themeColor="text1"/>
        </w:rPr>
        <w:t>e</w:t>
      </w:r>
      <w:r w:rsidRPr="008A0EAF">
        <w:rPr>
          <w:color w:val="000000" w:themeColor="text1"/>
        </w:rPr>
        <w:t xml:space="preserve"> à l’échelle des grands bassins versants, et qui repose sur </w:t>
      </w:r>
      <w:r>
        <w:rPr>
          <w:color w:val="000000" w:themeColor="text1"/>
        </w:rPr>
        <w:t>quatre</w:t>
      </w:r>
      <w:r w:rsidRPr="008A0EAF">
        <w:rPr>
          <w:color w:val="000000" w:themeColor="text1"/>
        </w:rPr>
        <w:t xml:space="preserve"> documents : </w:t>
      </w:r>
    </w:p>
    <w:p w14:paraId="6617B04F" w14:textId="77777777" w:rsidR="007A07C4" w:rsidRPr="008A0EAF" w:rsidRDefault="007A07C4" w:rsidP="007A07C4">
      <w:pPr>
        <w:pStyle w:val="Puce1"/>
        <w:rPr>
          <w:rFonts w:cs="Arial"/>
          <w:color w:val="000000" w:themeColor="text1"/>
        </w:rPr>
      </w:pPr>
      <w:proofErr w:type="gramStart"/>
      <w:r w:rsidRPr="0093035F">
        <w:t>l</w:t>
      </w:r>
      <w:r w:rsidRPr="008A0EAF">
        <w:rPr>
          <w:rFonts w:cs="Arial"/>
          <w:b/>
          <w:color w:val="000000" w:themeColor="text1"/>
        </w:rPr>
        <w:t>’</w:t>
      </w:r>
      <w:r w:rsidRPr="008A0EAF">
        <w:rPr>
          <w:rStyle w:val="lev"/>
          <w:rFonts w:cs="Arial"/>
          <w:b w:val="0"/>
          <w:bCs w:val="0"/>
          <w:color w:val="000000" w:themeColor="text1"/>
        </w:rPr>
        <w:t>état</w:t>
      </w:r>
      <w:proofErr w:type="gramEnd"/>
      <w:r w:rsidRPr="008A0EAF">
        <w:rPr>
          <w:rStyle w:val="lev"/>
          <w:rFonts w:cs="Arial"/>
          <w:b w:val="0"/>
          <w:bCs w:val="0"/>
          <w:color w:val="000000" w:themeColor="text1"/>
        </w:rPr>
        <w:t xml:space="preserve"> des lieux</w:t>
      </w:r>
      <w:r w:rsidRPr="008A0EAF">
        <w:rPr>
          <w:rStyle w:val="lev"/>
          <w:rFonts w:cs="Arial"/>
          <w:color w:val="000000" w:themeColor="text1"/>
        </w:rPr>
        <w:t xml:space="preserve"> </w:t>
      </w:r>
      <w:r w:rsidRPr="008A0EAF">
        <w:rPr>
          <w:rFonts w:cs="Arial"/>
          <w:color w:val="000000" w:themeColor="text1"/>
        </w:rPr>
        <w:t xml:space="preserve">présente une photographie des activités et des usages sur le territoire et leurs impacts sur l’état des milieux aquatiques, </w:t>
      </w:r>
    </w:p>
    <w:p w14:paraId="35D3C182" w14:textId="77777777" w:rsidR="007A07C4" w:rsidRDefault="007A07C4" w:rsidP="007A07C4">
      <w:pPr>
        <w:pStyle w:val="Puce1"/>
        <w:rPr>
          <w:rFonts w:cs="Arial"/>
          <w:color w:val="000000" w:themeColor="text1"/>
        </w:rPr>
      </w:pPr>
      <w:proofErr w:type="gramStart"/>
      <w:r>
        <w:t>les</w:t>
      </w:r>
      <w:proofErr w:type="gramEnd"/>
      <w:r>
        <w:t xml:space="preserve"> enjeux (questions importantes)</w:t>
      </w:r>
      <w:r>
        <w:rPr>
          <w:rFonts w:cs="Arial"/>
          <w:color w:val="000000" w:themeColor="text1"/>
        </w:rPr>
        <w:t xml:space="preserve"> traduisent les grandes préoccupations auxquelles le Sdage devra répondre,</w:t>
      </w:r>
    </w:p>
    <w:p w14:paraId="17B366E7" w14:textId="054ACDD0" w:rsidR="007A07C4" w:rsidRDefault="007A07C4" w:rsidP="007A07C4">
      <w:pPr>
        <w:pStyle w:val="Puce1"/>
        <w:rPr>
          <w:rFonts w:cs="Arial"/>
          <w:color w:val="000000" w:themeColor="text1"/>
        </w:rPr>
      </w:pPr>
      <w:proofErr w:type="gramStart"/>
      <w:r w:rsidRPr="00DC3188">
        <w:t>le</w:t>
      </w:r>
      <w:proofErr w:type="gramEnd"/>
      <w:r w:rsidRPr="00DC3188">
        <w:rPr>
          <w:rFonts w:cs="Arial"/>
          <w:color w:val="000000" w:themeColor="text1"/>
        </w:rPr>
        <w:t xml:space="preserve"> </w:t>
      </w:r>
      <w:r w:rsidRPr="00DC3188">
        <w:rPr>
          <w:rStyle w:val="lev"/>
          <w:rFonts w:cs="Arial"/>
          <w:b w:val="0"/>
          <w:bCs w:val="0"/>
          <w:color w:val="000000" w:themeColor="text1"/>
        </w:rPr>
        <w:t>plan de gestion</w:t>
      </w:r>
      <w:r w:rsidRPr="00DC3188">
        <w:rPr>
          <w:rFonts w:cs="Arial"/>
          <w:color w:val="000000" w:themeColor="text1"/>
        </w:rPr>
        <w:t xml:space="preserve"> (le Sdage</w:t>
      </w:r>
      <w:r>
        <w:rPr>
          <w:rFonts w:cs="Arial"/>
          <w:color w:val="000000" w:themeColor="text1"/>
        </w:rPr>
        <w:t>)</w:t>
      </w:r>
      <w:r w:rsidRPr="00DC3188">
        <w:rPr>
          <w:rFonts w:cs="Arial"/>
          <w:color w:val="000000" w:themeColor="text1"/>
        </w:rPr>
        <w:t xml:space="preserve"> fixe les objectifs environnementaux. Il est accompagné de son programme de mesures qui définit les actions qui vont permettre d’atteindre les objectifs fixés</w:t>
      </w:r>
      <w:r>
        <w:rPr>
          <w:rFonts w:cs="Arial"/>
          <w:color w:val="000000" w:themeColor="text1"/>
        </w:rPr>
        <w:t>,</w:t>
      </w:r>
    </w:p>
    <w:p w14:paraId="587F7B1E" w14:textId="77777777" w:rsidR="007A07C4" w:rsidRDefault="007A07C4" w:rsidP="007A07C4">
      <w:pPr>
        <w:pStyle w:val="Puce1"/>
        <w:rPr>
          <w:rFonts w:cs="Arial"/>
          <w:color w:val="000000" w:themeColor="text1"/>
        </w:rPr>
      </w:pPr>
      <w:proofErr w:type="gramStart"/>
      <w:r w:rsidRPr="00DC3188">
        <w:t>le</w:t>
      </w:r>
      <w:proofErr w:type="gramEnd"/>
      <w:r w:rsidRPr="00DC3188">
        <w:t xml:space="preserve"> </w:t>
      </w:r>
      <w:r w:rsidRPr="00DC3188">
        <w:rPr>
          <w:rStyle w:val="lev"/>
          <w:rFonts w:cs="Arial"/>
          <w:b w:val="0"/>
          <w:bCs w:val="0"/>
          <w:color w:val="000000" w:themeColor="text1"/>
        </w:rPr>
        <w:t>programme de surveillance</w:t>
      </w:r>
      <w:r w:rsidRPr="00DC3188">
        <w:rPr>
          <w:rFonts w:cs="Arial"/>
          <w:color w:val="000000" w:themeColor="text1"/>
        </w:rPr>
        <w:t xml:space="preserve"> décrit le dispositif de suivi de l’état des </w:t>
      </w:r>
      <w:r>
        <w:rPr>
          <w:rFonts w:cs="Arial"/>
          <w:color w:val="000000" w:themeColor="text1"/>
        </w:rPr>
        <w:t>masses d’eau.</w:t>
      </w:r>
    </w:p>
    <w:p w14:paraId="62640FB8" w14:textId="7EFB8B33" w:rsidR="007A07C4" w:rsidRDefault="00146124" w:rsidP="007A07C4">
      <w:pPr>
        <w:pStyle w:val="Textenormal"/>
      </w:pPr>
      <w:r>
        <w:rPr>
          <w:noProof/>
        </w:rPr>
        <w:lastRenderedPageBreak/>
        <mc:AlternateContent>
          <mc:Choice Requires="wps">
            <w:drawing>
              <wp:anchor distT="0" distB="0" distL="114300" distR="114300" simplePos="0" relativeHeight="251658290" behindDoc="0" locked="0" layoutInCell="1" allowOverlap="1" wp14:anchorId="0FB2C0A0" wp14:editId="649E5AAC">
                <wp:simplePos x="0" y="0"/>
                <wp:positionH relativeFrom="column">
                  <wp:posOffset>3604260</wp:posOffset>
                </wp:positionH>
                <wp:positionV relativeFrom="paragraph">
                  <wp:posOffset>2642235</wp:posOffset>
                </wp:positionV>
                <wp:extent cx="2438400" cy="479425"/>
                <wp:effectExtent l="0" t="0" r="0" b="0"/>
                <wp:wrapSquare wrapText="bothSides"/>
                <wp:docPr id="2137549953" name="Zone de texte 2137549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8400" cy="479425"/>
                        </a:xfrm>
                        <a:prstGeom prst="rect">
                          <a:avLst/>
                        </a:prstGeom>
                        <a:solidFill>
                          <a:prstClr val="white"/>
                        </a:solidFill>
                        <a:ln>
                          <a:noFill/>
                        </a:ln>
                      </wps:spPr>
                      <wps:txbx>
                        <w:txbxContent>
                          <w:p w14:paraId="7A55B10C" w14:textId="231CE80C" w:rsidR="007A07C4" w:rsidRPr="00941028" w:rsidRDefault="007A07C4" w:rsidP="007A07C4">
                            <w:pPr>
                              <w:pStyle w:val="TFigure"/>
                              <w:rPr>
                                <w:rFonts w:eastAsia="Times New Roman" w:cs="Times New Roman"/>
                                <w:noProof/>
                                <w:lang w:eastAsia="en-US"/>
                              </w:rPr>
                            </w:pPr>
                            <w:bookmarkStart w:id="113" w:name="_Toc169795803"/>
                            <w:r>
                              <w:t xml:space="preserve">Figure </w:t>
                            </w:r>
                            <w:r>
                              <w:fldChar w:fldCharType="begin"/>
                            </w:r>
                            <w:r>
                              <w:instrText xml:space="preserve"> SEQ Figure \* ARABIC </w:instrText>
                            </w:r>
                            <w:r>
                              <w:fldChar w:fldCharType="separate"/>
                            </w:r>
                            <w:r w:rsidR="00963F90">
                              <w:rPr>
                                <w:noProof/>
                              </w:rPr>
                              <w:t>15</w:t>
                            </w:r>
                            <w:r>
                              <w:rPr>
                                <w:noProof/>
                              </w:rPr>
                              <w:fldChar w:fldCharType="end"/>
                            </w:r>
                            <w:r>
                              <w:t xml:space="preserve"> </w:t>
                            </w:r>
                            <w:r w:rsidRPr="00F24488">
                              <w:t>– Illustration du cycle de la DCE</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B2C0A0" id="Zone de texte 2137549953" o:spid="_x0000_s1031" type="#_x0000_t202" alt="&quot;&quot;" style="position:absolute;margin-left:283.8pt;margin-top:208.05pt;width:192pt;height:37.7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" stroked="f">
                <v:textbox style="mso-fit-shape-to-text:t" inset="0,0,0,0">
                  <w:txbxContent>
                    <w:p w14:paraId="7A55B10C" w14:textId="231CE80C" w:rsidR="007A07C4" w:rsidRPr="00941028" w:rsidRDefault="007A07C4" w:rsidP="007A07C4">
                      <w:pPr>
                        <w:pStyle w:val="TFigure"/>
                        <w:rPr>
                          <w:rFonts w:eastAsia="Times New Roman" w:cs="Times New Roman"/>
                          <w:noProof/>
                          <w:lang w:eastAsia="en-US"/>
                        </w:rPr>
                      </w:pPr>
                      <w:bookmarkStart w:id="114" w:name="_Toc169795803"/>
                      <w:r>
                        <w:t xml:space="preserve">Figure </w:t>
                      </w:r>
                      <w:r>
                        <w:fldChar w:fldCharType="begin"/>
                      </w:r>
                      <w:r>
                        <w:instrText xml:space="preserve"> SEQ Figure \* ARABIC </w:instrText>
                      </w:r>
                      <w:r>
                        <w:fldChar w:fldCharType="separate"/>
                      </w:r>
                      <w:r w:rsidR="00963F90">
                        <w:rPr>
                          <w:noProof/>
                        </w:rPr>
                        <w:t>15</w:t>
                      </w:r>
                      <w:r>
                        <w:rPr>
                          <w:noProof/>
                        </w:rPr>
                        <w:fldChar w:fldCharType="end"/>
                      </w:r>
                      <w:r>
                        <w:t xml:space="preserve"> </w:t>
                      </w:r>
                      <w:r w:rsidRPr="00F24488">
                        <w:t>– Illustration du cycle de la DCE</w:t>
                      </w:r>
                      <w:bookmarkEnd w:id="114"/>
                    </w:p>
                  </w:txbxContent>
                </v:textbox>
                <w10:wrap type="square"/>
              </v:shape>
            </w:pict>
          </mc:Fallback>
        </mc:AlternateContent>
      </w:r>
      <w:r w:rsidR="007A07C4" w:rsidRPr="00FA2021">
        <w:t xml:space="preserve">La DCE fixe une progression de reconquête du bon état des eaux par cycles </w:t>
      </w:r>
      <w:r w:rsidR="007A07C4">
        <w:t>de</w:t>
      </w:r>
      <w:r w:rsidR="007A07C4" w:rsidRPr="00FA2021">
        <w:t xml:space="preserve"> six ans</w:t>
      </w:r>
      <w:r w:rsidR="007A07C4">
        <w:t xml:space="preserve"> : </w:t>
      </w:r>
    </w:p>
    <w:p w14:paraId="33BBEB99" w14:textId="77777777" w:rsidR="007A07C4" w:rsidRPr="00510C5A" w:rsidRDefault="007A07C4" w:rsidP="007A07C4">
      <w:pPr>
        <w:pStyle w:val="Puce1"/>
      </w:pPr>
      <w:proofErr w:type="gramStart"/>
      <w:r>
        <w:t>c</w:t>
      </w:r>
      <w:r w:rsidRPr="00510C5A">
        <w:t>ycle</w:t>
      </w:r>
      <w:proofErr w:type="gramEnd"/>
      <w:r w:rsidRPr="00510C5A">
        <w:t xml:space="preserve"> 1 : 2010-2015</w:t>
      </w:r>
      <w:r>
        <w:t>,</w:t>
      </w:r>
    </w:p>
    <w:p w14:paraId="4B4A19AF" w14:textId="77777777" w:rsidR="007A07C4" w:rsidRPr="00510C5A" w:rsidRDefault="007A07C4" w:rsidP="007A07C4">
      <w:pPr>
        <w:pStyle w:val="Puce1"/>
      </w:pPr>
      <w:proofErr w:type="gramStart"/>
      <w:r>
        <w:t>c</w:t>
      </w:r>
      <w:r w:rsidRPr="00510C5A">
        <w:t>ycle</w:t>
      </w:r>
      <w:proofErr w:type="gramEnd"/>
      <w:r w:rsidRPr="00510C5A">
        <w:t xml:space="preserve"> 2 : 2016-2021</w:t>
      </w:r>
      <w:r>
        <w:t>,</w:t>
      </w:r>
    </w:p>
    <w:p w14:paraId="74C824E4" w14:textId="77777777" w:rsidR="007A07C4" w:rsidRPr="00510C5A" w:rsidRDefault="007A07C4" w:rsidP="007A07C4">
      <w:pPr>
        <w:pStyle w:val="Puce1"/>
      </w:pPr>
      <w:proofErr w:type="gramStart"/>
      <w:r>
        <w:t>c</w:t>
      </w:r>
      <w:r w:rsidRPr="00510C5A">
        <w:t>ycle</w:t>
      </w:r>
      <w:proofErr w:type="gramEnd"/>
      <w:r w:rsidRPr="00510C5A">
        <w:t xml:space="preserve"> 3 : 2022-2027</w:t>
      </w:r>
      <w:r>
        <w:t>,</w:t>
      </w:r>
    </w:p>
    <w:p w14:paraId="3D3C2242" w14:textId="77777777" w:rsidR="007A07C4" w:rsidRPr="00510C5A" w:rsidRDefault="007A07C4" w:rsidP="007A07C4">
      <w:pPr>
        <w:pStyle w:val="Puce1"/>
      </w:pPr>
      <w:proofErr w:type="gramStart"/>
      <w:r>
        <w:t>c</w:t>
      </w:r>
      <w:r w:rsidRPr="00510C5A">
        <w:t>ycle</w:t>
      </w:r>
      <w:proofErr w:type="gramEnd"/>
      <w:r w:rsidRPr="00510C5A">
        <w:t xml:space="preserve"> 4 : 2028-2033</w:t>
      </w:r>
      <w:r>
        <w:t>.</w:t>
      </w:r>
    </w:p>
    <w:p w14:paraId="46FB1950" w14:textId="77777777" w:rsidR="007A07C4" w:rsidRDefault="007A07C4" w:rsidP="007A07C4">
      <w:pPr>
        <w:pStyle w:val="Textenormal"/>
      </w:pPr>
      <w:r>
        <w:t>L</w:t>
      </w:r>
      <w:r w:rsidRPr="00FA2021">
        <w:t xml:space="preserve">’objectif général de bon état </w:t>
      </w:r>
      <w:r>
        <w:t>était</w:t>
      </w:r>
      <w:r w:rsidRPr="00FA2021">
        <w:t xml:space="preserve"> fixé initialement en 2015. Mais </w:t>
      </w:r>
      <w:r>
        <w:t>la DCE a</w:t>
      </w:r>
      <w:r w:rsidRPr="00FA2021">
        <w:t xml:space="preserve"> toutefois </w:t>
      </w:r>
      <w:r>
        <w:t xml:space="preserve">prévu </w:t>
      </w:r>
      <w:r w:rsidRPr="00FA2021">
        <w:t>que cette échéance puisse être reportée, lorsque les conditions naturelles</w:t>
      </w:r>
      <w:r>
        <w:t xml:space="preserve"> (</w:t>
      </w:r>
      <w:r w:rsidRPr="00FA2021">
        <w:t>comme l’inertie des milieux</w:t>
      </w:r>
      <w:r>
        <w:t>)</w:t>
      </w:r>
      <w:r w:rsidRPr="00FA2021">
        <w:t xml:space="preserve"> ou les conditions techniques ne permettent pas de façon réaliste d’atteindre l’objectif. Elle permet également de fixer des objectifs moins strict</w:t>
      </w:r>
      <w:r>
        <w:t>s.</w:t>
      </w:r>
    </w:p>
    <w:p w14:paraId="2A06FC03" w14:textId="43CAD4EB" w:rsidR="007A07C4" w:rsidRDefault="007A07C4" w:rsidP="007A07C4">
      <w:pPr>
        <w:pStyle w:val="Textenormal"/>
      </w:pPr>
      <w:r>
        <w:t>Les plans de gestion (Sdage) sont ainsi révisés régulièrement. Et pour ce faire, les représentants de tous les acteurs du bassin versant participent à cette démarche, soit au sein des instances de concertation (les Comités de bassin), soit lors de la consultation.</w:t>
      </w:r>
    </w:p>
    <w:p w14:paraId="68FED2C8" w14:textId="678A613E" w:rsidR="007A07C4" w:rsidRDefault="00182266" w:rsidP="00870820">
      <w:pPr>
        <w:pStyle w:val="T4numrot"/>
      </w:pPr>
      <w:r>
        <w:rPr>
          <w:noProof/>
        </w:rPr>
        <w:drawing>
          <wp:anchor distT="0" distB="0" distL="114300" distR="114300" simplePos="0" relativeHeight="251658280" behindDoc="0" locked="0" layoutInCell="1" allowOverlap="1" wp14:anchorId="73128C10" wp14:editId="4B547BEE">
            <wp:simplePos x="0" y="0"/>
            <wp:positionH relativeFrom="margin">
              <wp:posOffset>3676981</wp:posOffset>
            </wp:positionH>
            <wp:positionV relativeFrom="paragraph">
              <wp:posOffset>-2643836</wp:posOffset>
            </wp:positionV>
            <wp:extent cx="2438400" cy="2438400"/>
            <wp:effectExtent l="0" t="0" r="0" b="0"/>
            <wp:wrapSquare wrapText="bothSides"/>
            <wp:docPr id="2137549969" name="Image 2137549969" descr="Figure 15 : illustration du cycle de la directive cadre sur l'eau.&#10;Notion explicitée ci-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69" name="Image 2137549969" descr="Figure 15 : illustration du cycle de la directive cadre sur l'eau.&#10;Notion explicitée ci-ava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r w:rsidR="007A07C4">
        <w:t xml:space="preserve">Une nécessaire articulation entre les différentes politiques </w:t>
      </w:r>
    </w:p>
    <w:p w14:paraId="12E93EBE" w14:textId="77777777" w:rsidR="007A07C4" w:rsidRDefault="007A07C4" w:rsidP="007A07C4">
      <w:pPr>
        <w:pStyle w:val="Textenormal"/>
      </w:pPr>
      <w:r>
        <w:t>La politique de l’eau s’articule avec de nombreuses autres politiques sectorielles :</w:t>
      </w:r>
    </w:p>
    <w:p w14:paraId="1918AAB6" w14:textId="3D5E9F6F" w:rsidR="007A07C4" w:rsidRDefault="007A07C4" w:rsidP="007A07C4">
      <w:pPr>
        <w:pStyle w:val="Puce1"/>
      </w:pPr>
      <w:proofErr w:type="gramStart"/>
      <w:r w:rsidRPr="0027390B">
        <w:t>qu’elle</w:t>
      </w:r>
      <w:r>
        <w:t>s</w:t>
      </w:r>
      <w:proofErr w:type="gramEnd"/>
      <w:r w:rsidRPr="0027390B">
        <w:t xml:space="preserve"> soient en lien avec l’eau</w:t>
      </w:r>
      <w:r>
        <w:t xml:space="preserve"> : </w:t>
      </w:r>
      <w:r w:rsidRPr="0027390B">
        <w:t>directive</w:t>
      </w:r>
      <w:r>
        <w:t>s</w:t>
      </w:r>
      <w:r w:rsidRPr="0027390B">
        <w:t xml:space="preserve"> européenne</w:t>
      </w:r>
      <w:r>
        <w:t>s</w:t>
      </w:r>
      <w:r w:rsidRPr="0027390B">
        <w:t xml:space="preserve"> relatives à l’eau potable, aux eaux résiduaires urbaines, aux nitrates, ou encore au</w:t>
      </w:r>
      <w:r>
        <w:t>x</w:t>
      </w:r>
      <w:r w:rsidRPr="0027390B">
        <w:t xml:space="preserve"> substance</w:t>
      </w:r>
      <w:r>
        <w:t>s</w:t>
      </w:r>
      <w:r w:rsidRPr="0027390B">
        <w:t xml:space="preserve"> dangereuses</w:t>
      </w:r>
      <w:r>
        <w:t>,</w:t>
      </w:r>
    </w:p>
    <w:p w14:paraId="6259B79F" w14:textId="1B881BD0" w:rsidR="007A07C4" w:rsidRDefault="007A07C4" w:rsidP="007A07C4">
      <w:pPr>
        <w:pStyle w:val="Puce1"/>
      </w:pPr>
      <w:proofErr w:type="gramStart"/>
      <w:r>
        <w:t>ou</w:t>
      </w:r>
      <w:proofErr w:type="gramEnd"/>
      <w:r>
        <w:t xml:space="preserve"> qu’elles soient construites sur le même schéma que la DCE : directive relative à la gestion des risques d’inondation (qui prévoit l’élaboration d’un plan de gestion des risques inondation</w:t>
      </w:r>
      <w:r w:rsidR="00C06225">
        <w:t xml:space="preserve"> (</w:t>
      </w:r>
      <w:proofErr w:type="spellStart"/>
      <w:r>
        <w:t>PGRI</w:t>
      </w:r>
      <w:proofErr w:type="spellEnd"/>
      <w:r w:rsidR="00C06225">
        <w:t>)</w:t>
      </w:r>
      <w:r>
        <w:t>), directive-cadre relative à la stratégie pour le milieu marin (élaboration de plans d’actions pour le milieu marin (</w:t>
      </w:r>
      <w:proofErr w:type="spellStart"/>
      <w:r>
        <w:t>PAMM</w:t>
      </w:r>
      <w:proofErr w:type="spellEnd"/>
      <w:r>
        <w:t>) et des documents stratégiques de façade (</w:t>
      </w:r>
      <w:proofErr w:type="spellStart"/>
      <w:r>
        <w:t>DSF</w:t>
      </w:r>
      <w:proofErr w:type="spellEnd"/>
      <w:r>
        <w:t>)).</w:t>
      </w:r>
    </w:p>
    <w:p w14:paraId="26E62EBF" w14:textId="071842FC" w:rsidR="007A07C4" w:rsidRDefault="007A07C4" w:rsidP="007A07C4">
      <w:pPr>
        <w:pStyle w:val="Textenormal"/>
      </w:pPr>
      <w:r w:rsidRPr="009F6231">
        <w:t xml:space="preserve">Ces trois documents (Sdage, </w:t>
      </w:r>
      <w:proofErr w:type="spellStart"/>
      <w:r w:rsidRPr="009F6231">
        <w:t>PGRI</w:t>
      </w:r>
      <w:proofErr w:type="spellEnd"/>
      <w:r w:rsidRPr="009F6231">
        <w:t xml:space="preserve">, </w:t>
      </w:r>
      <w:proofErr w:type="spellStart"/>
      <w:r>
        <w:t>DSF</w:t>
      </w:r>
      <w:proofErr w:type="spellEnd"/>
      <w:r w:rsidRPr="009F6231">
        <w:t>) sont élaborés sur un calendrier commun et soumis à une consultation simultanée du public et des assemblées</w:t>
      </w:r>
      <w:r>
        <w:t xml:space="preserve"> (</w:t>
      </w:r>
      <w:r w:rsidRPr="00C06225">
        <w:t xml:space="preserve">voir partie </w:t>
      </w:r>
      <w:r w:rsidR="00C06225" w:rsidRPr="00C06225">
        <w:t>3.4</w:t>
      </w:r>
      <w:r>
        <w:t xml:space="preserve"> sur le programme de travail).</w:t>
      </w:r>
    </w:p>
    <w:p w14:paraId="679C2303" w14:textId="7A909AD1" w:rsidR="007A07C4" w:rsidRDefault="007A07C4" w:rsidP="007A07C4">
      <w:pPr>
        <w:widowControl/>
        <w:autoSpaceDE/>
        <w:autoSpaceDN/>
        <w:rPr>
          <w:rFonts w:ascii="Marianne" w:hAnsi="Marianne"/>
          <w:sz w:val="20"/>
          <w:szCs w:val="20"/>
        </w:rPr>
      </w:pPr>
      <w:r>
        <w:rPr>
          <w:rFonts w:ascii="Marianne" w:hAnsi="Marianne"/>
          <w:sz w:val="20"/>
          <w:szCs w:val="20"/>
        </w:rPr>
        <w:br w:type="page"/>
      </w:r>
    </w:p>
    <w:p w14:paraId="6BF80AD2" w14:textId="77777777" w:rsidR="007A07C4" w:rsidRPr="0043687C" w:rsidRDefault="007A07C4" w:rsidP="00870820">
      <w:pPr>
        <w:pStyle w:val="T3numrot"/>
      </w:pPr>
      <w:bookmarkStart w:id="115" w:name="_Toc172550261"/>
      <w:r w:rsidRPr="0043687C">
        <w:lastRenderedPageBreak/>
        <w:t>La situation du bassin Loire-Bretagne</w:t>
      </w:r>
      <w:bookmarkEnd w:id="115"/>
    </w:p>
    <w:p w14:paraId="25C4073D" w14:textId="77777777" w:rsidR="007A07C4" w:rsidRDefault="007A07C4" w:rsidP="00870820">
      <w:pPr>
        <w:pStyle w:val="T4numrot"/>
      </w:pPr>
      <w:r>
        <w:t>Le territoire du bassin Loire-Bretagne</w:t>
      </w:r>
    </w:p>
    <w:p w14:paraId="6C5666D4" w14:textId="521A9F31" w:rsidR="007A07C4" w:rsidRPr="00C40A5E" w:rsidRDefault="007A07C4" w:rsidP="007A07C4">
      <w:pPr>
        <w:rPr>
          <w:rFonts w:ascii="Marianne" w:hAnsi="Marianne"/>
          <w:sz w:val="18"/>
          <w:szCs w:val="18"/>
        </w:rPr>
      </w:pPr>
      <w:r>
        <w:rPr>
          <w:noProof/>
          <w:color w:val="2B579A"/>
          <w:shd w:val="clear" w:color="auto" w:fill="E6E6E6"/>
        </w:rPr>
        <w:drawing>
          <wp:anchor distT="0" distB="0" distL="114300" distR="114300" simplePos="0" relativeHeight="251658281" behindDoc="0" locked="0" layoutInCell="1" allowOverlap="1" wp14:anchorId="38A11A99" wp14:editId="60349608">
            <wp:simplePos x="0" y="0"/>
            <wp:positionH relativeFrom="margin">
              <wp:align>left</wp:align>
            </wp:positionH>
            <wp:positionV relativeFrom="paragraph">
              <wp:posOffset>628015</wp:posOffset>
            </wp:positionV>
            <wp:extent cx="5879465" cy="4156075"/>
            <wp:effectExtent l="0" t="0" r="6985" b="0"/>
            <wp:wrapSquare wrapText="bothSides"/>
            <wp:docPr id="2137549970" name="Image 2137549970" descr="Figure 16 : carte du bassin Loire-Bretagne couvrant 28% du territoire métropol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0" name="Image 2137549970" descr="Figure 16 : carte du bassin Loire-Bretagne couvrant 28% du territoire métropolitai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0149" cy="41708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4" behindDoc="0" locked="0" layoutInCell="1" allowOverlap="1" wp14:anchorId="0FA9C033" wp14:editId="032329DD">
                <wp:simplePos x="0" y="0"/>
                <wp:positionH relativeFrom="column">
                  <wp:posOffset>0</wp:posOffset>
                </wp:positionH>
                <wp:positionV relativeFrom="paragraph">
                  <wp:posOffset>4789805</wp:posOffset>
                </wp:positionV>
                <wp:extent cx="5806440" cy="635"/>
                <wp:effectExtent l="0" t="0" r="0" b="0"/>
                <wp:wrapSquare wrapText="bothSides"/>
                <wp:docPr id="2137549961" name="Zone de texte 21375499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06440" cy="635"/>
                        </a:xfrm>
                        <a:prstGeom prst="rect">
                          <a:avLst/>
                        </a:prstGeom>
                        <a:solidFill>
                          <a:prstClr val="white"/>
                        </a:solidFill>
                        <a:ln>
                          <a:noFill/>
                        </a:ln>
                      </wps:spPr>
                      <wps:txbx>
                        <w:txbxContent>
                          <w:p w14:paraId="0046EBEE" w14:textId="69B5F26D" w:rsidR="007A07C4" w:rsidRPr="006856B2" w:rsidRDefault="007A07C4" w:rsidP="007A07C4">
                            <w:pPr>
                              <w:pStyle w:val="TFigure"/>
                              <w:rPr>
                                <w:b/>
                                <w:bCs/>
                              </w:rPr>
                            </w:pPr>
                            <w:bookmarkStart w:id="116" w:name="_Toc169795804"/>
                            <w:r w:rsidRPr="006856B2">
                              <w:t xml:space="preserve">Figure </w:t>
                            </w:r>
                            <w:r>
                              <w:fldChar w:fldCharType="begin"/>
                            </w:r>
                            <w:r>
                              <w:instrText xml:space="preserve"> SEQ Figure \* ARABIC </w:instrText>
                            </w:r>
                            <w:r>
                              <w:fldChar w:fldCharType="separate"/>
                            </w:r>
                            <w:r w:rsidR="00963F90">
                              <w:rPr>
                                <w:noProof/>
                              </w:rPr>
                              <w:t>16</w:t>
                            </w:r>
                            <w:r>
                              <w:rPr>
                                <w:noProof/>
                              </w:rPr>
                              <w:fldChar w:fldCharType="end"/>
                            </w:r>
                            <w:r w:rsidRPr="006856B2">
                              <w:t xml:space="preserve"> </w:t>
                            </w:r>
                            <w:r>
                              <w:t>-</w:t>
                            </w:r>
                            <w:r w:rsidRPr="006856B2">
                              <w:t xml:space="preserve"> </w:t>
                            </w:r>
                            <w:r>
                              <w:t>S</w:t>
                            </w:r>
                            <w:r w:rsidRPr="006856B2">
                              <w:t>ituation du bassin Loire-Bretagne</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A9C033" id="Zone de texte 2137549961" o:spid="_x0000_s1032" type="#_x0000_t202" alt="&quot;&quot;" style="position:absolute;margin-left:0;margin-top:377.15pt;width:457.2pt;height:.0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" stroked="f">
                <v:textbox style="mso-fit-shape-to-text:t" inset="0,0,0,0">
                  <w:txbxContent>
                    <w:p w14:paraId="0046EBEE" w14:textId="69B5F26D" w:rsidR="007A07C4" w:rsidRPr="006856B2" w:rsidRDefault="007A07C4" w:rsidP="007A07C4">
                      <w:pPr>
                        <w:pStyle w:val="TFigure"/>
                        <w:rPr>
                          <w:b/>
                          <w:bCs/>
                        </w:rPr>
                      </w:pPr>
                      <w:bookmarkStart w:id="117" w:name="_Toc169795804"/>
                      <w:r w:rsidRPr="006856B2">
                        <w:t xml:space="preserve">Figure </w:t>
                      </w:r>
                      <w:r>
                        <w:fldChar w:fldCharType="begin"/>
                      </w:r>
                      <w:r>
                        <w:instrText xml:space="preserve"> SEQ Figure \* ARABIC </w:instrText>
                      </w:r>
                      <w:r>
                        <w:fldChar w:fldCharType="separate"/>
                      </w:r>
                      <w:r w:rsidR="00963F90">
                        <w:rPr>
                          <w:noProof/>
                        </w:rPr>
                        <w:t>16</w:t>
                      </w:r>
                      <w:r>
                        <w:rPr>
                          <w:noProof/>
                        </w:rPr>
                        <w:fldChar w:fldCharType="end"/>
                      </w:r>
                      <w:r w:rsidRPr="006856B2">
                        <w:t xml:space="preserve"> </w:t>
                      </w:r>
                      <w:r>
                        <w:t>-</w:t>
                      </w:r>
                      <w:r w:rsidRPr="006856B2">
                        <w:t xml:space="preserve"> </w:t>
                      </w:r>
                      <w:r>
                        <w:t>S</w:t>
                      </w:r>
                      <w:r w:rsidRPr="006856B2">
                        <w:t>ituation du bassin Loire-Bretagne</w:t>
                      </w:r>
                      <w:bookmarkEnd w:id="117"/>
                    </w:p>
                  </w:txbxContent>
                </v:textbox>
                <w10:wrap type="square"/>
              </v:shape>
            </w:pict>
          </mc:Fallback>
        </mc:AlternateContent>
      </w:r>
      <w:r w:rsidRPr="00C40A5E">
        <w:rPr>
          <w:rFonts w:ascii="Marianne" w:hAnsi="Marianne" w:cs="Helvetica"/>
          <w:sz w:val="20"/>
          <w:szCs w:val="19"/>
        </w:rPr>
        <w:t xml:space="preserve">Le bassin Loire-Bretagne occupe 28 % du territoire métropolitain. Ce bassin hydrographique comprend le bassin versant de la Loire et de ses affluents, les bassins de la Vilaine et des côtiers bretons et les bassins côtiers vendéens et du </w:t>
      </w:r>
      <w:r w:rsidR="00A679A2">
        <w:rPr>
          <w:rFonts w:ascii="Marianne" w:hAnsi="Marianne" w:cs="Helvetica"/>
          <w:sz w:val="20"/>
          <w:szCs w:val="19"/>
        </w:rPr>
        <w:t>M</w:t>
      </w:r>
      <w:r w:rsidRPr="00C40A5E">
        <w:rPr>
          <w:rFonts w:ascii="Marianne" w:hAnsi="Marianne" w:cs="Helvetica"/>
          <w:sz w:val="20"/>
          <w:szCs w:val="19"/>
        </w:rPr>
        <w:t>arais poitevin.</w:t>
      </w:r>
    </w:p>
    <w:p w14:paraId="49B3D1A5" w14:textId="2ED9A82D" w:rsidR="007A07C4" w:rsidRDefault="007A07C4" w:rsidP="007A07C4">
      <w:pPr>
        <w:pStyle w:val="Textenormal"/>
        <w:rPr>
          <w:lang w:eastAsia="fr-FR"/>
        </w:rPr>
      </w:pPr>
      <w:r w:rsidRPr="00196311">
        <w:rPr>
          <w:lang w:eastAsia="fr-FR"/>
        </w:rPr>
        <w:t xml:space="preserve">Le </w:t>
      </w:r>
      <w:r w:rsidRPr="00D14E0E">
        <w:t>bassin</w:t>
      </w:r>
      <w:r w:rsidRPr="00196311">
        <w:rPr>
          <w:lang w:eastAsia="fr-FR"/>
        </w:rPr>
        <w:t xml:space="preserve"> </w:t>
      </w:r>
      <w:r w:rsidR="00F11972">
        <w:rPr>
          <w:lang w:eastAsia="fr-FR"/>
        </w:rPr>
        <w:t xml:space="preserve">Loire-Bretagne </w:t>
      </w:r>
      <w:r w:rsidRPr="002A6C97">
        <w:rPr>
          <w:lang w:eastAsia="fr-FR"/>
        </w:rPr>
        <w:t>s’étend</w:t>
      </w:r>
      <w:r w:rsidRPr="00196311">
        <w:rPr>
          <w:lang w:eastAsia="fr-FR"/>
        </w:rPr>
        <w:t xml:space="preserve"> sur 15</w:t>
      </w:r>
      <w:r>
        <w:rPr>
          <w:lang w:eastAsia="fr-FR"/>
        </w:rPr>
        <w:t>6</w:t>
      </w:r>
      <w:r w:rsidRPr="00196311">
        <w:rPr>
          <w:lang w:eastAsia="fr-FR"/>
        </w:rPr>
        <w:t xml:space="preserve"> 000 km²</w:t>
      </w:r>
      <w:r>
        <w:rPr>
          <w:lang w:eastAsia="fr-FR"/>
        </w:rPr>
        <w:t xml:space="preserve"> </w:t>
      </w:r>
      <w:r w:rsidRPr="00196311">
        <w:rPr>
          <w:lang w:eastAsia="fr-FR"/>
        </w:rPr>
        <w:t>et se caractérise par :</w:t>
      </w:r>
    </w:p>
    <w:p w14:paraId="127E7FE2" w14:textId="77777777" w:rsidR="007A07C4" w:rsidRPr="00D52C0B" w:rsidRDefault="007A07C4" w:rsidP="007A07C4">
      <w:pPr>
        <w:pStyle w:val="Puce1"/>
        <w:rPr>
          <w:lang w:eastAsia="fr-FR"/>
        </w:rPr>
      </w:pPr>
      <w:r w:rsidRPr="002A6C97">
        <w:rPr>
          <w:lang w:eastAsia="fr-FR"/>
        </w:rPr>
        <w:t>2 600 km d</w:t>
      </w:r>
      <w:r w:rsidRPr="00D52C0B">
        <w:rPr>
          <w:lang w:eastAsia="fr-FR"/>
        </w:rPr>
        <w:t xml:space="preserve">e côtes soit près de </w:t>
      </w:r>
      <w:r>
        <w:rPr>
          <w:lang w:eastAsia="fr-FR"/>
        </w:rPr>
        <w:t>40</w:t>
      </w:r>
      <w:r w:rsidRPr="00D52C0B">
        <w:rPr>
          <w:lang w:eastAsia="fr-FR"/>
        </w:rPr>
        <w:t xml:space="preserve"> % de la façade maritime du pays,</w:t>
      </w:r>
    </w:p>
    <w:p w14:paraId="19FCCBE2" w14:textId="77777777" w:rsidR="007A07C4" w:rsidRPr="00D52C0B" w:rsidRDefault="007A07C4" w:rsidP="007A07C4">
      <w:pPr>
        <w:pStyle w:val="Puce1"/>
        <w:rPr>
          <w:lang w:eastAsia="fr-FR"/>
        </w:rPr>
      </w:pPr>
      <w:r w:rsidRPr="00D52C0B">
        <w:rPr>
          <w:lang w:eastAsia="fr-FR"/>
        </w:rPr>
        <w:t>135 000 km de cours d’eau,</w:t>
      </w:r>
    </w:p>
    <w:p w14:paraId="12265B38" w14:textId="77777777" w:rsidR="007A07C4" w:rsidRPr="00D52C0B" w:rsidRDefault="007A07C4" w:rsidP="007A07C4">
      <w:pPr>
        <w:pStyle w:val="Puce1"/>
        <w:rPr>
          <w:rFonts w:eastAsia="Calibri"/>
          <w:lang w:eastAsia="fr-FR"/>
        </w:rPr>
      </w:pPr>
      <w:proofErr w:type="gramStart"/>
      <w:r w:rsidRPr="00D52C0B">
        <w:rPr>
          <w:lang w:eastAsia="fr-FR"/>
        </w:rPr>
        <w:t>des</w:t>
      </w:r>
      <w:proofErr w:type="gramEnd"/>
      <w:r w:rsidRPr="00D52C0B">
        <w:rPr>
          <w:lang w:eastAsia="fr-FR"/>
        </w:rPr>
        <w:t xml:space="preserve"> nappes souterraines importantes,</w:t>
      </w:r>
    </w:p>
    <w:p w14:paraId="64863D12" w14:textId="77777777" w:rsidR="007A07C4" w:rsidRDefault="007A07C4" w:rsidP="007A07C4">
      <w:pPr>
        <w:pStyle w:val="Puce1"/>
        <w:rPr>
          <w:lang w:eastAsia="fr-FR"/>
        </w:rPr>
      </w:pPr>
      <w:r w:rsidRPr="00D52C0B">
        <w:rPr>
          <w:lang w:eastAsia="fr-FR"/>
        </w:rPr>
        <w:t>2 massifs montagneux anciens situés à ses deux extrémités : le Massif central et le Massif armoricain,</w:t>
      </w:r>
    </w:p>
    <w:p w14:paraId="0CE1D18E" w14:textId="77777777" w:rsidR="007A07C4" w:rsidRPr="00D52C0B" w:rsidRDefault="007A07C4" w:rsidP="007A07C4">
      <w:pPr>
        <w:pStyle w:val="Puce1"/>
        <w:rPr>
          <w:lang w:eastAsia="fr-FR"/>
        </w:rPr>
      </w:pPr>
      <w:proofErr w:type="gramStart"/>
      <w:r w:rsidRPr="00D52C0B">
        <w:rPr>
          <w:lang w:eastAsia="fr-FR"/>
        </w:rPr>
        <w:t>une</w:t>
      </w:r>
      <w:proofErr w:type="gramEnd"/>
      <w:r w:rsidRPr="00D52C0B">
        <w:rPr>
          <w:lang w:eastAsia="fr-FR"/>
        </w:rPr>
        <w:t xml:space="preserve"> vaste plaine centrale traversée par la Loire, le plus long fleuve de France avec plus de 1 000 km de long</w:t>
      </w:r>
      <w:r>
        <w:rPr>
          <w:lang w:eastAsia="fr-FR"/>
        </w:rPr>
        <w:t>,</w:t>
      </w:r>
    </w:p>
    <w:p w14:paraId="4E30EB48" w14:textId="77777777" w:rsidR="007A07C4" w:rsidRPr="00C14B1D" w:rsidRDefault="007A07C4" w:rsidP="007A07C4">
      <w:pPr>
        <w:pStyle w:val="Puce1"/>
        <w:rPr>
          <w:lang w:eastAsia="fr-FR"/>
        </w:rPr>
      </w:pPr>
      <w:proofErr w:type="gramStart"/>
      <w:r>
        <w:rPr>
          <w:lang w:eastAsia="fr-FR"/>
        </w:rPr>
        <w:t>un</w:t>
      </w:r>
      <w:proofErr w:type="gramEnd"/>
      <w:r>
        <w:rPr>
          <w:lang w:eastAsia="fr-FR"/>
        </w:rPr>
        <w:t xml:space="preserve"> territoire à l’empreinte rurale marquée, avec une activité agricole et agro-alimentaire prépondérante.</w:t>
      </w:r>
    </w:p>
    <w:p w14:paraId="45BF19EC" w14:textId="77777777" w:rsidR="007A07C4" w:rsidRDefault="007A07C4" w:rsidP="007A07C4">
      <w:pPr>
        <w:pStyle w:val="Textenormal"/>
      </w:pPr>
      <w:r w:rsidRPr="00807F9F">
        <w:t>Il comprend 8 régions administratives, 36 départements, plus de 7 000 communes et plus de 13</w:t>
      </w:r>
      <w:r>
        <w:t> </w:t>
      </w:r>
      <w:r w:rsidRPr="00807F9F">
        <w:t>millions d’habitants y vivent (principalement à proximité du littoral et des grands cours d’eau).</w:t>
      </w:r>
    </w:p>
    <w:p w14:paraId="4F525ABC" w14:textId="77777777" w:rsidR="007A07C4" w:rsidRDefault="007A07C4" w:rsidP="007A07C4">
      <w:pPr>
        <w:widowControl/>
        <w:autoSpaceDE/>
        <w:autoSpaceDN/>
        <w:rPr>
          <w:rFonts w:ascii="Marianne" w:hAnsi="Marianne"/>
          <w:sz w:val="20"/>
          <w:szCs w:val="20"/>
        </w:rPr>
      </w:pPr>
      <w:r>
        <w:rPr>
          <w:rFonts w:ascii="Marianne" w:hAnsi="Marianne"/>
          <w:sz w:val="20"/>
          <w:szCs w:val="20"/>
        </w:rPr>
        <w:br w:type="page"/>
      </w:r>
    </w:p>
    <w:p w14:paraId="256FBCA2" w14:textId="77777777" w:rsidR="007A07C4" w:rsidRPr="00AF4A98" w:rsidRDefault="007A07C4" w:rsidP="00870820">
      <w:pPr>
        <w:pStyle w:val="T4numrot"/>
      </w:pPr>
      <w:r>
        <w:lastRenderedPageBreak/>
        <w:t>La concertation à l’échelle des territoires</w:t>
      </w:r>
    </w:p>
    <w:p w14:paraId="4AA460A0" w14:textId="77777777" w:rsidR="007A07C4" w:rsidRDefault="007A07C4" w:rsidP="007A07C4">
      <w:pPr>
        <w:rPr>
          <w:rFonts w:ascii="Marianne" w:hAnsi="Marianne"/>
          <w:sz w:val="20"/>
          <w:szCs w:val="20"/>
        </w:rPr>
      </w:pPr>
      <w:r>
        <w:rPr>
          <w:rFonts w:ascii="Marianne" w:hAnsi="Marianne"/>
          <w:sz w:val="20"/>
          <w:szCs w:val="20"/>
        </w:rPr>
        <w:t xml:space="preserve">Le comité de bassin est le parlement de l’eau dans le bassin hydrographique. </w:t>
      </w:r>
    </w:p>
    <w:p w14:paraId="1F1BC8CC" w14:textId="32360F61" w:rsidR="007A07C4" w:rsidRDefault="007A07C4" w:rsidP="007A07C4">
      <w:pPr>
        <w:pStyle w:val="Textenormal"/>
      </w:pPr>
      <w:r>
        <w:t>Il</w:t>
      </w:r>
      <w:r w:rsidRPr="00780D0D">
        <w:t xml:space="preserve"> </w:t>
      </w:r>
      <w:r>
        <w:t>permet</w:t>
      </w:r>
      <w:r w:rsidRPr="00780D0D">
        <w:t xml:space="preserve"> la concertation entre les usagers de l’eau, les élus et l’État pour la gestion de </w:t>
      </w:r>
      <w:r>
        <w:t>l’</w:t>
      </w:r>
      <w:r w:rsidRPr="00780D0D">
        <w:t xml:space="preserve">eau et des milieux aquatiques. Il s’agit </w:t>
      </w:r>
      <w:r>
        <w:t xml:space="preserve">pour eux </w:t>
      </w:r>
      <w:r w:rsidRPr="00780D0D">
        <w:t>de débattre et de définir les grands axes de la politique de l’eau dans le bassin Loire-Bretagn</w:t>
      </w:r>
      <w:r>
        <w:t>e.</w:t>
      </w:r>
    </w:p>
    <w:p w14:paraId="07F2F874" w14:textId="2E61E48E" w:rsidR="007A07C4" w:rsidRDefault="00146124" w:rsidP="007A07C4">
      <w:pPr>
        <w:pStyle w:val="Textenormal"/>
      </w:pPr>
      <w:r>
        <w:rPr>
          <w:noProof/>
        </w:rPr>
        <mc:AlternateContent>
          <mc:Choice Requires="wps">
            <w:drawing>
              <wp:anchor distT="0" distB="0" distL="114300" distR="114300" simplePos="0" relativeHeight="251658285" behindDoc="0" locked="0" layoutInCell="1" allowOverlap="1" wp14:anchorId="2F95D774" wp14:editId="4C0A9D6D">
                <wp:simplePos x="0" y="0"/>
                <wp:positionH relativeFrom="margin">
                  <wp:posOffset>2747010</wp:posOffset>
                </wp:positionH>
                <wp:positionV relativeFrom="paragraph">
                  <wp:posOffset>2580640</wp:posOffset>
                </wp:positionV>
                <wp:extent cx="3371850" cy="479425"/>
                <wp:effectExtent l="0" t="0" r="0" b="0"/>
                <wp:wrapSquare wrapText="bothSides"/>
                <wp:docPr id="2137549962" name="Zone de texte 2137549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71850" cy="479425"/>
                        </a:xfrm>
                        <a:prstGeom prst="rect">
                          <a:avLst/>
                        </a:prstGeom>
                        <a:solidFill>
                          <a:prstClr val="white"/>
                        </a:solidFill>
                        <a:ln>
                          <a:noFill/>
                        </a:ln>
                      </wps:spPr>
                      <wps:txbx>
                        <w:txbxContent>
                          <w:p w14:paraId="121730DB" w14:textId="44E558E4" w:rsidR="007A07C4" w:rsidRPr="00293F43" w:rsidRDefault="007A07C4" w:rsidP="007A07C4">
                            <w:pPr>
                              <w:pStyle w:val="TFigure"/>
                              <w:rPr>
                                <w:b/>
                                <w:bCs/>
                              </w:rPr>
                            </w:pPr>
                            <w:bookmarkStart w:id="118" w:name="_Toc169795805"/>
                            <w:r w:rsidRPr="00293F43">
                              <w:t xml:space="preserve">Figure </w:t>
                            </w:r>
                            <w:r>
                              <w:fldChar w:fldCharType="begin"/>
                            </w:r>
                            <w:r>
                              <w:instrText xml:space="preserve"> SEQ Figure \* ARABIC </w:instrText>
                            </w:r>
                            <w:r>
                              <w:fldChar w:fldCharType="separate"/>
                            </w:r>
                            <w:r w:rsidR="00963F90">
                              <w:rPr>
                                <w:noProof/>
                              </w:rPr>
                              <w:t>17</w:t>
                            </w:r>
                            <w:r>
                              <w:rPr>
                                <w:noProof/>
                              </w:rPr>
                              <w:fldChar w:fldCharType="end"/>
                            </w:r>
                            <w:r w:rsidRPr="00293F43">
                              <w:t xml:space="preserve"> </w:t>
                            </w:r>
                            <w:r>
                              <w:t>-</w:t>
                            </w:r>
                            <w:r w:rsidRPr="00293F43">
                              <w:t xml:space="preserve"> </w:t>
                            </w:r>
                            <w:r>
                              <w:t>C</w:t>
                            </w:r>
                            <w:r w:rsidRPr="00293F43">
                              <w:t>omposition du comité de bassin Loire-Bretagne</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5D774" id="Zone de texte 2137549962" o:spid="_x0000_s1033" type="#_x0000_t202" alt="&quot;&quot;" style="position:absolute;margin-left:216.3pt;margin-top:203.2pt;width:265.5pt;height:37.75pt;z-index:25165828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" stroked="f">
                <v:textbox style="mso-fit-shape-to-text:t" inset="0,0,0,0">
                  <w:txbxContent>
                    <w:p w14:paraId="121730DB" w14:textId="44E558E4" w:rsidR="007A07C4" w:rsidRPr="00293F43" w:rsidRDefault="007A07C4" w:rsidP="007A07C4">
                      <w:pPr>
                        <w:pStyle w:val="TFigure"/>
                        <w:rPr>
                          <w:b/>
                          <w:bCs/>
                        </w:rPr>
                      </w:pPr>
                      <w:bookmarkStart w:id="119" w:name="_Toc169795805"/>
                      <w:r w:rsidRPr="00293F43">
                        <w:t xml:space="preserve">Figure </w:t>
                      </w:r>
                      <w:r>
                        <w:fldChar w:fldCharType="begin"/>
                      </w:r>
                      <w:r>
                        <w:instrText xml:space="preserve"> SEQ Figure \* ARABIC </w:instrText>
                      </w:r>
                      <w:r>
                        <w:fldChar w:fldCharType="separate"/>
                      </w:r>
                      <w:r w:rsidR="00963F90">
                        <w:rPr>
                          <w:noProof/>
                        </w:rPr>
                        <w:t>17</w:t>
                      </w:r>
                      <w:r>
                        <w:rPr>
                          <w:noProof/>
                        </w:rPr>
                        <w:fldChar w:fldCharType="end"/>
                      </w:r>
                      <w:r w:rsidRPr="00293F43">
                        <w:t xml:space="preserve"> </w:t>
                      </w:r>
                      <w:r>
                        <w:t>-</w:t>
                      </w:r>
                      <w:r w:rsidRPr="00293F43">
                        <w:t xml:space="preserve"> </w:t>
                      </w:r>
                      <w:r>
                        <w:t>C</w:t>
                      </w:r>
                      <w:r w:rsidRPr="00293F43">
                        <w:t>omposition du comité de bassin Loire-Bretagne</w:t>
                      </w:r>
                      <w:bookmarkEnd w:id="119"/>
                    </w:p>
                  </w:txbxContent>
                </v:textbox>
                <w10:wrap type="square" anchorx="margin"/>
              </v:shape>
            </w:pict>
          </mc:Fallback>
        </mc:AlternateContent>
      </w:r>
      <w:r w:rsidR="00BF4EEA" w:rsidRPr="00AA640F">
        <w:rPr>
          <w:noProof/>
          <w:color w:val="2B579A"/>
          <w:sz w:val="18"/>
          <w:szCs w:val="18"/>
          <w:shd w:val="clear" w:color="auto" w:fill="E6E6E6"/>
        </w:rPr>
        <w:drawing>
          <wp:anchor distT="0" distB="0" distL="114300" distR="114300" simplePos="0" relativeHeight="251658274" behindDoc="0" locked="0" layoutInCell="1" allowOverlap="1" wp14:anchorId="56324867" wp14:editId="2792F696">
            <wp:simplePos x="0" y="0"/>
            <wp:positionH relativeFrom="margin">
              <wp:align>right</wp:align>
            </wp:positionH>
            <wp:positionV relativeFrom="paragraph">
              <wp:posOffset>9525</wp:posOffset>
            </wp:positionV>
            <wp:extent cx="3371850" cy="2307590"/>
            <wp:effectExtent l="0" t="0" r="0" b="0"/>
            <wp:wrapSquare wrapText="bothSides"/>
            <wp:docPr id="2137549971" name="Image 2137549971" descr="Figure 17 : répartition par collège des membres du comité de bassin Loire-Bretagne.&#10;Explicitée dans le text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1" name="Image 2137549971" descr="Figure 17 : répartition par collège des membres du comité de bassin Loire-Bretagne.&#10;Explicitée dans le texte ci-après."/>
                    <pic:cNvPicPr/>
                  </pic:nvPicPr>
                  <pic:blipFill>
                    <a:blip r:embed="rId36">
                      <a:extLst>
                        <a:ext uri="{28A0092B-C50C-407E-A947-70E740481C1C}">
                          <a14:useLocalDpi xmlns:a14="http://schemas.microsoft.com/office/drawing/2010/main" val="0"/>
                        </a:ext>
                      </a:extLst>
                    </a:blip>
                    <a:stretch>
                      <a:fillRect/>
                    </a:stretch>
                  </pic:blipFill>
                  <pic:spPr>
                    <a:xfrm>
                      <a:off x="0" y="0"/>
                      <a:ext cx="3371850" cy="2307590"/>
                    </a:xfrm>
                    <a:prstGeom prst="rect">
                      <a:avLst/>
                    </a:prstGeom>
                  </pic:spPr>
                </pic:pic>
              </a:graphicData>
            </a:graphic>
            <wp14:sizeRelH relativeFrom="margin">
              <wp14:pctWidth>0</wp14:pctWidth>
            </wp14:sizeRelH>
            <wp14:sizeRelV relativeFrom="margin">
              <wp14:pctHeight>0</wp14:pctHeight>
            </wp14:sizeRelV>
          </wp:anchor>
        </w:drawing>
      </w:r>
      <w:r w:rsidR="007A07C4">
        <w:t>Sur Loire-Bretagne, le comité de bassin est composé de 190 membres nommés pour 6</w:t>
      </w:r>
      <w:r w:rsidR="00A679A2">
        <w:t> </w:t>
      </w:r>
      <w:r w:rsidR="007A07C4">
        <w:t>ans, réparti en quatre collèges :</w:t>
      </w:r>
    </w:p>
    <w:p w14:paraId="0F32326A" w14:textId="77777777" w:rsidR="007A07C4" w:rsidRDefault="007A07C4" w:rsidP="007A07C4">
      <w:pPr>
        <w:pStyle w:val="Puce1"/>
      </w:pPr>
      <w:r w:rsidRPr="00B968F1">
        <w:t>76 représentants de collectivités territoriales du bassin (40</w:t>
      </w:r>
      <w:r>
        <w:t> </w:t>
      </w:r>
      <w:r w:rsidRPr="00B968F1">
        <w:t>%)</w:t>
      </w:r>
      <w:r>
        <w:t>,</w:t>
      </w:r>
    </w:p>
    <w:p w14:paraId="13C4CFCC" w14:textId="77777777" w:rsidR="007A07C4" w:rsidRDefault="007A07C4" w:rsidP="007A07C4">
      <w:pPr>
        <w:pStyle w:val="Puce1"/>
      </w:pPr>
      <w:r>
        <w:t>38 représentants d’usagers économiques (20 %),</w:t>
      </w:r>
    </w:p>
    <w:p w14:paraId="00647CEF" w14:textId="77777777" w:rsidR="007A07C4" w:rsidRPr="00B968F1" w:rsidRDefault="007A07C4" w:rsidP="007A07C4">
      <w:pPr>
        <w:pStyle w:val="Puce1"/>
      </w:pPr>
      <w:r>
        <w:t>38 représentants d’usagers non économiques (20 %),</w:t>
      </w:r>
    </w:p>
    <w:p w14:paraId="2A199CAA" w14:textId="77777777" w:rsidR="007A07C4" w:rsidRPr="00B968F1" w:rsidRDefault="007A07C4" w:rsidP="007A07C4">
      <w:pPr>
        <w:pStyle w:val="Puce1"/>
      </w:pPr>
      <w:r w:rsidRPr="00B968F1">
        <w:t>38 représentants de l’État ou de ses établissements publics (20</w:t>
      </w:r>
      <w:r>
        <w:t> </w:t>
      </w:r>
      <w:r w:rsidRPr="00B968F1">
        <w:t>%)</w:t>
      </w:r>
      <w:r>
        <w:t>.</w:t>
      </w:r>
    </w:p>
    <w:p w14:paraId="339BF64F" w14:textId="16F41F4F" w:rsidR="007A07C4" w:rsidRPr="00F65B25" w:rsidRDefault="007A07C4" w:rsidP="007A07C4">
      <w:pPr>
        <w:pStyle w:val="Textenormal"/>
        <w:rPr>
          <w:lang w:eastAsia="fr-FR"/>
        </w:rPr>
      </w:pPr>
      <w:r w:rsidRPr="00F65B25">
        <w:rPr>
          <w:lang w:eastAsia="fr-FR"/>
        </w:rPr>
        <w:t>Le président, le vice-président et les présidents de commission sont élus pour 3</w:t>
      </w:r>
      <w:r w:rsidR="00A679A2">
        <w:rPr>
          <w:lang w:eastAsia="fr-FR"/>
        </w:rPr>
        <w:t> </w:t>
      </w:r>
      <w:r w:rsidRPr="00F65B25">
        <w:rPr>
          <w:lang w:eastAsia="fr-FR"/>
        </w:rPr>
        <w:t>ans.</w:t>
      </w:r>
    </w:p>
    <w:p w14:paraId="014500AE" w14:textId="77777777" w:rsidR="007A07C4" w:rsidRPr="00F65B25" w:rsidRDefault="007A07C4" w:rsidP="007A07C4">
      <w:pPr>
        <w:pStyle w:val="Textenormal"/>
        <w:rPr>
          <w:lang w:eastAsia="fr-FR"/>
        </w:rPr>
      </w:pPr>
      <w:r w:rsidRPr="00F65B25">
        <w:rPr>
          <w:lang w:eastAsia="fr-FR"/>
        </w:rPr>
        <w:t>Le président est élu parmi les représentants des collectivités territoriales et des personnalités qualifiées du comité de bassin.</w:t>
      </w:r>
    </w:p>
    <w:p w14:paraId="4F37CDBB" w14:textId="7DF4435B" w:rsidR="007A07C4" w:rsidRPr="00F65B25" w:rsidRDefault="007A07C4" w:rsidP="007A07C4">
      <w:pPr>
        <w:pStyle w:val="Textenormal"/>
        <w:rPr>
          <w:lang w:eastAsia="fr-FR"/>
        </w:rPr>
      </w:pPr>
      <w:r w:rsidRPr="00F65B25">
        <w:rPr>
          <w:lang w:eastAsia="fr-FR"/>
        </w:rPr>
        <w:t xml:space="preserve">Le secrétariat du comité </w:t>
      </w:r>
      <w:r w:rsidR="00BF4EEA">
        <w:rPr>
          <w:lang w:eastAsia="fr-FR"/>
        </w:rPr>
        <w:t xml:space="preserve">de bassin </w:t>
      </w:r>
      <w:r w:rsidRPr="00F65B25">
        <w:rPr>
          <w:lang w:eastAsia="fr-FR"/>
        </w:rPr>
        <w:t>est assuré par l'agence de l'eau.</w:t>
      </w:r>
    </w:p>
    <w:p w14:paraId="2ADC5375" w14:textId="77777777" w:rsidR="007A07C4" w:rsidRPr="00AA640F" w:rsidRDefault="007A07C4" w:rsidP="007A07C4">
      <w:pPr>
        <w:pStyle w:val="Textenormal"/>
      </w:pPr>
      <w:r w:rsidRPr="00AA640F">
        <w:t>Lors de la séance d’installation du nouveau comité, le 13 février 2024, Thierry B</w:t>
      </w:r>
      <w:r>
        <w:t>URLOT a été</w:t>
      </w:r>
      <w:r w:rsidRPr="00AA640F">
        <w:t xml:space="preserve"> réélu à la présidence du comité de bassin Loire-Bretagn</w:t>
      </w:r>
      <w:r>
        <w:t>e.</w:t>
      </w:r>
    </w:p>
    <w:p w14:paraId="617A6A3F" w14:textId="6F23DB6A" w:rsidR="007A07C4" w:rsidRDefault="007A07C4" w:rsidP="007A07C4">
      <w:pPr>
        <w:pStyle w:val="Textenormal"/>
      </w:pPr>
      <w:r>
        <w:t xml:space="preserve">Le comité de bassin a notamment la responsabilité d’élaborer, de réviser et de suivre la mise en œuvre </w:t>
      </w:r>
      <w:r w:rsidR="00BF4EEA">
        <w:t>du</w:t>
      </w:r>
      <w:r>
        <w:t xml:space="preserve"> Sdage.</w:t>
      </w:r>
    </w:p>
    <w:p w14:paraId="304ADC50" w14:textId="77777777" w:rsidR="007A07C4" w:rsidRDefault="007A07C4" w:rsidP="007A07C4">
      <w:pPr>
        <w:pStyle w:val="Textenormal"/>
      </w:pPr>
      <w:r>
        <w:t>Il a adopté le Sdage en cours (pour la période 2022-2027) le 3 mars 2022.</w:t>
      </w:r>
    </w:p>
    <w:p w14:paraId="42F2B258" w14:textId="77777777" w:rsidR="007A07C4" w:rsidRDefault="007A07C4" w:rsidP="007A07C4">
      <w:pPr>
        <w:pStyle w:val="Textenormal"/>
      </w:pPr>
      <w:r>
        <w:t xml:space="preserve">Afin de faciliter la concertation des acteurs, le comité de bassin s’appuie sur cinq </w:t>
      </w:r>
      <w:r w:rsidRPr="004518DF">
        <w:rPr>
          <w:b/>
          <w:bCs/>
          <w:u w:val="single"/>
        </w:rPr>
        <w:t>commissions territoriales</w:t>
      </w:r>
      <w:r>
        <w:t xml:space="preserve"> réparties sur le bassin Loire-Bretagne : Allier-Loire amont, Loire Moyenne, Maine-Loire-Océan, Vilaine et côtiers bretons, Vienne-Creuse.</w:t>
      </w:r>
    </w:p>
    <w:p w14:paraId="73B0A62B" w14:textId="77777777" w:rsidR="007A07C4" w:rsidRDefault="007A07C4" w:rsidP="007A07C4">
      <w:pPr>
        <w:keepNext/>
      </w:pPr>
      <w:r>
        <w:rPr>
          <w:rFonts w:ascii="Marianne" w:hAnsi="Marianne"/>
          <w:noProof/>
          <w:sz w:val="20"/>
          <w:szCs w:val="20"/>
        </w:rPr>
        <w:lastRenderedPageBreak/>
        <w:drawing>
          <wp:inline distT="0" distB="0" distL="0" distR="0" wp14:anchorId="57F1A59D" wp14:editId="3FF4C9F3">
            <wp:extent cx="5964865" cy="3970363"/>
            <wp:effectExtent l="0" t="0" r="0" b="0"/>
            <wp:docPr id="2137549972" name="Image 2137549972" descr="Figure 18 : Représentation des limites des cinq commissions territoriales du bassin Loire-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2" name="Image 2137549972" descr="Figure 18 : Représentation des limites des cinq commissions territoriales du bassin Loire-Bretagn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31563" cy="4014759"/>
                    </a:xfrm>
                    <a:prstGeom prst="rect">
                      <a:avLst/>
                    </a:prstGeom>
                  </pic:spPr>
                </pic:pic>
              </a:graphicData>
            </a:graphic>
          </wp:inline>
        </w:drawing>
      </w:r>
    </w:p>
    <w:p w14:paraId="5AE3B568" w14:textId="07C91E8D" w:rsidR="007A07C4" w:rsidRPr="00972AE4" w:rsidRDefault="007A07C4" w:rsidP="00967341">
      <w:pPr>
        <w:pStyle w:val="TFigure"/>
        <w:spacing w:before="120"/>
        <w:rPr>
          <w:b/>
          <w:i w:val="0"/>
        </w:rPr>
      </w:pPr>
      <w:bookmarkStart w:id="120" w:name="_Toc169795806"/>
      <w:r w:rsidRPr="00972AE4">
        <w:t xml:space="preserve">Figure </w:t>
      </w:r>
      <w:r>
        <w:fldChar w:fldCharType="begin"/>
      </w:r>
      <w:r>
        <w:instrText xml:space="preserve"> SEQ Figure \* ARABIC </w:instrText>
      </w:r>
      <w:r>
        <w:fldChar w:fldCharType="separate"/>
      </w:r>
      <w:r w:rsidR="00963F90">
        <w:rPr>
          <w:noProof/>
        </w:rPr>
        <w:t>18</w:t>
      </w:r>
      <w:r>
        <w:rPr>
          <w:noProof/>
        </w:rPr>
        <w:fldChar w:fldCharType="end"/>
      </w:r>
      <w:r w:rsidRPr="00972AE4">
        <w:t xml:space="preserve"> - </w:t>
      </w:r>
      <w:r w:rsidR="008502E6">
        <w:t>D</w:t>
      </w:r>
      <w:r w:rsidRPr="00972AE4">
        <w:t>écoupage des commissions territoriales du bassin Loire-Bretagne</w:t>
      </w:r>
      <w:bookmarkEnd w:id="120"/>
    </w:p>
    <w:p w14:paraId="6CB3454C" w14:textId="79C99585" w:rsidR="007A07C4" w:rsidRDefault="007A07C4" w:rsidP="007A07C4">
      <w:pPr>
        <w:pStyle w:val="Textenormal"/>
      </w:pPr>
      <w:r>
        <w:t xml:space="preserve">Ces commissions territoriales réunissent tous les membres du comité de bassin </w:t>
      </w:r>
      <w:r w:rsidR="00F11972">
        <w:t xml:space="preserve">Loire-Bretagne </w:t>
      </w:r>
      <w:r>
        <w:t>qui résident sur ce territoire et partagent les enjeux locaux. Elles jouent un rôle important dans la mise en œuvre</w:t>
      </w:r>
      <w:r w:rsidRPr="006737DC">
        <w:t xml:space="preserve"> et dans la révision du Sdage Loire-Bretagne </w:t>
      </w:r>
      <w:r>
        <w:t>(</w:t>
      </w:r>
      <w:r w:rsidRPr="006737DC">
        <w:t>et d</w:t>
      </w:r>
      <w:r>
        <w:t>e son</w:t>
      </w:r>
      <w:r w:rsidRPr="006737DC">
        <w:t xml:space="preserve"> programme de mesures</w:t>
      </w:r>
      <w:r>
        <w:t>)</w:t>
      </w:r>
      <w:r w:rsidRPr="006737DC">
        <w:t>.</w:t>
      </w:r>
    </w:p>
    <w:p w14:paraId="347671BE" w14:textId="734D0314" w:rsidR="007A07C4" w:rsidRDefault="007A07C4" w:rsidP="007A07C4">
      <w:pPr>
        <w:pStyle w:val="Textenormal"/>
      </w:pPr>
      <w:r>
        <w:t xml:space="preserve">Le comité de bassin </w:t>
      </w:r>
      <w:r w:rsidR="00F11972">
        <w:t xml:space="preserve">Loire-Bretagne </w:t>
      </w:r>
      <w:r>
        <w:t xml:space="preserve">promeut également une approche territoriale garante de la mobilisation des acteurs locaux et de la cohérence des actions, au travers des </w:t>
      </w:r>
      <w:r w:rsidRPr="00181CDE">
        <w:rPr>
          <w:b/>
          <w:bCs/>
          <w:u w:val="single"/>
        </w:rPr>
        <w:t xml:space="preserve">commissions locales de l’eau </w:t>
      </w:r>
      <w:r w:rsidRPr="00181CDE">
        <w:t xml:space="preserve">(CLE) </w:t>
      </w:r>
      <w:r>
        <w:t xml:space="preserve">et des </w:t>
      </w:r>
      <w:r w:rsidRPr="00181CDE">
        <w:rPr>
          <w:b/>
          <w:bCs/>
          <w:u w:val="single"/>
        </w:rPr>
        <w:t>schémas d’aménagement et de gestion des eaux</w:t>
      </w:r>
      <w:r w:rsidRPr="00F518F6">
        <w:t xml:space="preserve"> (Sage).</w:t>
      </w:r>
    </w:p>
    <w:p w14:paraId="3EF646B0" w14:textId="77777777" w:rsidR="007A07C4" w:rsidRDefault="007A07C4" w:rsidP="007A07C4">
      <w:pPr>
        <w:pStyle w:val="Textenormal"/>
      </w:pPr>
      <w:r>
        <w:t>87 % du bassin Loire-Bretagne est ainsi couvert par une démarche de Sage, document de planification de la gestion de l’eau au niveau local. Il est issu de la concertation des acteurs locaux (il est élaboré par une CLE, parlement de l’eau local). Il adapte et complète si nécessaire les orientations et dispositions du Sdage, avec lequel il doit être compatible. Il est soumis pour avis au comité de bassin.</w:t>
      </w:r>
    </w:p>
    <w:p w14:paraId="09029E6A" w14:textId="77777777" w:rsidR="007A07C4" w:rsidRDefault="007A07C4" w:rsidP="007A07C4">
      <w:pPr>
        <w:pStyle w:val="Textenormal"/>
      </w:pPr>
      <w:r>
        <w:t>Réciproquement, les CLE sont régulièrement associées aux travaux du bassin et consultées sur les enjeux (« questions importantes ») ainsi que sur le projet de Sdage.</w:t>
      </w:r>
    </w:p>
    <w:p w14:paraId="4483FF21" w14:textId="043D1786" w:rsidR="007A07C4" w:rsidRDefault="007A07C4" w:rsidP="00870820">
      <w:pPr>
        <w:pStyle w:val="T4numrot"/>
      </w:pPr>
      <w:r>
        <w:t>L’état des eaux dans le bassin Loire-Bretagne</w:t>
      </w:r>
    </w:p>
    <w:p w14:paraId="16DF7ECA" w14:textId="6B4715FB" w:rsidR="007A07C4" w:rsidRDefault="007A07C4" w:rsidP="007A07C4">
      <w:pPr>
        <w:pStyle w:val="Textenormal"/>
      </w:pPr>
      <w:r w:rsidRPr="009C2BC4">
        <w:t xml:space="preserve">Le comité de bassin </w:t>
      </w:r>
      <w:r w:rsidR="00F11972">
        <w:t xml:space="preserve">Loire-Bretagne </w:t>
      </w:r>
      <w:r w:rsidRPr="009C2BC4">
        <w:t>a fixé un objectif d’atteindre 61</w:t>
      </w:r>
      <w:r>
        <w:t> </w:t>
      </w:r>
      <w:r w:rsidRPr="009C2BC4">
        <w:t>% des eaux en bon état écologique d’ici 2027. Cet objectif ambitieux nécessite une action continue dans la durée.</w:t>
      </w:r>
    </w:p>
    <w:p w14:paraId="170FD125" w14:textId="77777777" w:rsidR="007A07C4" w:rsidRDefault="007A07C4" w:rsidP="007A07C4">
      <w:pPr>
        <w:pStyle w:val="Textenormal"/>
        <w:rPr>
          <w:rFonts w:eastAsia="Times New Roman"/>
          <w:lang w:eastAsia="fr-FR"/>
        </w:rPr>
      </w:pPr>
      <w:r w:rsidRPr="009D6536">
        <w:rPr>
          <w:rFonts w:eastAsia="Times New Roman"/>
          <w:lang w:eastAsia="fr-FR"/>
        </w:rPr>
        <w:t>Parvenir à un bon état des eaux demande du temps et de la constance. Pour progresser, il faut tenir compte de plusieurs facteurs naturels, techniques et économiques, qui peuvent ralentir la progression :</w:t>
      </w:r>
    </w:p>
    <w:p w14:paraId="54D7300A" w14:textId="77777777" w:rsidR="007A07C4" w:rsidRDefault="007A07C4" w:rsidP="007A07C4">
      <w:pPr>
        <w:pStyle w:val="Puce1"/>
        <w:rPr>
          <w:lang w:eastAsia="fr-FR"/>
        </w:rPr>
      </w:pPr>
      <w:proofErr w:type="gramStart"/>
      <w:r w:rsidRPr="0017373C">
        <w:rPr>
          <w:lang w:eastAsia="fr-FR"/>
        </w:rPr>
        <w:t>les</w:t>
      </w:r>
      <w:proofErr w:type="gramEnd"/>
      <w:r w:rsidRPr="0017373C">
        <w:rPr>
          <w:lang w:eastAsia="fr-FR"/>
        </w:rPr>
        <w:t xml:space="preserve"> délais prévisibles pour réaliser les travaux</w:t>
      </w:r>
      <w:r>
        <w:rPr>
          <w:lang w:eastAsia="fr-FR"/>
        </w:rPr>
        <w:t xml:space="preserve">, </w:t>
      </w:r>
    </w:p>
    <w:p w14:paraId="5E5AC0EE" w14:textId="77777777" w:rsidR="007A07C4" w:rsidRDefault="007A07C4" w:rsidP="007A07C4">
      <w:pPr>
        <w:pStyle w:val="Puce1"/>
        <w:rPr>
          <w:lang w:eastAsia="fr-FR"/>
        </w:rPr>
      </w:pPr>
      <w:proofErr w:type="gramStart"/>
      <w:r w:rsidRPr="0017373C">
        <w:rPr>
          <w:lang w:eastAsia="fr-FR"/>
        </w:rPr>
        <w:t>la</w:t>
      </w:r>
      <w:proofErr w:type="gramEnd"/>
      <w:r w:rsidRPr="0017373C">
        <w:rPr>
          <w:lang w:eastAsia="fr-FR"/>
        </w:rPr>
        <w:t xml:space="preserve"> capacité pour les acteurs locaux à s’organiser pour mettre en place des travaux</w:t>
      </w:r>
      <w:r>
        <w:rPr>
          <w:lang w:eastAsia="fr-FR"/>
        </w:rPr>
        <w:t>,</w:t>
      </w:r>
    </w:p>
    <w:p w14:paraId="5AA8475F" w14:textId="77777777" w:rsidR="007A07C4" w:rsidRDefault="007A07C4" w:rsidP="007A07C4">
      <w:pPr>
        <w:pStyle w:val="Puce1"/>
        <w:rPr>
          <w:lang w:eastAsia="fr-FR"/>
        </w:rPr>
      </w:pPr>
      <w:proofErr w:type="gramStart"/>
      <w:r w:rsidRPr="0017373C">
        <w:rPr>
          <w:lang w:eastAsia="fr-FR"/>
        </w:rPr>
        <w:t>l’incidence</w:t>
      </w:r>
      <w:proofErr w:type="gramEnd"/>
      <w:r w:rsidRPr="0017373C">
        <w:rPr>
          <w:lang w:eastAsia="fr-FR"/>
        </w:rPr>
        <w:t xml:space="preserve"> du coût des travaux sur le prix de l’eau et les activités économiques</w:t>
      </w:r>
      <w:r>
        <w:rPr>
          <w:lang w:eastAsia="fr-FR"/>
        </w:rPr>
        <w:t>,</w:t>
      </w:r>
    </w:p>
    <w:p w14:paraId="04C6EA59" w14:textId="77777777" w:rsidR="007A07C4" w:rsidRDefault="007A07C4" w:rsidP="007A07C4">
      <w:pPr>
        <w:pStyle w:val="Puce1"/>
        <w:rPr>
          <w:lang w:eastAsia="fr-FR"/>
        </w:rPr>
      </w:pPr>
      <w:proofErr w:type="gramStart"/>
      <w:r>
        <w:rPr>
          <w:lang w:eastAsia="fr-FR"/>
        </w:rPr>
        <w:lastRenderedPageBreak/>
        <w:t>l</w:t>
      </w:r>
      <w:r w:rsidRPr="0017373C">
        <w:rPr>
          <w:lang w:eastAsia="fr-FR"/>
        </w:rPr>
        <w:t>es</w:t>
      </w:r>
      <w:proofErr w:type="gramEnd"/>
      <w:r w:rsidRPr="0017373C">
        <w:rPr>
          <w:lang w:eastAsia="fr-FR"/>
        </w:rPr>
        <w:t xml:space="preserve"> délais de transfert des pollutions dans les sols et les nappes</w:t>
      </w:r>
      <w:r>
        <w:rPr>
          <w:lang w:eastAsia="fr-FR"/>
        </w:rPr>
        <w:t>,</w:t>
      </w:r>
    </w:p>
    <w:p w14:paraId="5E18FBD9" w14:textId="77777777" w:rsidR="007A07C4" w:rsidRDefault="007A07C4" w:rsidP="007A07C4">
      <w:pPr>
        <w:pStyle w:val="Puce1"/>
        <w:rPr>
          <w:lang w:eastAsia="fr-FR"/>
        </w:rPr>
      </w:pPr>
      <w:proofErr w:type="gramStart"/>
      <w:r w:rsidRPr="00B76E64">
        <w:rPr>
          <w:lang w:eastAsia="fr-FR"/>
        </w:rPr>
        <w:t>le</w:t>
      </w:r>
      <w:proofErr w:type="gramEnd"/>
      <w:r w:rsidRPr="00B76E64">
        <w:rPr>
          <w:lang w:eastAsia="fr-FR"/>
        </w:rPr>
        <w:t xml:space="preserve"> temps nécessaire au renouvellement de l’eau</w:t>
      </w:r>
      <w:r>
        <w:rPr>
          <w:lang w:eastAsia="fr-FR"/>
        </w:rPr>
        <w:t>.</w:t>
      </w:r>
    </w:p>
    <w:p w14:paraId="7F82916A" w14:textId="77777777" w:rsidR="007A07C4" w:rsidRPr="009D6536" w:rsidRDefault="007A07C4" w:rsidP="007A07C4">
      <w:pPr>
        <w:pStyle w:val="Textenormal"/>
        <w:rPr>
          <w:lang w:eastAsia="fr-FR"/>
        </w:rPr>
      </w:pPr>
      <w:r w:rsidRPr="009D6536">
        <w:rPr>
          <w:lang w:eastAsia="fr-FR"/>
        </w:rPr>
        <w:t>Un autre écueil est à souligner : l’état écologique dépend de plusieurs paramètres (invertébrés, poissons, phosphore, nitrates, matières organiques…). Il suffit qu’un seul de ces éléments de qualité soit mesuré en état « moins que bon » pour que l’état écologique soit classé en « moins que bon ».</w:t>
      </w:r>
    </w:p>
    <w:p w14:paraId="4F118AB0" w14:textId="4B94DFD3" w:rsidR="007A07C4" w:rsidRDefault="007A07C4" w:rsidP="00FF43DF">
      <w:pPr>
        <w:pStyle w:val="T5numrot"/>
      </w:pPr>
      <w:r>
        <w:t xml:space="preserve">Des </w:t>
      </w:r>
      <w:r w:rsidR="00036454">
        <w:t xml:space="preserve">améliorations réelles </w:t>
      </w:r>
      <w:r w:rsidR="00577EE2">
        <w:t>mais qui restent modestes et partielles</w:t>
      </w:r>
    </w:p>
    <w:p w14:paraId="6F027374" w14:textId="77777777" w:rsidR="007A07C4" w:rsidRDefault="007A07C4" w:rsidP="007A07C4">
      <w:pPr>
        <w:pStyle w:val="Textenormal"/>
        <w:rPr>
          <w:lang w:eastAsia="fr-FR"/>
        </w:rPr>
      </w:pPr>
      <w:r w:rsidRPr="003C540E">
        <w:rPr>
          <w:lang w:eastAsia="fr-FR"/>
        </w:rPr>
        <w:t xml:space="preserve">Les </w:t>
      </w:r>
      <w:r>
        <w:rPr>
          <w:lang w:eastAsia="fr-FR"/>
        </w:rPr>
        <w:t>dernières données sur l’état des eaux</w:t>
      </w:r>
      <w:r w:rsidRPr="003C540E">
        <w:rPr>
          <w:lang w:eastAsia="fr-FR"/>
        </w:rPr>
        <w:t xml:space="preserve"> sont issu</w:t>
      </w:r>
      <w:r>
        <w:rPr>
          <w:lang w:eastAsia="fr-FR"/>
        </w:rPr>
        <w:t>e</w:t>
      </w:r>
      <w:r w:rsidRPr="003C540E">
        <w:rPr>
          <w:lang w:eastAsia="fr-FR"/>
        </w:rPr>
        <w:t>s de l’évaluation réalisée en 2019, à partir des mesures de la qualité des eaux</w:t>
      </w:r>
      <w:r>
        <w:rPr>
          <w:lang w:eastAsia="fr-FR"/>
        </w:rPr>
        <w:t xml:space="preserve"> </w:t>
      </w:r>
      <w:r w:rsidRPr="003C540E">
        <w:rPr>
          <w:lang w:eastAsia="fr-FR"/>
        </w:rPr>
        <w:t>effectuées jusqu’en 2017.</w:t>
      </w:r>
    </w:p>
    <w:p w14:paraId="4C140A19" w14:textId="77777777" w:rsidR="007A07C4" w:rsidRDefault="007A07C4" w:rsidP="007A07C4">
      <w:pPr>
        <w:pStyle w:val="Textenormal"/>
        <w:rPr>
          <w:lang w:eastAsia="fr-FR"/>
        </w:rPr>
      </w:pPr>
      <w:r>
        <w:rPr>
          <w:lang w:eastAsia="fr-FR"/>
        </w:rPr>
        <w:t>De façon globale, il apparait une disparité territoriale marquée par les enjeux. La morphologie du lit des cours d’eau et les pollutions diffuses ressortent également comme enjeux forts du bassin.</w:t>
      </w:r>
    </w:p>
    <w:p w14:paraId="37D43CB8" w14:textId="36BC294D" w:rsidR="007A07C4" w:rsidRDefault="007A07C4" w:rsidP="007A07C4">
      <w:pPr>
        <w:pStyle w:val="Textenormal"/>
        <w:rPr>
          <w:lang w:eastAsia="fr-FR"/>
        </w:rPr>
      </w:pPr>
      <w:r w:rsidRPr="003C540E">
        <w:rPr>
          <w:lang w:eastAsia="fr-FR"/>
        </w:rPr>
        <w:t>Pour le bassin Loire-Bretagne</w:t>
      </w:r>
      <w:r>
        <w:rPr>
          <w:lang w:eastAsia="fr-FR"/>
        </w:rPr>
        <w:t> :</w:t>
      </w:r>
    </w:p>
    <w:p w14:paraId="642A3E4D" w14:textId="77777777" w:rsidR="007A07C4" w:rsidRDefault="007A07C4" w:rsidP="007A07C4">
      <w:pPr>
        <w:pStyle w:val="Puce1"/>
        <w:rPr>
          <w:lang w:eastAsia="fr-FR"/>
        </w:rPr>
      </w:pPr>
      <w:r w:rsidRPr="00A55F13">
        <w:rPr>
          <w:lang w:eastAsia="fr-FR"/>
        </w:rPr>
        <w:t>24 % des cours d’eau</w:t>
      </w:r>
      <w:r>
        <w:rPr>
          <w:lang w:eastAsia="fr-FR"/>
        </w:rPr>
        <w:t xml:space="preserve"> </w:t>
      </w:r>
      <w:r w:rsidRPr="00A55F13">
        <w:rPr>
          <w:lang w:eastAsia="fr-FR"/>
        </w:rPr>
        <w:t>sont en bon et très bon état écologique selon les nouvelles règles de 2018</w:t>
      </w:r>
      <w:r>
        <w:rPr>
          <w:lang w:eastAsia="fr-FR"/>
        </w:rPr>
        <w:t>,</w:t>
      </w:r>
    </w:p>
    <w:p w14:paraId="093C0E91" w14:textId="32A8A8F4" w:rsidR="00D26DCD" w:rsidRDefault="0098564A" w:rsidP="007A07C4">
      <w:pPr>
        <w:pStyle w:val="Puce1"/>
        <w:rPr>
          <w:lang w:eastAsia="fr-FR"/>
        </w:rPr>
      </w:pPr>
      <w:r>
        <w:rPr>
          <w:lang w:eastAsia="fr-FR"/>
        </w:rPr>
        <w:t>17 % des plans d’eau sont en bon état écologique</w:t>
      </w:r>
      <w:r w:rsidR="002A633F">
        <w:rPr>
          <w:lang w:eastAsia="fr-FR"/>
        </w:rPr>
        <w:t>,</w:t>
      </w:r>
    </w:p>
    <w:p w14:paraId="43A4F98C" w14:textId="77777777" w:rsidR="007A07C4" w:rsidRDefault="007A07C4" w:rsidP="007A07C4">
      <w:pPr>
        <w:pStyle w:val="Puce1"/>
        <w:rPr>
          <w:lang w:eastAsia="fr-FR"/>
        </w:rPr>
      </w:pPr>
      <w:r w:rsidRPr="00A55F13">
        <w:rPr>
          <w:lang w:eastAsia="fr-FR"/>
        </w:rPr>
        <w:t>88 % des nappes souterraines sont en bon état quantitatif,</w:t>
      </w:r>
    </w:p>
    <w:p w14:paraId="2B064714" w14:textId="295B73DA" w:rsidR="007A07C4" w:rsidRPr="003C540E" w:rsidRDefault="00E40ED2" w:rsidP="007A07C4">
      <w:pPr>
        <w:pStyle w:val="Puce1"/>
        <w:rPr>
          <w:lang w:eastAsia="fr-FR"/>
        </w:rPr>
      </w:pPr>
      <w:r>
        <w:rPr>
          <w:lang w:eastAsia="fr-FR"/>
        </w:rPr>
        <w:t>79</w:t>
      </w:r>
      <w:r w:rsidRPr="003C540E">
        <w:rPr>
          <w:lang w:eastAsia="fr-FR"/>
        </w:rPr>
        <w:t xml:space="preserve"> </w:t>
      </w:r>
      <w:r w:rsidR="007A07C4" w:rsidRPr="003C540E">
        <w:rPr>
          <w:lang w:eastAsia="fr-FR"/>
        </w:rPr>
        <w:t xml:space="preserve">% des eaux côtières </w:t>
      </w:r>
      <w:r>
        <w:rPr>
          <w:lang w:eastAsia="fr-FR"/>
        </w:rPr>
        <w:t xml:space="preserve">et 40 % des estuaires </w:t>
      </w:r>
      <w:r w:rsidR="007A07C4" w:rsidRPr="003C540E">
        <w:rPr>
          <w:lang w:eastAsia="fr-FR"/>
        </w:rPr>
        <w:t>sont en bon état écologique.</w:t>
      </w:r>
    </w:p>
    <w:p w14:paraId="2AE18E3A" w14:textId="01C857F6" w:rsidR="007A07C4" w:rsidRDefault="007A07C4" w:rsidP="007A07C4">
      <w:pPr>
        <w:pStyle w:val="Textenormal"/>
        <w:rPr>
          <w:lang w:eastAsia="fr-FR"/>
        </w:rPr>
      </w:pPr>
      <w:r w:rsidRPr="003C540E">
        <w:rPr>
          <w:lang w:eastAsia="fr-FR"/>
        </w:rPr>
        <w:t>A</w:t>
      </w:r>
      <w:r>
        <w:rPr>
          <w:lang w:eastAsia="fr-FR"/>
        </w:rPr>
        <w:t xml:space="preserve"> </w:t>
      </w:r>
      <w:r w:rsidRPr="003C540E">
        <w:rPr>
          <w:lang w:eastAsia="fr-FR"/>
        </w:rPr>
        <w:t xml:space="preserve">règle constante, on note une progression de 8 % </w:t>
      </w:r>
      <w:r w:rsidR="00335022">
        <w:rPr>
          <w:lang w:eastAsia="fr-FR"/>
        </w:rPr>
        <w:t>du nombre de rivières en</w:t>
      </w:r>
      <w:r w:rsidR="00335022" w:rsidRPr="003C540E">
        <w:rPr>
          <w:lang w:eastAsia="fr-FR"/>
        </w:rPr>
        <w:t xml:space="preserve"> </w:t>
      </w:r>
      <w:r w:rsidRPr="003C540E">
        <w:rPr>
          <w:lang w:eastAsia="fr-FR"/>
        </w:rPr>
        <w:t>bon état entre 2013 et 2018</w:t>
      </w:r>
      <w:r>
        <w:rPr>
          <w:lang w:eastAsia="fr-FR"/>
        </w:rPr>
        <w:t> :</w:t>
      </w:r>
    </w:p>
    <w:p w14:paraId="2A1A173F" w14:textId="77777777" w:rsidR="007A07C4" w:rsidRDefault="007A07C4" w:rsidP="007A07C4">
      <w:pPr>
        <w:pStyle w:val="Puce1"/>
        <w:rPr>
          <w:lang w:eastAsia="fr-FR"/>
        </w:rPr>
      </w:pPr>
      <w:proofErr w:type="gramStart"/>
      <w:r w:rsidRPr="00217761">
        <w:rPr>
          <w:lang w:eastAsia="fr-FR"/>
        </w:rPr>
        <w:t>en</w:t>
      </w:r>
      <w:proofErr w:type="gramEnd"/>
      <w:r w:rsidRPr="00217761">
        <w:rPr>
          <w:lang w:eastAsia="fr-FR"/>
        </w:rPr>
        <w:t xml:space="preserve"> 30 ans, le phosphore en rivière a été divisé par 4 sur le bassin,</w:t>
      </w:r>
    </w:p>
    <w:p w14:paraId="45FA8D00" w14:textId="4426AD65" w:rsidR="007A07C4" w:rsidRDefault="007A07C4" w:rsidP="007A07C4">
      <w:pPr>
        <w:pStyle w:val="Puce1"/>
        <w:rPr>
          <w:lang w:eastAsia="fr-FR"/>
        </w:rPr>
      </w:pPr>
      <w:proofErr w:type="gramStart"/>
      <w:r w:rsidRPr="003C540E">
        <w:rPr>
          <w:lang w:eastAsia="fr-FR"/>
        </w:rPr>
        <w:t>depuis</w:t>
      </w:r>
      <w:proofErr w:type="gramEnd"/>
      <w:r w:rsidRPr="003C540E">
        <w:rPr>
          <w:lang w:eastAsia="fr-FR"/>
        </w:rPr>
        <w:t xml:space="preserve"> 10 ans, plus de 75 % de nos cours d’eau sont en bon état pour les invertébrés et la macro-flore aquatique</w:t>
      </w:r>
      <w:r w:rsidRPr="00217761">
        <w:rPr>
          <w:lang w:eastAsia="fr-FR"/>
        </w:rPr>
        <w:t>,</w:t>
      </w:r>
    </w:p>
    <w:p w14:paraId="38000CEC" w14:textId="77777777" w:rsidR="007A07C4" w:rsidRPr="003C540E" w:rsidRDefault="007A07C4" w:rsidP="007A07C4">
      <w:pPr>
        <w:pStyle w:val="Puce1"/>
        <w:rPr>
          <w:lang w:eastAsia="fr-FR"/>
        </w:rPr>
      </w:pPr>
      <w:proofErr w:type="gramStart"/>
      <w:r w:rsidRPr="003C540E">
        <w:rPr>
          <w:lang w:eastAsia="fr-FR"/>
        </w:rPr>
        <w:t>mais</w:t>
      </w:r>
      <w:proofErr w:type="gramEnd"/>
      <w:r w:rsidRPr="003C540E">
        <w:rPr>
          <w:lang w:eastAsia="fr-FR"/>
        </w:rPr>
        <w:t xml:space="preserve"> la moitié des masses d’eau </w:t>
      </w:r>
      <w:r>
        <w:rPr>
          <w:lang w:eastAsia="fr-FR"/>
        </w:rPr>
        <w:t>« </w:t>
      </w:r>
      <w:r w:rsidRPr="003C540E">
        <w:rPr>
          <w:lang w:eastAsia="fr-FR"/>
        </w:rPr>
        <w:t>cours d’eau</w:t>
      </w:r>
      <w:r>
        <w:rPr>
          <w:lang w:eastAsia="fr-FR"/>
        </w:rPr>
        <w:t> »</w:t>
      </w:r>
      <w:r w:rsidRPr="003C540E">
        <w:rPr>
          <w:lang w:eastAsia="fr-FR"/>
        </w:rPr>
        <w:t xml:space="preserve"> ont un état biologique insuffisant pour les poissons et les diatomées.</w:t>
      </w:r>
    </w:p>
    <w:p w14:paraId="74FC7DFE" w14:textId="3A267A22" w:rsidR="007A07C4" w:rsidRDefault="007A07C4" w:rsidP="00FF43DF">
      <w:pPr>
        <w:pStyle w:val="T5numrot"/>
      </w:pPr>
      <w:r>
        <w:t>Les facteurs de dégradations de l’état des eaux</w:t>
      </w:r>
    </w:p>
    <w:p w14:paraId="157A6553" w14:textId="77777777" w:rsidR="007A07C4" w:rsidRPr="004D505A" w:rsidRDefault="007A07C4" w:rsidP="007A07C4">
      <w:pPr>
        <w:rPr>
          <w:rFonts w:ascii="Marianne" w:hAnsi="Marianne"/>
          <w:b/>
          <w:bCs/>
          <w:sz w:val="20"/>
          <w:szCs w:val="20"/>
        </w:rPr>
      </w:pPr>
      <w:r w:rsidRPr="004D505A">
        <w:rPr>
          <w:rFonts w:ascii="Marianne" w:hAnsi="Marianne"/>
          <w:b/>
          <w:bCs/>
          <w:sz w:val="20"/>
          <w:szCs w:val="20"/>
        </w:rPr>
        <w:t>Les eaux de surface</w:t>
      </w:r>
    </w:p>
    <w:p w14:paraId="138DD1EF" w14:textId="77777777" w:rsidR="007A07C4" w:rsidRDefault="007A07C4" w:rsidP="007A07C4">
      <w:pPr>
        <w:pStyle w:val="Textenormal"/>
      </w:pPr>
      <w:r>
        <w:t>L’état écologique s’évalue par comparaison des conditions de référence représentatives d’une situation non perturbée ou très peu perturbée par l’activité humaine. Les indicateurs utilisés sont principalement des indices biologiques, caractéristiques des peuplements vivants dans les eaux (invertébrés, poissons, algues, etc.).</w:t>
      </w:r>
    </w:p>
    <w:p w14:paraId="2D637839" w14:textId="77777777" w:rsidR="007A07C4" w:rsidRDefault="007A07C4" w:rsidP="007A07C4">
      <w:pPr>
        <w:widowControl/>
        <w:autoSpaceDE/>
        <w:autoSpaceDN/>
        <w:rPr>
          <w:rFonts w:ascii="Marianne" w:hAnsi="Marianne"/>
          <w:sz w:val="20"/>
          <w:szCs w:val="20"/>
          <w:u w:val="single"/>
        </w:rPr>
      </w:pPr>
      <w:r>
        <w:rPr>
          <w:rFonts w:ascii="Marianne" w:hAnsi="Marianne"/>
          <w:sz w:val="20"/>
          <w:szCs w:val="20"/>
          <w:u w:val="single"/>
        </w:rPr>
        <w:br w:type="page"/>
      </w:r>
    </w:p>
    <w:p w14:paraId="5C07E372" w14:textId="77777777" w:rsidR="007A07C4" w:rsidRPr="004D505A" w:rsidRDefault="007A07C4" w:rsidP="007A07C4">
      <w:pPr>
        <w:rPr>
          <w:rFonts w:ascii="Marianne" w:hAnsi="Marianne"/>
          <w:sz w:val="20"/>
          <w:szCs w:val="20"/>
          <w:u w:val="single"/>
        </w:rPr>
      </w:pPr>
      <w:r w:rsidRPr="004D505A">
        <w:rPr>
          <w:rFonts w:ascii="Marianne" w:hAnsi="Marianne"/>
          <w:sz w:val="20"/>
          <w:szCs w:val="20"/>
          <w:u w:val="single"/>
        </w:rPr>
        <w:lastRenderedPageBreak/>
        <w:t>Les cours d’eau</w:t>
      </w:r>
    </w:p>
    <w:p w14:paraId="35AD63DB" w14:textId="77777777" w:rsidR="007A07C4" w:rsidRDefault="007A07C4" w:rsidP="007A07C4">
      <w:pPr>
        <w:keepNext/>
      </w:pPr>
      <w:r>
        <w:rPr>
          <w:rFonts w:ascii="Marianne" w:hAnsi="Marianne"/>
          <w:noProof/>
          <w:color w:val="2B579A"/>
          <w:sz w:val="20"/>
          <w:szCs w:val="20"/>
          <w:shd w:val="clear" w:color="auto" w:fill="E6E6E6"/>
        </w:rPr>
        <w:drawing>
          <wp:inline distT="0" distB="0" distL="0" distR="0" wp14:anchorId="6C0891DB" wp14:editId="762967E8">
            <wp:extent cx="6120130" cy="4329430"/>
            <wp:effectExtent l="0" t="0" r="0" b="0"/>
            <wp:docPr id="2137549973" name="Image 2137549973" descr="Figure 19 : Carte représentant l'état écologique 2017 des masses d'eau cours d'eau.&#10;Décrit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3" name="Image 2137549973" descr="Figure 19 : Carte représentant l'état écologique 2017 des masses d'eau cours d'eau.&#10;Décrit ci-aprè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4329430"/>
                    </a:xfrm>
                    <a:prstGeom prst="rect">
                      <a:avLst/>
                    </a:prstGeom>
                  </pic:spPr>
                </pic:pic>
              </a:graphicData>
            </a:graphic>
          </wp:inline>
        </w:drawing>
      </w:r>
    </w:p>
    <w:p w14:paraId="57DCA16C" w14:textId="5DD47C07" w:rsidR="007A07C4" w:rsidRPr="004E2BF8" w:rsidRDefault="007A07C4" w:rsidP="005F41FA">
      <w:pPr>
        <w:pStyle w:val="TFigure"/>
        <w:spacing w:before="120"/>
        <w:rPr>
          <w:b/>
          <w:i w:val="0"/>
        </w:rPr>
      </w:pPr>
      <w:bookmarkStart w:id="121" w:name="_Toc169795807"/>
      <w:r w:rsidRPr="004E2BF8">
        <w:t xml:space="preserve">Figure </w:t>
      </w:r>
      <w:r>
        <w:fldChar w:fldCharType="begin"/>
      </w:r>
      <w:r>
        <w:instrText xml:space="preserve"> SEQ Figure \* ARABIC </w:instrText>
      </w:r>
      <w:r>
        <w:fldChar w:fldCharType="separate"/>
      </w:r>
      <w:r w:rsidR="00963F90">
        <w:rPr>
          <w:noProof/>
        </w:rPr>
        <w:t>19</w:t>
      </w:r>
      <w:r>
        <w:rPr>
          <w:noProof/>
        </w:rPr>
        <w:fldChar w:fldCharType="end"/>
      </w:r>
      <w:r w:rsidRPr="004E2BF8">
        <w:t xml:space="preserve"> </w:t>
      </w:r>
      <w:r w:rsidR="0040407B">
        <w:t>–</w:t>
      </w:r>
      <w:r w:rsidRPr="004E2BF8">
        <w:t xml:space="preserve"> </w:t>
      </w:r>
      <w:r w:rsidR="0040407B">
        <w:t xml:space="preserve">État </w:t>
      </w:r>
      <w:r w:rsidRPr="004E2BF8">
        <w:t>écologique 2017 des cours d'eau du bassin Loire-Bretagne</w:t>
      </w:r>
      <w:bookmarkEnd w:id="121"/>
    </w:p>
    <w:p w14:paraId="46299668" w14:textId="77777777" w:rsidR="007A07C4" w:rsidRPr="000922BF" w:rsidRDefault="007A07C4" w:rsidP="007A07C4">
      <w:pPr>
        <w:pStyle w:val="Textenormal"/>
      </w:pPr>
      <w:r w:rsidRPr="000922BF">
        <w:t xml:space="preserve">C’est principalement à l’amont du bassin et dans la moitié ouest de la Bretagne que l’on trouve les </w:t>
      </w:r>
      <w:r>
        <w:t>masses d’eau</w:t>
      </w:r>
      <w:r w:rsidRPr="000922BF">
        <w:t xml:space="preserve"> en bon ou très bon état. Inversement</w:t>
      </w:r>
      <w:r>
        <w:t>,</w:t>
      </w:r>
      <w:r w:rsidRPr="000922BF">
        <w:t xml:space="preserve"> la région médiane avec une population parfois dense, une agriculture et une irrigation importantes et des étiages </w:t>
      </w:r>
      <w:r>
        <w:t>marqués</w:t>
      </w:r>
      <w:r w:rsidRPr="000922BF">
        <w:t>, présente un état nettement dégradé. Avec les mêmes caractéristiques, la situation est critique en Loire-aval et côtiers vendéens. Elle est également critique sur l’axe Loire entre Saint-Étienne et Nevers.</w:t>
      </w:r>
    </w:p>
    <w:p w14:paraId="447BFC62" w14:textId="001B9165" w:rsidR="007A07C4" w:rsidRDefault="007A07C4" w:rsidP="007A07C4">
      <w:pPr>
        <w:pStyle w:val="Textenormal"/>
      </w:pPr>
      <w:r w:rsidRPr="00B341CC">
        <w:t>La part des eaux en bon état est globalement stable depuis la première évaluation de l’état des eaux en 2007.</w:t>
      </w:r>
    </w:p>
    <w:p w14:paraId="638E04F4" w14:textId="3DDACD9A" w:rsidR="007A07C4" w:rsidRPr="00B341CC" w:rsidRDefault="007A07C4" w:rsidP="007A07C4">
      <w:pPr>
        <w:pStyle w:val="Textenormal"/>
      </w:pPr>
      <w:r w:rsidRPr="00B341CC">
        <w:t xml:space="preserve">Cette stabilité peut s’expliquer par le faible recul (moins de 10 ans), l’inertie des milieux </w:t>
      </w:r>
      <w:r>
        <w:t>(</w:t>
      </w:r>
      <w:r w:rsidRPr="00B341CC">
        <w:t xml:space="preserve">l’effet des actions entreprises n’est pas immédiatement </w:t>
      </w:r>
      <w:r w:rsidR="000E0E06">
        <w:t>visible</w:t>
      </w:r>
      <w:r>
        <w:t xml:space="preserve">). En outre </w:t>
      </w:r>
      <w:r w:rsidRPr="00B341CC">
        <w:t>la notion de bon état</w:t>
      </w:r>
      <w:r>
        <w:t xml:space="preserve"> implique que</w:t>
      </w:r>
      <w:r w:rsidRPr="00B341CC">
        <w:t xml:space="preserve"> tant qu’un seul élément de qualité n’est pas bon, l’état n’est pas bon.</w:t>
      </w:r>
      <w:r>
        <w:rPr>
          <w:rStyle w:val="lev"/>
          <w:rFonts w:cs="Helvetica"/>
          <w:szCs w:val="19"/>
        </w:rPr>
        <w:t xml:space="preserve"> </w:t>
      </w:r>
      <w:r w:rsidRPr="00B341CC">
        <w:t>Cette</w:t>
      </w:r>
      <w:r>
        <w:t xml:space="preserve"> </w:t>
      </w:r>
      <w:r w:rsidRPr="00B341CC">
        <w:t xml:space="preserve">stabilité masque </w:t>
      </w:r>
      <w:r>
        <w:t xml:space="preserve">donc </w:t>
      </w:r>
      <w:r w:rsidRPr="00B341CC">
        <w:t>des évolutions</w:t>
      </w:r>
      <w:r>
        <w:t xml:space="preserve"> positives</w:t>
      </w:r>
      <w:r w:rsidRPr="00B341CC">
        <w:t xml:space="preserve"> sur certains paramètres ou groupes de paramètres.</w:t>
      </w:r>
    </w:p>
    <w:p w14:paraId="5A60FE2C" w14:textId="77777777" w:rsidR="007A07C4" w:rsidRDefault="007A07C4" w:rsidP="007A07C4">
      <w:pPr>
        <w:widowControl/>
        <w:autoSpaceDE/>
        <w:autoSpaceDN/>
        <w:rPr>
          <w:rFonts w:ascii="Marianne" w:eastAsia="Times New Roman" w:hAnsi="Marianne"/>
          <w:sz w:val="20"/>
          <w:szCs w:val="20"/>
        </w:rPr>
      </w:pPr>
      <w:r>
        <w:rPr>
          <w:rFonts w:ascii="Marianne" w:hAnsi="Marianne"/>
          <w:sz w:val="20"/>
          <w:szCs w:val="20"/>
        </w:rPr>
        <w:br w:type="page"/>
      </w:r>
    </w:p>
    <w:p w14:paraId="5603CFA6" w14:textId="7722F001" w:rsidR="007A07C4" w:rsidRDefault="0068521E" w:rsidP="007A07C4">
      <w:pPr>
        <w:pStyle w:val="Textenormal"/>
      </w:pPr>
      <w:r>
        <w:rPr>
          <w:noProof/>
          <w:color w:val="2B579A"/>
          <w:shd w:val="clear" w:color="auto" w:fill="E6E6E6"/>
        </w:rPr>
        <w:lastRenderedPageBreak/>
        <w:drawing>
          <wp:anchor distT="0" distB="0" distL="114300" distR="114300" simplePos="0" relativeHeight="251658275" behindDoc="0" locked="0" layoutInCell="1" allowOverlap="1" wp14:anchorId="0BC60295" wp14:editId="3DD98C8C">
            <wp:simplePos x="0" y="0"/>
            <wp:positionH relativeFrom="margin">
              <wp:posOffset>3810</wp:posOffset>
            </wp:positionH>
            <wp:positionV relativeFrom="margin">
              <wp:posOffset>3810</wp:posOffset>
            </wp:positionV>
            <wp:extent cx="6113145" cy="3978275"/>
            <wp:effectExtent l="0" t="0" r="1905" b="3175"/>
            <wp:wrapSquare wrapText="bothSides"/>
            <wp:docPr id="2137549974" name="Image 2137549974" descr="Figure 20 : graphique représentant l'évolution de l'état écologique des cours d'eau du bassin Loire-Bretagne de 2006 à 2017.&#10;Dont les points principaux sont explicités ci-aprè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4" name="Image 2137549974" descr="Figure 20 : graphique représentant l'évolution de l'état écologique des cours d'eau du bassin Loire-Bretagne de 2006 à 2017.&#10;Dont les points principaux sont explicités ci-après dans le tex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13145" cy="3978275"/>
                    </a:xfrm>
                    <a:prstGeom prst="rect">
                      <a:avLst/>
                    </a:prstGeom>
                  </pic:spPr>
                </pic:pic>
              </a:graphicData>
            </a:graphic>
            <wp14:sizeRelH relativeFrom="margin">
              <wp14:pctWidth>0</wp14:pctWidth>
            </wp14:sizeRelH>
            <wp14:sizeRelV relativeFrom="margin">
              <wp14:pctHeight>0</wp14:pctHeight>
            </wp14:sizeRelV>
          </wp:anchor>
        </w:drawing>
      </w:r>
      <w:r w:rsidR="007A07C4">
        <w:rPr>
          <w:noProof/>
        </w:rPr>
        <mc:AlternateContent>
          <mc:Choice Requires="wps">
            <w:drawing>
              <wp:anchor distT="0" distB="0" distL="114300" distR="114300" simplePos="0" relativeHeight="251658289" behindDoc="0" locked="0" layoutInCell="1" allowOverlap="1" wp14:anchorId="19B07237" wp14:editId="0A53FD5A">
                <wp:simplePos x="0" y="0"/>
                <wp:positionH relativeFrom="margin">
                  <wp:align>right</wp:align>
                </wp:positionH>
                <wp:positionV relativeFrom="paragraph">
                  <wp:posOffset>3998654</wp:posOffset>
                </wp:positionV>
                <wp:extent cx="6113145" cy="635"/>
                <wp:effectExtent l="0" t="0" r="1905" b="0"/>
                <wp:wrapSquare wrapText="bothSides"/>
                <wp:docPr id="2137549963" name="Zone de texte 21375499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13145" cy="635"/>
                        </a:xfrm>
                        <a:prstGeom prst="rect">
                          <a:avLst/>
                        </a:prstGeom>
                        <a:solidFill>
                          <a:prstClr val="white"/>
                        </a:solidFill>
                        <a:ln>
                          <a:noFill/>
                        </a:ln>
                      </wps:spPr>
                      <wps:txbx>
                        <w:txbxContent>
                          <w:p w14:paraId="5F2B09BE" w14:textId="14D59CD7" w:rsidR="007A07C4" w:rsidRPr="00B27037" w:rsidRDefault="007A07C4" w:rsidP="000D412B">
                            <w:pPr>
                              <w:pStyle w:val="TFigure"/>
                              <w:spacing w:before="120"/>
                              <w:rPr>
                                <w:b/>
                                <w:bCs/>
                              </w:rPr>
                            </w:pPr>
                            <w:bookmarkStart w:id="122" w:name="_Toc169795808"/>
                            <w:r w:rsidRPr="00B27037">
                              <w:t xml:space="preserve">Figure </w:t>
                            </w:r>
                            <w:r>
                              <w:fldChar w:fldCharType="begin"/>
                            </w:r>
                            <w:r>
                              <w:instrText xml:space="preserve"> SEQ Figure \* ARABIC </w:instrText>
                            </w:r>
                            <w:r>
                              <w:fldChar w:fldCharType="separate"/>
                            </w:r>
                            <w:r w:rsidR="00963F90">
                              <w:rPr>
                                <w:noProof/>
                              </w:rPr>
                              <w:t>20</w:t>
                            </w:r>
                            <w:r>
                              <w:rPr>
                                <w:noProof/>
                              </w:rPr>
                              <w:fldChar w:fldCharType="end"/>
                            </w:r>
                            <w:r w:rsidRPr="00B27037">
                              <w:t xml:space="preserve"> - </w:t>
                            </w:r>
                            <w:r w:rsidR="005B76AF">
                              <w:t>Évolution</w:t>
                            </w:r>
                            <w:r w:rsidRPr="00B27037">
                              <w:t xml:space="preserve"> de l'état écologique des cours d'eau du bassin Loire-Bretagne de 2006 à 2017</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07237" id="Zone de texte 2137549963" o:spid="_x0000_s1034" type="#_x0000_t202" alt="&quot;&quot;" style="position:absolute;margin-left:430.15pt;margin-top:314.85pt;width:481.35pt;height:.05pt;z-index:25165828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" stroked="f">
                <v:textbox style="mso-fit-shape-to-text:t" inset="0,0,0,0">
                  <w:txbxContent>
                    <w:p w14:paraId="5F2B09BE" w14:textId="14D59CD7" w:rsidR="007A07C4" w:rsidRPr="00B27037" w:rsidRDefault="007A07C4" w:rsidP="000D412B">
                      <w:pPr>
                        <w:pStyle w:val="TFigure"/>
                        <w:spacing w:before="120"/>
                        <w:rPr>
                          <w:b/>
                          <w:bCs/>
                        </w:rPr>
                      </w:pPr>
                      <w:bookmarkStart w:id="123" w:name="_Toc169795808"/>
                      <w:r w:rsidRPr="00B27037">
                        <w:t xml:space="preserve">Figure </w:t>
                      </w:r>
                      <w:r>
                        <w:fldChar w:fldCharType="begin"/>
                      </w:r>
                      <w:r>
                        <w:instrText xml:space="preserve"> SEQ Figure \* ARABIC </w:instrText>
                      </w:r>
                      <w:r>
                        <w:fldChar w:fldCharType="separate"/>
                      </w:r>
                      <w:r w:rsidR="00963F90">
                        <w:rPr>
                          <w:noProof/>
                        </w:rPr>
                        <w:t>20</w:t>
                      </w:r>
                      <w:r>
                        <w:rPr>
                          <w:noProof/>
                        </w:rPr>
                        <w:fldChar w:fldCharType="end"/>
                      </w:r>
                      <w:r w:rsidRPr="00B27037">
                        <w:t xml:space="preserve"> - </w:t>
                      </w:r>
                      <w:r w:rsidR="005B76AF">
                        <w:t>Évolution</w:t>
                      </w:r>
                      <w:r w:rsidRPr="00B27037">
                        <w:t xml:space="preserve"> de l'état écologique des cours d'eau du bassin Loire-Bretagne de 2006 à 2017</w:t>
                      </w:r>
                      <w:bookmarkEnd w:id="123"/>
                    </w:p>
                  </w:txbxContent>
                </v:textbox>
                <w10:wrap type="square" anchorx="margin"/>
              </v:shape>
            </w:pict>
          </mc:Fallback>
        </mc:AlternateContent>
      </w:r>
      <w:r w:rsidR="007A07C4">
        <w:t>Voici les éléments principaux à retenir :</w:t>
      </w:r>
    </w:p>
    <w:p w14:paraId="6B420232" w14:textId="5026AF61" w:rsidR="007A07C4" w:rsidRDefault="007A07C4" w:rsidP="007A07C4">
      <w:pPr>
        <w:pStyle w:val="Puce1"/>
        <w:rPr>
          <w:lang w:eastAsia="fr-FR"/>
        </w:rPr>
      </w:pPr>
      <w:proofErr w:type="gramStart"/>
      <w:r>
        <w:t>près</w:t>
      </w:r>
      <w:proofErr w:type="gramEnd"/>
      <w:r>
        <w:t xml:space="preserve"> de 78 % </w:t>
      </w:r>
      <w:r w:rsidRPr="00991E1D">
        <w:t xml:space="preserve">des cours d’eau </w:t>
      </w:r>
      <w:r>
        <w:t xml:space="preserve">sont </w:t>
      </w:r>
      <w:r w:rsidRPr="00991E1D">
        <w:t xml:space="preserve">déclassés par </w:t>
      </w:r>
      <w:r>
        <w:t xml:space="preserve">des paramètres liés à </w:t>
      </w:r>
      <w:r w:rsidRPr="00991E1D">
        <w:t>la biologie</w:t>
      </w:r>
      <w:r>
        <w:t>. B</w:t>
      </w:r>
      <w:r w:rsidRPr="00991E1D">
        <w:t>ien que l’in</w:t>
      </w:r>
      <w:r w:rsidRPr="00991E1D">
        <w:rPr>
          <w:lang w:eastAsia="fr-FR"/>
        </w:rPr>
        <w:t>dice invertébré</w:t>
      </w:r>
      <w:r>
        <w:rPr>
          <w:lang w:eastAsia="fr-FR"/>
        </w:rPr>
        <w:t>s</w:t>
      </w:r>
      <w:r w:rsidRPr="00991E1D">
        <w:rPr>
          <w:lang w:eastAsia="fr-FR"/>
        </w:rPr>
        <w:t xml:space="preserve"> </w:t>
      </w:r>
      <w:r>
        <w:rPr>
          <w:lang w:eastAsia="fr-FR"/>
        </w:rPr>
        <w:t>soit</w:t>
      </w:r>
      <w:r w:rsidRPr="00991E1D">
        <w:rPr>
          <w:lang w:eastAsia="fr-FR"/>
        </w:rPr>
        <w:t xml:space="preserve"> bon pour 63 % des cours d’eau</w:t>
      </w:r>
      <w:r>
        <w:rPr>
          <w:lang w:eastAsia="fr-FR"/>
        </w:rPr>
        <w:t xml:space="preserve">, </w:t>
      </w:r>
      <w:r w:rsidRPr="00991E1D">
        <w:rPr>
          <w:lang w:eastAsia="fr-FR"/>
        </w:rPr>
        <w:t xml:space="preserve">l’indice diatomées </w:t>
      </w:r>
      <w:r>
        <w:rPr>
          <w:lang w:eastAsia="fr-FR"/>
        </w:rPr>
        <w:t>(</w:t>
      </w:r>
      <w:r w:rsidRPr="00991E1D">
        <w:rPr>
          <w:lang w:eastAsia="fr-FR"/>
        </w:rPr>
        <w:t>qui réagit aux pollutions classiques nitrates, phosphore, pesticides) déclasse 53</w:t>
      </w:r>
      <w:r>
        <w:rPr>
          <w:lang w:eastAsia="fr-FR"/>
        </w:rPr>
        <w:t> </w:t>
      </w:r>
      <w:r w:rsidRPr="00991E1D">
        <w:rPr>
          <w:lang w:eastAsia="fr-FR"/>
        </w:rPr>
        <w:t xml:space="preserve">% des cours d'eau. L’indice poissons, qui reflète l’ensemble des pressions qui s’exercent sur le cours d’eau </w:t>
      </w:r>
      <w:r>
        <w:rPr>
          <w:lang w:eastAsia="fr-FR"/>
        </w:rPr>
        <w:t>(</w:t>
      </w:r>
      <w:r w:rsidRPr="00991E1D">
        <w:rPr>
          <w:lang w:eastAsia="fr-FR"/>
        </w:rPr>
        <w:t>pollutions, altérations de</w:t>
      </w:r>
      <w:r>
        <w:rPr>
          <w:lang w:eastAsia="fr-FR"/>
        </w:rPr>
        <w:t xml:space="preserve"> </w:t>
      </w:r>
      <w:r w:rsidRPr="00991E1D">
        <w:rPr>
          <w:lang w:eastAsia="fr-FR"/>
        </w:rPr>
        <w:t>la morphologie et de l’hydrologie</w:t>
      </w:r>
      <w:r>
        <w:rPr>
          <w:lang w:eastAsia="fr-FR"/>
        </w:rPr>
        <w:t>)</w:t>
      </w:r>
      <w:r w:rsidRPr="00991E1D">
        <w:rPr>
          <w:lang w:eastAsia="fr-FR"/>
        </w:rPr>
        <w:t xml:space="preserve"> déclasse près de 64 % des cours d’eau</w:t>
      </w:r>
      <w:r>
        <w:rPr>
          <w:lang w:eastAsia="fr-FR"/>
        </w:rPr>
        <w:t>,</w:t>
      </w:r>
    </w:p>
    <w:p w14:paraId="5E5B31C5" w14:textId="5D5BB84C" w:rsidR="007A07C4" w:rsidRPr="00B45142" w:rsidRDefault="007A07C4" w:rsidP="007A07C4">
      <w:pPr>
        <w:pStyle w:val="Puce1"/>
        <w:rPr>
          <w:szCs w:val="19"/>
          <w:lang w:eastAsia="fr-FR"/>
        </w:rPr>
      </w:pPr>
      <w:proofErr w:type="gramStart"/>
      <w:r>
        <w:rPr>
          <w:lang w:eastAsia="fr-FR"/>
        </w:rPr>
        <w:t>d</w:t>
      </w:r>
      <w:r w:rsidRPr="00F420EB">
        <w:rPr>
          <w:lang w:eastAsia="fr-FR"/>
        </w:rPr>
        <w:t>e</w:t>
      </w:r>
      <w:proofErr w:type="gramEnd"/>
      <w:r w:rsidRPr="00F420EB">
        <w:rPr>
          <w:lang w:eastAsia="fr-FR"/>
        </w:rPr>
        <w:t xml:space="preserve"> réelles améliorations sont observées sur la qualité physicochimique. </w:t>
      </w:r>
      <w:r w:rsidRPr="4A78F05F">
        <w:rPr>
          <w:lang w:eastAsia="fr-FR"/>
        </w:rPr>
        <w:t>L’amélioration du traitement des rejets domestiques et industriels dans les stations d’épuration au cours des dernières décennies s’est traduite par la nette amélioration du bilan d’oxygène et de réduction des nutriments représentée par l’ammonium. Pour le phosphore, la qualité des eaux s'est également fortement améliorée depuis 30 ans grâce aux stations d’épuration et à l'interdiction des phosphates dans les lessives (division par 4 de sa présence en rivières). Le phosphore étant l’élément moteur de la croissance des végétaux dans les rivières et les plans d’eau, on observe en parallèle une réduction de l’eutrophisation en rivières. Pour l’ensemble des nutriments (nitrates</w:t>
      </w:r>
      <w:r w:rsidR="00CA05E3">
        <w:rPr>
          <w:lang w:eastAsia="fr-FR"/>
        </w:rPr>
        <w:t xml:space="preserve"> et</w:t>
      </w:r>
      <w:r w:rsidRPr="4A78F05F">
        <w:rPr>
          <w:lang w:eastAsia="fr-FR"/>
        </w:rPr>
        <w:t xml:space="preserve"> phosphore), la qualité reste globalement stable depuis 2007,</w:t>
      </w:r>
    </w:p>
    <w:p w14:paraId="6B914B46" w14:textId="77777777" w:rsidR="007A07C4" w:rsidRPr="00545CB4" w:rsidRDefault="007A07C4" w:rsidP="007A07C4">
      <w:pPr>
        <w:pStyle w:val="Puce1"/>
        <w:rPr>
          <w:lang w:eastAsia="fr-FR"/>
        </w:rPr>
      </w:pPr>
      <w:proofErr w:type="gramStart"/>
      <w:r>
        <w:t>d</w:t>
      </w:r>
      <w:r w:rsidRPr="00545CB4">
        <w:t>es</w:t>
      </w:r>
      <w:proofErr w:type="gramEnd"/>
      <w:r w:rsidRPr="00545CB4">
        <w:t xml:space="preserve"> cours d’eau dégradés par la morphologie et l’hydrologie. Outre les pollutions par les matières organiques et oxydables ou les pesticides, les principales causes de dégradation de la biologie des cours d’eau sont les atteintes à la morphologie. 68 % des eaux de surface n’ont pas atteint le bon état du fait d’un</w:t>
      </w:r>
      <w:r>
        <w:t xml:space="preserve"> </w:t>
      </w:r>
      <w:r w:rsidRPr="00545CB4">
        <w:t xml:space="preserve">problème de morphologie </w:t>
      </w:r>
      <w:r>
        <w:t xml:space="preserve">(modification ou artificialisation du lit des rivières) </w:t>
      </w:r>
      <w:r w:rsidRPr="00545CB4">
        <w:t>ou de continuité (cloisonnement par des seuils</w:t>
      </w:r>
      <w:r>
        <w:t xml:space="preserve"> et barrage</w:t>
      </w:r>
      <w:r w:rsidRPr="00545CB4">
        <w:t>), et 52 % à cause d’un problème lié à l'hydrologie à la suite des prélèvements et à l'évaporation par les plans d'eau.</w:t>
      </w:r>
    </w:p>
    <w:p w14:paraId="56073186" w14:textId="501EE66B" w:rsidR="000A0B69" w:rsidRDefault="002C0247" w:rsidP="00E74149">
      <w:pPr>
        <w:pStyle w:val="Textenormal"/>
        <w:keepNext/>
        <w:widowControl/>
        <w:spacing w:after="240"/>
        <w:rPr>
          <w:lang w:eastAsia="fr-FR"/>
        </w:rPr>
      </w:pPr>
      <w:r>
        <w:rPr>
          <w:lang w:eastAsia="fr-FR"/>
        </w:rPr>
        <w:lastRenderedPageBreak/>
        <w:t xml:space="preserve">Si l’état </w:t>
      </w:r>
      <w:r w:rsidR="00D125C7">
        <w:rPr>
          <w:lang w:eastAsia="fr-FR"/>
        </w:rPr>
        <w:t>de l’ensemble des</w:t>
      </w:r>
      <w:r>
        <w:rPr>
          <w:lang w:eastAsia="fr-FR"/>
        </w:rPr>
        <w:t xml:space="preserve"> masses d’eau est évalué </w:t>
      </w:r>
      <w:r w:rsidR="00405578">
        <w:rPr>
          <w:lang w:eastAsia="fr-FR"/>
        </w:rPr>
        <w:t xml:space="preserve">seulement </w:t>
      </w:r>
      <w:r>
        <w:rPr>
          <w:lang w:eastAsia="fr-FR"/>
        </w:rPr>
        <w:t>tous les six ans</w:t>
      </w:r>
      <w:r w:rsidR="006E1560">
        <w:rPr>
          <w:lang w:eastAsia="fr-FR"/>
        </w:rPr>
        <w:t xml:space="preserve"> car il nécessite un travail important d’expertise collective</w:t>
      </w:r>
      <w:r>
        <w:rPr>
          <w:lang w:eastAsia="fr-FR"/>
        </w:rPr>
        <w:t xml:space="preserve">, </w:t>
      </w:r>
      <w:r w:rsidR="000B51E7">
        <w:rPr>
          <w:lang w:eastAsia="fr-FR"/>
        </w:rPr>
        <w:t xml:space="preserve">les 420 stations </w:t>
      </w:r>
      <w:r w:rsidR="000D65E3">
        <w:rPr>
          <w:lang w:eastAsia="fr-FR"/>
        </w:rPr>
        <w:t>du réseau</w:t>
      </w:r>
      <w:r w:rsidR="00405578">
        <w:rPr>
          <w:lang w:eastAsia="fr-FR"/>
        </w:rPr>
        <w:t xml:space="preserve"> </w:t>
      </w:r>
      <w:r w:rsidR="00F722EC">
        <w:rPr>
          <w:lang w:eastAsia="fr-FR"/>
        </w:rPr>
        <w:t xml:space="preserve">de contrôle de surveillance </w:t>
      </w:r>
      <w:r w:rsidR="00210F18">
        <w:rPr>
          <w:lang w:eastAsia="fr-FR"/>
        </w:rPr>
        <w:t xml:space="preserve">des cours d’eau font l’objet </w:t>
      </w:r>
      <w:r w:rsidR="000D65E3">
        <w:rPr>
          <w:lang w:eastAsia="fr-FR"/>
        </w:rPr>
        <w:t>d’une évaluation annuelle.</w:t>
      </w:r>
      <w:r w:rsidR="00D77ADC">
        <w:rPr>
          <w:lang w:eastAsia="fr-FR"/>
        </w:rPr>
        <w:t xml:space="preserve"> </w:t>
      </w:r>
      <w:r w:rsidR="00D16089">
        <w:rPr>
          <w:lang w:eastAsia="fr-FR"/>
        </w:rPr>
        <w:t xml:space="preserve">Ces évaluations intègrent </w:t>
      </w:r>
      <w:r w:rsidR="00322726">
        <w:rPr>
          <w:lang w:eastAsia="fr-FR"/>
        </w:rPr>
        <w:t>l’évolution des règles, qui ont tendance</w:t>
      </w:r>
      <w:r w:rsidR="00242882">
        <w:rPr>
          <w:lang w:eastAsia="fr-FR"/>
        </w:rPr>
        <w:t xml:space="preserve"> à gommer les progrès réalisés.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5"/>
        <w:gridCol w:w="1360"/>
        <w:gridCol w:w="1361"/>
        <w:gridCol w:w="1361"/>
        <w:gridCol w:w="1361"/>
        <w:gridCol w:w="1361"/>
      </w:tblGrid>
      <w:tr w:rsidR="006931C0" w14:paraId="0D8E8713" w14:textId="77777777" w:rsidTr="00242882">
        <w:trPr>
          <w:trHeight w:val="290"/>
          <w:jc w:val="center"/>
        </w:trPr>
        <w:tc>
          <w:tcPr>
            <w:tcW w:w="2405" w:type="dxa"/>
            <w:shd w:val="clear" w:color="auto" w:fill="auto"/>
            <w:tcMar>
              <w:top w:w="0" w:type="dxa"/>
              <w:left w:w="70" w:type="dxa"/>
              <w:bottom w:w="0" w:type="dxa"/>
              <w:right w:w="70" w:type="dxa"/>
            </w:tcMar>
            <w:vAlign w:val="center"/>
            <w:hideMark/>
          </w:tcPr>
          <w:p w14:paraId="0B621689" w14:textId="77777777" w:rsidR="00F31361" w:rsidRPr="0068521E" w:rsidRDefault="00F31361" w:rsidP="00E74149">
            <w:pPr>
              <w:pStyle w:val="Textenormal"/>
              <w:rPr>
                <w:b/>
                <w:bCs/>
              </w:rPr>
            </w:pPr>
            <w:r w:rsidRPr="0068521E">
              <w:rPr>
                <w:b/>
                <w:bCs/>
              </w:rPr>
              <w:t>Période</w:t>
            </w:r>
          </w:p>
        </w:tc>
        <w:tc>
          <w:tcPr>
            <w:tcW w:w="1360" w:type="dxa"/>
            <w:shd w:val="clear" w:color="auto" w:fill="auto"/>
            <w:tcMar>
              <w:top w:w="0" w:type="dxa"/>
              <w:left w:w="70" w:type="dxa"/>
              <w:bottom w:w="0" w:type="dxa"/>
              <w:right w:w="70" w:type="dxa"/>
            </w:tcMar>
            <w:vAlign w:val="center"/>
            <w:hideMark/>
          </w:tcPr>
          <w:p w14:paraId="4D0743CF" w14:textId="77777777" w:rsidR="00F31361" w:rsidRPr="0068521E" w:rsidRDefault="00F31361" w:rsidP="00E74149">
            <w:pPr>
              <w:pStyle w:val="Textenormal"/>
              <w:rPr>
                <w:b/>
                <w:bCs/>
              </w:rPr>
            </w:pPr>
            <w:r w:rsidRPr="0068521E">
              <w:rPr>
                <w:b/>
                <w:bCs/>
              </w:rPr>
              <w:t>2016-2018</w:t>
            </w:r>
          </w:p>
        </w:tc>
        <w:tc>
          <w:tcPr>
            <w:tcW w:w="1361" w:type="dxa"/>
            <w:shd w:val="clear" w:color="auto" w:fill="auto"/>
            <w:tcMar>
              <w:top w:w="0" w:type="dxa"/>
              <w:left w:w="70" w:type="dxa"/>
              <w:bottom w:w="0" w:type="dxa"/>
              <w:right w:w="70" w:type="dxa"/>
            </w:tcMar>
            <w:vAlign w:val="center"/>
            <w:hideMark/>
          </w:tcPr>
          <w:p w14:paraId="2AC14553" w14:textId="77777777" w:rsidR="00F31361" w:rsidRPr="0068521E" w:rsidRDefault="00F31361" w:rsidP="00E74149">
            <w:pPr>
              <w:pStyle w:val="Textenormal"/>
              <w:rPr>
                <w:b/>
                <w:bCs/>
              </w:rPr>
            </w:pPr>
            <w:r w:rsidRPr="0068521E">
              <w:rPr>
                <w:b/>
                <w:bCs/>
              </w:rPr>
              <w:t>2017-2019</w:t>
            </w:r>
          </w:p>
        </w:tc>
        <w:tc>
          <w:tcPr>
            <w:tcW w:w="1361" w:type="dxa"/>
            <w:shd w:val="clear" w:color="auto" w:fill="auto"/>
            <w:tcMar>
              <w:top w:w="0" w:type="dxa"/>
              <w:left w:w="70" w:type="dxa"/>
              <w:bottom w:w="0" w:type="dxa"/>
              <w:right w:w="70" w:type="dxa"/>
            </w:tcMar>
            <w:vAlign w:val="center"/>
            <w:hideMark/>
          </w:tcPr>
          <w:p w14:paraId="538D54EC" w14:textId="77777777" w:rsidR="00F31361" w:rsidRPr="0068521E" w:rsidRDefault="00F31361" w:rsidP="00E74149">
            <w:pPr>
              <w:pStyle w:val="Textenormal"/>
              <w:rPr>
                <w:b/>
                <w:bCs/>
              </w:rPr>
            </w:pPr>
            <w:r w:rsidRPr="0068521E">
              <w:rPr>
                <w:b/>
                <w:bCs/>
              </w:rPr>
              <w:t>2018-2020</w:t>
            </w:r>
          </w:p>
        </w:tc>
        <w:tc>
          <w:tcPr>
            <w:tcW w:w="1361" w:type="dxa"/>
            <w:shd w:val="clear" w:color="auto" w:fill="auto"/>
            <w:tcMar>
              <w:top w:w="0" w:type="dxa"/>
              <w:left w:w="70" w:type="dxa"/>
              <w:bottom w:w="0" w:type="dxa"/>
              <w:right w:w="70" w:type="dxa"/>
            </w:tcMar>
            <w:vAlign w:val="center"/>
            <w:hideMark/>
          </w:tcPr>
          <w:p w14:paraId="6FFFBE6B" w14:textId="77777777" w:rsidR="00F31361" w:rsidRPr="0068521E" w:rsidRDefault="00F31361" w:rsidP="00E74149">
            <w:pPr>
              <w:pStyle w:val="Textenormal"/>
              <w:rPr>
                <w:b/>
                <w:bCs/>
              </w:rPr>
            </w:pPr>
            <w:r w:rsidRPr="0068521E">
              <w:rPr>
                <w:b/>
                <w:bCs/>
              </w:rPr>
              <w:t>2019-2021</w:t>
            </w:r>
          </w:p>
        </w:tc>
        <w:tc>
          <w:tcPr>
            <w:tcW w:w="1361" w:type="dxa"/>
            <w:shd w:val="clear" w:color="auto" w:fill="auto"/>
            <w:tcMar>
              <w:top w:w="0" w:type="dxa"/>
              <w:left w:w="70" w:type="dxa"/>
              <w:bottom w:w="0" w:type="dxa"/>
              <w:right w:w="70" w:type="dxa"/>
            </w:tcMar>
            <w:vAlign w:val="center"/>
            <w:hideMark/>
          </w:tcPr>
          <w:p w14:paraId="41390329" w14:textId="77777777" w:rsidR="00F31361" w:rsidRPr="0068521E" w:rsidRDefault="00F31361" w:rsidP="00E74149">
            <w:pPr>
              <w:pStyle w:val="Textenormal"/>
              <w:rPr>
                <w:b/>
                <w:bCs/>
              </w:rPr>
            </w:pPr>
            <w:r w:rsidRPr="0068521E">
              <w:rPr>
                <w:b/>
                <w:bCs/>
              </w:rPr>
              <w:t>2020-2022</w:t>
            </w:r>
          </w:p>
        </w:tc>
      </w:tr>
      <w:tr w:rsidR="006931C0" w14:paraId="71BD6B60" w14:textId="77777777" w:rsidTr="00242882">
        <w:trPr>
          <w:trHeight w:val="290"/>
          <w:jc w:val="center"/>
        </w:trPr>
        <w:tc>
          <w:tcPr>
            <w:tcW w:w="2405" w:type="dxa"/>
            <w:shd w:val="clear" w:color="auto" w:fill="auto"/>
            <w:noWrap/>
            <w:tcMar>
              <w:top w:w="0" w:type="dxa"/>
              <w:left w:w="70" w:type="dxa"/>
              <w:bottom w:w="0" w:type="dxa"/>
              <w:right w:w="70" w:type="dxa"/>
            </w:tcMar>
            <w:vAlign w:val="center"/>
            <w:hideMark/>
          </w:tcPr>
          <w:p w14:paraId="277B7C81" w14:textId="27ED3491" w:rsidR="00F31361" w:rsidRPr="0068521E" w:rsidRDefault="006931C0" w:rsidP="00E74149">
            <w:pPr>
              <w:pStyle w:val="Textenormal"/>
              <w:rPr>
                <w:b/>
                <w:bCs/>
              </w:rPr>
            </w:pPr>
            <w:r w:rsidRPr="0068521E">
              <w:rPr>
                <w:b/>
                <w:bCs/>
              </w:rPr>
              <w:t>% de</w:t>
            </w:r>
            <w:r w:rsidR="00D77ADC" w:rsidRPr="0068521E">
              <w:rPr>
                <w:b/>
                <w:bCs/>
              </w:rPr>
              <w:t xml:space="preserve"> masses d’eau en très bon ou bon</w:t>
            </w:r>
            <w:r w:rsidR="00F31361" w:rsidRPr="0068521E">
              <w:rPr>
                <w:b/>
                <w:bCs/>
              </w:rPr>
              <w:t xml:space="preserve"> état</w:t>
            </w:r>
          </w:p>
        </w:tc>
        <w:tc>
          <w:tcPr>
            <w:tcW w:w="1360" w:type="dxa"/>
            <w:shd w:val="clear" w:color="auto" w:fill="auto"/>
            <w:noWrap/>
            <w:tcMar>
              <w:top w:w="0" w:type="dxa"/>
              <w:left w:w="70" w:type="dxa"/>
              <w:bottom w:w="0" w:type="dxa"/>
              <w:right w:w="70" w:type="dxa"/>
            </w:tcMar>
            <w:vAlign w:val="center"/>
            <w:hideMark/>
          </w:tcPr>
          <w:p w14:paraId="4764287F" w14:textId="5DF1B172" w:rsidR="00F31361" w:rsidRDefault="00F31361" w:rsidP="00E74149">
            <w:pPr>
              <w:pStyle w:val="Textenormal"/>
            </w:pPr>
            <w:r>
              <w:t>22,86</w:t>
            </w:r>
            <w:r w:rsidR="001802E7">
              <w:t> </w:t>
            </w:r>
            <w:r>
              <w:t>%</w:t>
            </w:r>
          </w:p>
        </w:tc>
        <w:tc>
          <w:tcPr>
            <w:tcW w:w="1361" w:type="dxa"/>
            <w:shd w:val="clear" w:color="auto" w:fill="auto"/>
            <w:noWrap/>
            <w:tcMar>
              <w:top w:w="0" w:type="dxa"/>
              <w:left w:w="70" w:type="dxa"/>
              <w:bottom w:w="0" w:type="dxa"/>
              <w:right w:w="70" w:type="dxa"/>
            </w:tcMar>
            <w:vAlign w:val="center"/>
            <w:hideMark/>
          </w:tcPr>
          <w:p w14:paraId="68725C7D" w14:textId="0AE5FF87" w:rsidR="00F31361" w:rsidRDefault="00F31361" w:rsidP="00E74149">
            <w:pPr>
              <w:pStyle w:val="Textenormal"/>
            </w:pPr>
            <w:r>
              <w:t>20,24</w:t>
            </w:r>
            <w:r w:rsidR="001802E7">
              <w:t> %</w:t>
            </w:r>
          </w:p>
        </w:tc>
        <w:tc>
          <w:tcPr>
            <w:tcW w:w="1361" w:type="dxa"/>
            <w:shd w:val="clear" w:color="auto" w:fill="auto"/>
            <w:noWrap/>
            <w:tcMar>
              <w:top w:w="0" w:type="dxa"/>
              <w:left w:w="70" w:type="dxa"/>
              <w:bottom w:w="0" w:type="dxa"/>
              <w:right w:w="70" w:type="dxa"/>
            </w:tcMar>
            <w:vAlign w:val="center"/>
            <w:hideMark/>
          </w:tcPr>
          <w:p w14:paraId="065304C6" w14:textId="77CD3B44" w:rsidR="00F31361" w:rsidRDefault="00F31361" w:rsidP="00E74149">
            <w:pPr>
              <w:pStyle w:val="Textenormal"/>
            </w:pPr>
            <w:r>
              <w:t>20,24</w:t>
            </w:r>
            <w:r w:rsidR="001802E7">
              <w:t> %</w:t>
            </w:r>
          </w:p>
        </w:tc>
        <w:tc>
          <w:tcPr>
            <w:tcW w:w="1361" w:type="dxa"/>
            <w:shd w:val="clear" w:color="auto" w:fill="auto"/>
            <w:noWrap/>
            <w:tcMar>
              <w:top w:w="0" w:type="dxa"/>
              <w:left w:w="70" w:type="dxa"/>
              <w:bottom w:w="0" w:type="dxa"/>
              <w:right w:w="70" w:type="dxa"/>
            </w:tcMar>
            <w:vAlign w:val="center"/>
            <w:hideMark/>
          </w:tcPr>
          <w:p w14:paraId="39EADFD8" w14:textId="72C1152B" w:rsidR="00F31361" w:rsidRDefault="00F31361" w:rsidP="00E74149">
            <w:pPr>
              <w:pStyle w:val="Textenormal"/>
            </w:pPr>
            <w:r>
              <w:t>19,05</w:t>
            </w:r>
            <w:r w:rsidR="001802E7">
              <w:t> %</w:t>
            </w:r>
          </w:p>
        </w:tc>
        <w:tc>
          <w:tcPr>
            <w:tcW w:w="1361" w:type="dxa"/>
            <w:shd w:val="clear" w:color="auto" w:fill="auto"/>
            <w:noWrap/>
            <w:tcMar>
              <w:top w:w="0" w:type="dxa"/>
              <w:left w:w="70" w:type="dxa"/>
              <w:bottom w:w="0" w:type="dxa"/>
              <w:right w:w="70" w:type="dxa"/>
            </w:tcMar>
            <w:vAlign w:val="center"/>
            <w:hideMark/>
          </w:tcPr>
          <w:p w14:paraId="029A38FD" w14:textId="24034713" w:rsidR="00F31361" w:rsidRDefault="00F31361" w:rsidP="00E74149">
            <w:pPr>
              <w:pStyle w:val="Textenormal"/>
            </w:pPr>
            <w:r>
              <w:t>20,95</w:t>
            </w:r>
            <w:r w:rsidR="001802E7">
              <w:t> %</w:t>
            </w:r>
          </w:p>
        </w:tc>
      </w:tr>
    </w:tbl>
    <w:p w14:paraId="1FA73568" w14:textId="4E54BA8F" w:rsidR="00F31361" w:rsidRDefault="00E74149" w:rsidP="00E74149">
      <w:pPr>
        <w:pStyle w:val="Textenormal"/>
        <w:keepNext/>
        <w:widowControl/>
        <w:spacing w:before="120"/>
        <w:rPr>
          <w:lang w:eastAsia="fr-FR"/>
        </w:rPr>
      </w:pPr>
      <w:r>
        <w:rPr>
          <w:lang w:eastAsia="fr-FR"/>
        </w:rPr>
        <w:t>À</w:t>
      </w:r>
      <w:r w:rsidR="00624692">
        <w:rPr>
          <w:lang w:eastAsia="fr-FR"/>
        </w:rPr>
        <w:t xml:space="preserve"> com</w:t>
      </w:r>
      <w:r w:rsidR="00C65185">
        <w:rPr>
          <w:lang w:eastAsia="fr-FR"/>
        </w:rPr>
        <w:t>pt</w:t>
      </w:r>
      <w:r>
        <w:rPr>
          <w:lang w:eastAsia="fr-FR"/>
        </w:rPr>
        <w:t>er</w:t>
      </w:r>
      <w:r w:rsidR="00C65185">
        <w:rPr>
          <w:lang w:eastAsia="fr-FR"/>
        </w:rPr>
        <w:t xml:space="preserve"> de 2017-2019 on n’observe pas d’évolution notable.</w:t>
      </w:r>
    </w:p>
    <w:p w14:paraId="4001AE2C" w14:textId="77777777" w:rsidR="007A07C4" w:rsidRPr="0072589C" w:rsidRDefault="007A07C4" w:rsidP="007A07C4">
      <w:pPr>
        <w:pStyle w:val="Textenormal"/>
        <w:keepNext/>
        <w:widowControl/>
        <w:rPr>
          <w:u w:val="single"/>
        </w:rPr>
      </w:pPr>
      <w:r w:rsidRPr="0072589C">
        <w:rPr>
          <w:u w:val="single"/>
        </w:rPr>
        <w:t>Les plans d’eau</w:t>
      </w:r>
    </w:p>
    <w:p w14:paraId="1B839DA3" w14:textId="77777777" w:rsidR="007A07C4" w:rsidRDefault="007A07C4" w:rsidP="007A07C4">
      <w:pPr>
        <w:pStyle w:val="Textenormal"/>
        <w:keepNext/>
        <w:widowControl/>
        <w:rPr>
          <w:lang w:eastAsia="fr-FR"/>
        </w:rPr>
      </w:pPr>
      <w:r>
        <w:rPr>
          <w:lang w:eastAsia="fr-FR"/>
        </w:rPr>
        <w:t>Le système d’évaluation de l’état des eaux du bassin distingue les lacs ou réservoirs de taille importante, qui constituent des masses d'eau «</w:t>
      </w:r>
      <w:r>
        <w:rPr>
          <w:rFonts w:cs="Calibri"/>
          <w:lang w:eastAsia="fr-FR"/>
        </w:rPr>
        <w:t> </w:t>
      </w:r>
      <w:r>
        <w:rPr>
          <w:lang w:eastAsia="fr-FR"/>
        </w:rPr>
        <w:t>plan d'eau</w:t>
      </w:r>
      <w:r>
        <w:rPr>
          <w:rFonts w:cs="Calibri"/>
          <w:lang w:eastAsia="fr-FR"/>
        </w:rPr>
        <w:t> </w:t>
      </w:r>
      <w:r>
        <w:rPr>
          <w:rFonts w:cs="Marianne"/>
          <w:lang w:eastAsia="fr-FR"/>
        </w:rPr>
        <w:t>»</w:t>
      </w:r>
      <w:r>
        <w:rPr>
          <w:lang w:eastAsia="fr-FR"/>
        </w:rPr>
        <w:t>, distinctes du réseau hydrographique.</w:t>
      </w:r>
    </w:p>
    <w:p w14:paraId="23432CEA" w14:textId="77777777" w:rsidR="007A07C4" w:rsidRPr="00B10DBD" w:rsidRDefault="007A07C4" w:rsidP="007A07C4">
      <w:pPr>
        <w:pStyle w:val="Textenormal"/>
        <w:rPr>
          <w:lang w:eastAsia="fr-FR"/>
        </w:rPr>
      </w:pPr>
      <w:r w:rsidRPr="00B10DBD">
        <w:rPr>
          <w:lang w:eastAsia="fr-FR"/>
        </w:rPr>
        <w:t xml:space="preserve">L’évaluation </w:t>
      </w:r>
      <w:r>
        <w:rPr>
          <w:lang w:eastAsia="fr-FR"/>
        </w:rPr>
        <w:t xml:space="preserve">de </w:t>
      </w:r>
      <w:r w:rsidRPr="00B10DBD">
        <w:rPr>
          <w:lang w:eastAsia="fr-FR"/>
        </w:rPr>
        <w:t>2017 indique que 14 % de</w:t>
      </w:r>
      <w:r>
        <w:rPr>
          <w:lang w:eastAsia="fr-FR"/>
        </w:rPr>
        <w:t xml:space="preserve"> ce</w:t>
      </w:r>
      <w:r w:rsidRPr="00B10DBD">
        <w:rPr>
          <w:lang w:eastAsia="fr-FR"/>
        </w:rPr>
        <w:t>s plans d’eau sont en bon ou très bon état. 70 % sont en état moyen et 16 % en état médiocre ou mauvais. Le seul plan d’eau en très bon état est un lac naturel d’Auvergne avec un bassin versant de petite taille et des pressions faibles.</w:t>
      </w:r>
    </w:p>
    <w:p w14:paraId="631ED769" w14:textId="77777777" w:rsidR="007A07C4" w:rsidRDefault="007A07C4" w:rsidP="007A07C4">
      <w:pPr>
        <w:pStyle w:val="Textenormal"/>
        <w:rPr>
          <w:lang w:eastAsia="fr-FR"/>
        </w:rPr>
      </w:pPr>
      <w:r w:rsidRPr="00B10DBD">
        <w:rPr>
          <w:lang w:eastAsia="fr-FR"/>
        </w:rPr>
        <w:t>Le principal</w:t>
      </w:r>
      <w:r>
        <w:rPr>
          <w:lang w:eastAsia="fr-FR"/>
        </w:rPr>
        <w:t xml:space="preserve"> </w:t>
      </w:r>
      <w:r w:rsidRPr="00B10DBD">
        <w:rPr>
          <w:lang w:eastAsia="fr-FR"/>
        </w:rPr>
        <w:t>facteur déclassant reste l’eutrophisation due aux excès de nutriments, en particulier de phosphore.</w:t>
      </w:r>
    </w:p>
    <w:p w14:paraId="313ABF25" w14:textId="77777777" w:rsidR="007A07C4" w:rsidRPr="00B10DBD" w:rsidRDefault="007A07C4" w:rsidP="007A07C4">
      <w:pPr>
        <w:pStyle w:val="Textenormal"/>
        <w:rPr>
          <w:lang w:eastAsia="fr-FR"/>
        </w:rPr>
      </w:pPr>
      <w:r>
        <w:rPr>
          <w:lang w:eastAsia="fr-FR"/>
        </w:rPr>
        <w:t>En effet, les plans d’eau présentent une grande inertie liée aux stocks de sédiments et une sensibilité très accentuée à l’eutrophisation par rapport aux rivières courantes. Le ralentissement des eaux laisse aux végétaux le temps de proliférer et de se dégrader. Ainsi les dysfonctionnements déjà constatés dans les cours d’eau se trouvent amplifiés dans les plans d’eau. La lutte contre les rejets ponctuels et diffus de phosphore est la principale mesure de restauration des eaux des plans d’eau.</w:t>
      </w:r>
    </w:p>
    <w:p w14:paraId="35C3CCC7" w14:textId="77777777" w:rsidR="007A07C4" w:rsidRPr="0072589C" w:rsidRDefault="007A07C4" w:rsidP="007A07C4">
      <w:pPr>
        <w:pStyle w:val="Textenormal"/>
        <w:rPr>
          <w:u w:val="single"/>
        </w:rPr>
      </w:pPr>
      <w:r w:rsidRPr="0072589C">
        <w:rPr>
          <w:u w:val="single"/>
        </w:rPr>
        <w:t>Les eaux de transition et les eaux côtières</w:t>
      </w:r>
    </w:p>
    <w:p w14:paraId="3393BC12" w14:textId="77777777" w:rsidR="007A07C4" w:rsidRDefault="007A07C4" w:rsidP="007A07C4">
      <w:pPr>
        <w:pStyle w:val="Textenormal"/>
        <w:rPr>
          <w:rFonts w:cs="Helvetica"/>
          <w:szCs w:val="19"/>
        </w:rPr>
      </w:pPr>
      <w:r w:rsidRPr="006203CB">
        <w:rPr>
          <w:rFonts w:cs="Helvetica"/>
          <w:szCs w:val="19"/>
        </w:rPr>
        <w:t>40 % des estuaires et 79 % des eaux côtières sont en bon état. Les déclassements sont dus majoritairement aux ulves (</w:t>
      </w:r>
      <w:r>
        <w:rPr>
          <w:rFonts w:cs="Helvetica"/>
          <w:szCs w:val="19"/>
        </w:rPr>
        <w:t xml:space="preserve">algues caractéristiques des </w:t>
      </w:r>
      <w:r w:rsidRPr="006203CB">
        <w:rPr>
          <w:rFonts w:cs="Helvetica"/>
          <w:szCs w:val="19"/>
        </w:rPr>
        <w:t xml:space="preserve">marées vertes) et </w:t>
      </w:r>
      <w:r>
        <w:rPr>
          <w:rFonts w:cs="Helvetica"/>
          <w:szCs w:val="19"/>
        </w:rPr>
        <w:t>autres</w:t>
      </w:r>
      <w:r w:rsidRPr="006203CB">
        <w:rPr>
          <w:rFonts w:cs="Helvetica"/>
          <w:szCs w:val="19"/>
        </w:rPr>
        <w:t xml:space="preserve"> macro</w:t>
      </w:r>
      <w:r>
        <w:rPr>
          <w:rFonts w:cs="Helvetica"/>
          <w:szCs w:val="19"/>
        </w:rPr>
        <w:t>-</w:t>
      </w:r>
      <w:r w:rsidRPr="006203CB">
        <w:rPr>
          <w:rFonts w:cs="Helvetica"/>
          <w:szCs w:val="19"/>
        </w:rPr>
        <w:t>algues, au phytoplancton (embouchure de la Vilaine), et à l’indice poissons.</w:t>
      </w:r>
    </w:p>
    <w:p w14:paraId="45A2C6D8" w14:textId="77777777" w:rsidR="007A07C4" w:rsidRDefault="007A07C4" w:rsidP="007A07C4">
      <w:pPr>
        <w:keepNext/>
        <w:widowControl/>
        <w:autoSpaceDE/>
        <w:autoSpaceDN/>
        <w:spacing w:after="150"/>
        <w:jc w:val="center"/>
      </w:pPr>
      <w:r w:rsidRPr="00137BC6">
        <w:rPr>
          <w:rFonts w:ascii="Helvetica" w:eastAsia="Times New Roman" w:hAnsi="Helvetica" w:cs="Helvetica"/>
          <w:noProof/>
          <w:color w:val="333333"/>
          <w:sz w:val="21"/>
          <w:szCs w:val="21"/>
          <w:shd w:val="clear" w:color="auto" w:fill="E6E6E6"/>
          <w:lang w:eastAsia="fr-FR"/>
        </w:rPr>
        <w:lastRenderedPageBreak/>
        <w:drawing>
          <wp:inline distT="0" distB="0" distL="0" distR="0" wp14:anchorId="18C7673B" wp14:editId="278017D2">
            <wp:extent cx="4010025" cy="4114386"/>
            <wp:effectExtent l="0" t="0" r="0" b="635"/>
            <wp:docPr id="2137549975" name="Image 2137549975" descr="Figure 21 : carte de l'état écologique des eaux littorales du bassin Loire-Bretagne en 2017.&#10;les points principaux sont explicité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5" name="Image 2137549975" descr="Figure 21 : carte de l'état écologique des eaux littorales du bassin Loire-Bretagne en 2017.&#10;les points principaux sont explicités dans le texte."/>
                    <pic:cNvPicPr/>
                  </pic:nvPicPr>
                  <pic:blipFill rotWithShape="1">
                    <a:blip r:embed="rId40"/>
                    <a:srcRect t="5480"/>
                    <a:stretch/>
                  </pic:blipFill>
                  <pic:spPr bwMode="auto">
                    <a:xfrm>
                      <a:off x="0" y="0"/>
                      <a:ext cx="4010585" cy="4114961"/>
                    </a:xfrm>
                    <a:prstGeom prst="rect">
                      <a:avLst/>
                    </a:prstGeom>
                    <a:ln>
                      <a:noFill/>
                    </a:ln>
                    <a:extLst>
                      <a:ext uri="{53640926-AAD7-44D8-BBD7-CCE9431645EC}">
                        <a14:shadowObscured xmlns:a14="http://schemas.microsoft.com/office/drawing/2010/main"/>
                      </a:ext>
                    </a:extLst>
                  </pic:spPr>
                </pic:pic>
              </a:graphicData>
            </a:graphic>
          </wp:inline>
        </w:drawing>
      </w:r>
    </w:p>
    <w:p w14:paraId="10B3312D" w14:textId="15EF8FD9" w:rsidR="007A07C4" w:rsidRPr="006D0D10" w:rsidRDefault="007A07C4" w:rsidP="007A07C4">
      <w:pPr>
        <w:pStyle w:val="TFigure"/>
        <w:rPr>
          <w:b/>
          <w:i w:val="0"/>
        </w:rPr>
      </w:pPr>
      <w:bookmarkStart w:id="124" w:name="_Toc169795809"/>
      <w:r w:rsidRPr="006D0D10">
        <w:t xml:space="preserve">Figure </w:t>
      </w:r>
      <w:r>
        <w:fldChar w:fldCharType="begin"/>
      </w:r>
      <w:r>
        <w:instrText xml:space="preserve"> SEQ Figure \* ARABIC </w:instrText>
      </w:r>
      <w:r>
        <w:fldChar w:fldCharType="separate"/>
      </w:r>
      <w:r w:rsidR="00963F90">
        <w:rPr>
          <w:noProof/>
        </w:rPr>
        <w:t>21</w:t>
      </w:r>
      <w:r>
        <w:rPr>
          <w:noProof/>
        </w:rPr>
        <w:fldChar w:fldCharType="end"/>
      </w:r>
      <w:r w:rsidRPr="006D0D10">
        <w:t xml:space="preserve"> </w:t>
      </w:r>
      <w:r>
        <w:t>-</w:t>
      </w:r>
      <w:r w:rsidRPr="006D0D10">
        <w:t xml:space="preserve"> </w:t>
      </w:r>
      <w:r w:rsidR="00FD3B2A">
        <w:t>État</w:t>
      </w:r>
      <w:r w:rsidRPr="006D0D10">
        <w:t xml:space="preserve"> écologique 2017 des eaux littorales du bassin Loire-Bretagne</w:t>
      </w:r>
      <w:bookmarkEnd w:id="124"/>
    </w:p>
    <w:p w14:paraId="4572439E" w14:textId="77777777" w:rsidR="007A07C4" w:rsidRPr="009E42EC" w:rsidRDefault="007A07C4" w:rsidP="007A07C4">
      <w:pPr>
        <w:pStyle w:val="Textenormal"/>
        <w:rPr>
          <w:lang w:eastAsia="fr-FR"/>
        </w:rPr>
      </w:pPr>
      <w:r w:rsidRPr="009E42EC">
        <w:rPr>
          <w:lang w:eastAsia="fr-FR"/>
        </w:rPr>
        <w:t>La pollution des eaux peut avoir un impact sur des usages ou des milieux importants et sensibles</w:t>
      </w:r>
      <w:r>
        <w:rPr>
          <w:lang w:eastAsia="fr-FR"/>
        </w:rPr>
        <w:t>,</w:t>
      </w:r>
      <w:r w:rsidRPr="009E42EC">
        <w:rPr>
          <w:lang w:eastAsia="fr-FR"/>
        </w:rPr>
        <w:t xml:space="preserve"> en particulier sur le littoral. C’est le cas pour les zones protégées : Natura 2000, sites de baignade, de conchyliculture ou de pêche à pied…</w:t>
      </w:r>
    </w:p>
    <w:p w14:paraId="4B98EE0C" w14:textId="77777777" w:rsidR="007A07C4" w:rsidRDefault="007A07C4" w:rsidP="007A07C4">
      <w:pPr>
        <w:pStyle w:val="Textenormal"/>
        <w:rPr>
          <w:rFonts w:eastAsia="Times New Roman" w:cs="Helvetica"/>
          <w:szCs w:val="19"/>
          <w:lang w:eastAsia="fr-FR"/>
        </w:rPr>
      </w:pPr>
      <w:r w:rsidRPr="009E42EC">
        <w:rPr>
          <w:lang w:eastAsia="fr-FR"/>
        </w:rPr>
        <w:t>Les sites de baignade du littoral Loire-Bretagne sont globalement conformes à la directive européenne sur les eaux de baignade (données : Agences régionales d</w:t>
      </w:r>
      <w:r w:rsidRPr="009E42EC">
        <w:rPr>
          <w:rFonts w:eastAsia="Times New Roman" w:cs="Helvetica"/>
          <w:szCs w:val="19"/>
          <w:lang w:eastAsia="fr-FR"/>
        </w:rPr>
        <w:t>e santé). Mais ils peuvent être affectés par des dégradations ponctuelles. De même</w:t>
      </w:r>
      <w:r>
        <w:rPr>
          <w:rFonts w:eastAsia="Times New Roman" w:cs="Helvetica"/>
          <w:szCs w:val="19"/>
          <w:lang w:eastAsia="fr-FR"/>
        </w:rPr>
        <w:t>,</w:t>
      </w:r>
      <w:r w:rsidRPr="009E42EC">
        <w:rPr>
          <w:rFonts w:eastAsia="Times New Roman" w:cs="Helvetica"/>
          <w:szCs w:val="19"/>
          <w:lang w:eastAsia="fr-FR"/>
        </w:rPr>
        <w:t xml:space="preserve"> les eaux conchylicoles peuvent être dégradées par des rejets ponctuels importants par temps de pluie.</w:t>
      </w:r>
    </w:p>
    <w:p w14:paraId="44F1208B" w14:textId="77777777" w:rsidR="007A07C4" w:rsidRPr="00E21775" w:rsidRDefault="007A07C4" w:rsidP="007A07C4">
      <w:pPr>
        <w:pStyle w:val="Textenormal"/>
        <w:rPr>
          <w:b/>
          <w:bCs/>
        </w:rPr>
      </w:pPr>
      <w:r w:rsidRPr="00E21775">
        <w:rPr>
          <w:b/>
          <w:bCs/>
        </w:rPr>
        <w:t>Les eaux souterraines</w:t>
      </w:r>
    </w:p>
    <w:p w14:paraId="717A5AB2" w14:textId="77777777" w:rsidR="007A07C4" w:rsidRDefault="007A07C4" w:rsidP="007A07C4">
      <w:pPr>
        <w:pStyle w:val="Textenormal"/>
      </w:pPr>
      <w:r>
        <w:t xml:space="preserve">79 % des nappes d’eau souterraines sont en bon état d’un point de vue quantitatif et 45 % sont classés en bon état chimique. </w:t>
      </w:r>
    </w:p>
    <w:p w14:paraId="7DF65592" w14:textId="77777777" w:rsidR="007A07C4" w:rsidRDefault="007A07C4" w:rsidP="007A07C4">
      <w:pPr>
        <w:pStyle w:val="Textenormal"/>
      </w:pPr>
      <w:r>
        <w:t>La restauration du bon état chimique passe par la lutte contre les transferts de nitrates et de pesticides dans les eaux souterraines. Les nappes les plus touchées sont celles situées dans la partie du bassin en contexte sédimentaire.</w:t>
      </w:r>
    </w:p>
    <w:p w14:paraId="6E3DCC6E" w14:textId="77777777" w:rsidR="007A07C4" w:rsidRDefault="007A07C4" w:rsidP="007A07C4">
      <w:pPr>
        <w:keepNext/>
        <w:jc w:val="center"/>
      </w:pPr>
      <w:r>
        <w:rPr>
          <w:rFonts w:ascii="Marianne" w:hAnsi="Marianne"/>
          <w:noProof/>
          <w:sz w:val="20"/>
          <w:szCs w:val="20"/>
        </w:rPr>
        <w:lastRenderedPageBreak/>
        <w:drawing>
          <wp:inline distT="0" distB="0" distL="0" distR="0" wp14:anchorId="28D1E08D" wp14:editId="41B447FE">
            <wp:extent cx="6000970" cy="3944203"/>
            <wp:effectExtent l="0" t="0" r="0" b="0"/>
            <wp:docPr id="2137549976" name="Image 2137549976" descr="Figure 22 : Carte représentant l'état quantitatif des eaux souterraines du bassin Loire-Bretagne en 2017.&#10;Décrit dans le tex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6" name="Image 2137549976" descr="Figure 22 : Carte représentant l'état quantitatif des eaux souterraines du bassin Loire-Bretagne en 2017.&#10;Décrit dans le texte.&#10;"/>
                    <pic:cNvPicPr/>
                  </pic:nvPicPr>
                  <pic:blipFill>
                    <a:blip r:embed="rId41">
                      <a:extLst>
                        <a:ext uri="{28A0092B-C50C-407E-A947-70E740481C1C}">
                          <a14:useLocalDpi xmlns:a14="http://schemas.microsoft.com/office/drawing/2010/main" val="0"/>
                        </a:ext>
                      </a:extLst>
                    </a:blip>
                    <a:stretch>
                      <a:fillRect/>
                    </a:stretch>
                  </pic:blipFill>
                  <pic:spPr>
                    <a:xfrm>
                      <a:off x="0" y="0"/>
                      <a:ext cx="6009008" cy="3949486"/>
                    </a:xfrm>
                    <a:prstGeom prst="rect">
                      <a:avLst/>
                    </a:prstGeom>
                  </pic:spPr>
                </pic:pic>
              </a:graphicData>
            </a:graphic>
          </wp:inline>
        </w:drawing>
      </w:r>
    </w:p>
    <w:p w14:paraId="53D884AE" w14:textId="1162FE39" w:rsidR="007A07C4" w:rsidRPr="00D00B7A" w:rsidRDefault="007A07C4" w:rsidP="001802E7">
      <w:pPr>
        <w:pStyle w:val="TFigure"/>
        <w:spacing w:before="120"/>
        <w:rPr>
          <w:b/>
          <w:i w:val="0"/>
        </w:rPr>
      </w:pPr>
      <w:bookmarkStart w:id="125" w:name="_Toc169795810"/>
      <w:r w:rsidRPr="00D00B7A">
        <w:t xml:space="preserve">Figure </w:t>
      </w:r>
      <w:r>
        <w:fldChar w:fldCharType="begin"/>
      </w:r>
      <w:r>
        <w:instrText xml:space="preserve"> SEQ Figure \* ARABIC </w:instrText>
      </w:r>
      <w:r>
        <w:fldChar w:fldCharType="separate"/>
      </w:r>
      <w:r w:rsidR="00963F90">
        <w:rPr>
          <w:noProof/>
        </w:rPr>
        <w:t>22</w:t>
      </w:r>
      <w:r>
        <w:rPr>
          <w:noProof/>
        </w:rPr>
        <w:fldChar w:fldCharType="end"/>
      </w:r>
      <w:r w:rsidRPr="00D00B7A">
        <w:t xml:space="preserve"> </w:t>
      </w:r>
      <w:r>
        <w:t>-</w:t>
      </w:r>
      <w:r w:rsidRPr="00D00B7A">
        <w:t xml:space="preserve"> </w:t>
      </w:r>
      <w:r w:rsidR="00FD3B2A">
        <w:t>État</w:t>
      </w:r>
      <w:r w:rsidRPr="00D00B7A">
        <w:t xml:space="preserve"> quantitatif de 2017 des eaux souterraines du bassin Loire-Bretagne</w:t>
      </w:r>
      <w:bookmarkEnd w:id="125"/>
    </w:p>
    <w:p w14:paraId="3466F6A1" w14:textId="77777777" w:rsidR="007A07C4" w:rsidRDefault="007A07C4" w:rsidP="007A07C4">
      <w:pPr>
        <w:rPr>
          <w:rFonts w:ascii="Marianne" w:hAnsi="Marianne"/>
          <w:sz w:val="20"/>
          <w:szCs w:val="20"/>
        </w:rPr>
      </w:pPr>
    </w:p>
    <w:p w14:paraId="6D105C25" w14:textId="77777777" w:rsidR="007A07C4" w:rsidRDefault="007A07C4" w:rsidP="007A07C4">
      <w:pPr>
        <w:keepNext/>
        <w:jc w:val="center"/>
      </w:pPr>
      <w:r>
        <w:rPr>
          <w:rFonts w:ascii="Marianne" w:hAnsi="Marianne"/>
          <w:noProof/>
          <w:sz w:val="20"/>
          <w:szCs w:val="20"/>
        </w:rPr>
        <w:drawing>
          <wp:inline distT="0" distB="0" distL="0" distR="0" wp14:anchorId="1EF23C16" wp14:editId="5A56D450">
            <wp:extent cx="6105692" cy="3944203"/>
            <wp:effectExtent l="0" t="0" r="0" b="0"/>
            <wp:docPr id="2137549977" name="Image 2137549977" descr="Figure 23 : Carte représentant l'état chimique des eaux souterraines du bassin Loire-Bretagne en 2017.&#10;Décrit dans le tex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7" name="Image 2137549977" descr="Figure 23 : Carte représentant l'état chimique des eaux souterraines du bassin Loire-Bretagne en 2017.&#10;Décrit dans le texte.&#10;"/>
                    <pic:cNvPicPr/>
                  </pic:nvPicPr>
                  <pic:blipFill>
                    <a:blip r:embed="rId42">
                      <a:extLst>
                        <a:ext uri="{28A0092B-C50C-407E-A947-70E740481C1C}">
                          <a14:useLocalDpi xmlns:a14="http://schemas.microsoft.com/office/drawing/2010/main" val="0"/>
                        </a:ext>
                      </a:extLst>
                    </a:blip>
                    <a:stretch>
                      <a:fillRect/>
                    </a:stretch>
                  </pic:blipFill>
                  <pic:spPr>
                    <a:xfrm>
                      <a:off x="0" y="0"/>
                      <a:ext cx="6114488" cy="3949885"/>
                    </a:xfrm>
                    <a:prstGeom prst="rect">
                      <a:avLst/>
                    </a:prstGeom>
                  </pic:spPr>
                </pic:pic>
              </a:graphicData>
            </a:graphic>
          </wp:inline>
        </w:drawing>
      </w:r>
    </w:p>
    <w:p w14:paraId="27ABF998" w14:textId="648D134B" w:rsidR="007A07C4" w:rsidRDefault="007A07C4" w:rsidP="001802E7">
      <w:pPr>
        <w:pStyle w:val="TFigure"/>
        <w:spacing w:before="120"/>
      </w:pPr>
      <w:bookmarkStart w:id="126" w:name="_Toc169795811"/>
      <w:r w:rsidRPr="00D00B7A">
        <w:t xml:space="preserve">Figure </w:t>
      </w:r>
      <w:r>
        <w:fldChar w:fldCharType="begin"/>
      </w:r>
      <w:r>
        <w:instrText xml:space="preserve"> SEQ Figure \* ARABIC </w:instrText>
      </w:r>
      <w:r>
        <w:fldChar w:fldCharType="separate"/>
      </w:r>
      <w:r w:rsidR="00963F90">
        <w:rPr>
          <w:noProof/>
        </w:rPr>
        <w:t>23</w:t>
      </w:r>
      <w:r>
        <w:rPr>
          <w:noProof/>
        </w:rPr>
        <w:fldChar w:fldCharType="end"/>
      </w:r>
      <w:r w:rsidRPr="00D00B7A">
        <w:t xml:space="preserve"> </w:t>
      </w:r>
      <w:r>
        <w:t>-</w:t>
      </w:r>
      <w:r w:rsidRPr="00D00B7A">
        <w:t xml:space="preserve"> </w:t>
      </w:r>
      <w:r w:rsidR="00FD3B2A">
        <w:t>État</w:t>
      </w:r>
      <w:r w:rsidRPr="00D00B7A">
        <w:t xml:space="preserve"> chimique 2017 des eaux souterraines du bassin Loire-Bretagne</w:t>
      </w:r>
      <w:bookmarkEnd w:id="126"/>
    </w:p>
    <w:p w14:paraId="05E62408" w14:textId="001A7EF1" w:rsidR="00D96E00" w:rsidRDefault="00D96E00">
      <w:pPr>
        <w:widowControl/>
        <w:autoSpaceDE/>
        <w:autoSpaceDN/>
        <w:rPr>
          <w:rFonts w:ascii="Marianne" w:eastAsia="Myriad Pro" w:hAnsi="Marianne" w:cs="Arial"/>
          <w:b/>
          <w:iCs/>
          <w:color w:val="538135" w:themeColor="accent6" w:themeShade="BF"/>
          <w:sz w:val="20"/>
          <w:szCs w:val="20"/>
          <w:lang w:eastAsia="fr-FR" w:bidi="fr-FR"/>
        </w:rPr>
      </w:pPr>
      <w:r>
        <w:rPr>
          <w:b/>
          <w:i/>
        </w:rPr>
        <w:br w:type="page"/>
      </w:r>
    </w:p>
    <w:p w14:paraId="0B930354" w14:textId="77777777" w:rsidR="007A07C4" w:rsidRPr="00B118F7" w:rsidRDefault="007A07C4" w:rsidP="00870820">
      <w:pPr>
        <w:pStyle w:val="T3numrot"/>
      </w:pPr>
      <w:bookmarkStart w:id="127" w:name="_Toc172550262"/>
      <w:r w:rsidRPr="00B118F7">
        <w:lastRenderedPageBreak/>
        <w:t>Programme et calendrier de travail pour la planification de la gestion de l’eau de 2028 à 2033</w:t>
      </w:r>
      <w:bookmarkEnd w:id="127"/>
      <w:r w:rsidRPr="00B118F7">
        <w:t> </w:t>
      </w:r>
    </w:p>
    <w:p w14:paraId="21F36F74" w14:textId="77777777" w:rsidR="007A07C4" w:rsidRDefault="007A07C4" w:rsidP="007A07C4">
      <w:pPr>
        <w:pStyle w:val="Textenormal"/>
      </w:pPr>
      <w:r w:rsidRPr="00FB66D6">
        <w:t>Le programme de travail pour la mise à jour du Sdage doit permettre la participation de tous les acteurs du bassin concernés par la gestion de l’eau. Il doit aussi permettre d’informer et d’associer les habitants, car de leur implication dépend la réussite de ses politiques.</w:t>
      </w:r>
    </w:p>
    <w:p w14:paraId="130788FD" w14:textId="77777777" w:rsidR="007A07C4" w:rsidRDefault="007A07C4" w:rsidP="007A07C4">
      <w:pPr>
        <w:pStyle w:val="Textenormal"/>
      </w:pPr>
      <w:r>
        <w:t>La mise à jour du Sdage comprend trois grandes étapes :</w:t>
      </w:r>
    </w:p>
    <w:p w14:paraId="231F0F34" w14:textId="77777777" w:rsidR="007A07C4" w:rsidRPr="00E85432" w:rsidRDefault="007A07C4" w:rsidP="007A07C4">
      <w:pPr>
        <w:pStyle w:val="Puce1"/>
      </w:pPr>
      <w:proofErr w:type="gramStart"/>
      <w:r>
        <w:t>l</w:t>
      </w:r>
      <w:r w:rsidRPr="00E85432">
        <w:t>’identification</w:t>
      </w:r>
      <w:proofErr w:type="gramEnd"/>
      <w:r w:rsidRPr="00E85432">
        <w:t xml:space="preserve"> des enjeux (questions importantes) auxquels devra répondre le Sdage,</w:t>
      </w:r>
    </w:p>
    <w:p w14:paraId="799707B1" w14:textId="77777777" w:rsidR="007A07C4" w:rsidRPr="00E85432" w:rsidRDefault="007A07C4" w:rsidP="007A07C4">
      <w:pPr>
        <w:pStyle w:val="Puce1"/>
      </w:pPr>
      <w:proofErr w:type="gramStart"/>
      <w:r>
        <w:t>l</w:t>
      </w:r>
      <w:r w:rsidRPr="00E85432">
        <w:t>a</w:t>
      </w:r>
      <w:proofErr w:type="gramEnd"/>
      <w:r w:rsidRPr="00E85432">
        <w:t xml:space="preserve"> mise à jour de l’état des lieux et de l’état des eaux du bassin</w:t>
      </w:r>
      <w:r>
        <w:t>,</w:t>
      </w:r>
    </w:p>
    <w:p w14:paraId="5200BEDC" w14:textId="47C41E81" w:rsidR="007A07C4" w:rsidRDefault="007A07C4" w:rsidP="00627A60">
      <w:pPr>
        <w:pStyle w:val="Puce1"/>
      </w:pPr>
      <w:proofErr w:type="gramStart"/>
      <w:r>
        <w:t>l</w:t>
      </w:r>
      <w:r w:rsidRPr="00E85432">
        <w:t>’élaboration</w:t>
      </w:r>
      <w:proofErr w:type="gramEnd"/>
      <w:r w:rsidRPr="00E85432">
        <w:t xml:space="preserve"> du projet de Sdage mis à jour et son programme de mesures</w:t>
      </w:r>
      <w:r>
        <w:t>.</w:t>
      </w:r>
    </w:p>
    <w:p w14:paraId="7A485325" w14:textId="49D30CC2" w:rsidR="007A07C4" w:rsidRDefault="00627A60" w:rsidP="00870820">
      <w:pPr>
        <w:pStyle w:val="T4numrot"/>
      </w:pPr>
      <w:r>
        <w:rPr>
          <w:noProof/>
        </w:rPr>
        <mc:AlternateContent>
          <mc:Choice Requires="wps">
            <w:drawing>
              <wp:anchor distT="0" distB="0" distL="114300" distR="114300" simplePos="0" relativeHeight="251658286" behindDoc="0" locked="0" layoutInCell="1" allowOverlap="1" wp14:anchorId="4CDA5D71" wp14:editId="0CB37AE7">
                <wp:simplePos x="0" y="0"/>
                <wp:positionH relativeFrom="margin">
                  <wp:posOffset>3810</wp:posOffset>
                </wp:positionH>
                <wp:positionV relativeFrom="paragraph">
                  <wp:posOffset>1576705</wp:posOffset>
                </wp:positionV>
                <wp:extent cx="5617210" cy="302895"/>
                <wp:effectExtent l="0" t="0" r="2540" b="1905"/>
                <wp:wrapSquare wrapText="bothSides"/>
                <wp:docPr id="2137549964" name="Zone de texte 2137549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7210" cy="302895"/>
                        </a:xfrm>
                        <a:prstGeom prst="rect">
                          <a:avLst/>
                        </a:prstGeom>
                        <a:solidFill>
                          <a:prstClr val="white"/>
                        </a:solidFill>
                        <a:ln>
                          <a:noFill/>
                        </a:ln>
                      </wps:spPr>
                      <wps:txbx>
                        <w:txbxContent>
                          <w:p w14:paraId="51BA6039" w14:textId="488C0BD1" w:rsidR="007A07C4" w:rsidRPr="00775310" w:rsidRDefault="007A07C4" w:rsidP="007A07C4">
                            <w:pPr>
                              <w:pStyle w:val="TFigure"/>
                              <w:rPr>
                                <w:b/>
                                <w:bCs/>
                              </w:rPr>
                            </w:pPr>
                            <w:bookmarkStart w:id="128" w:name="_Toc169795812"/>
                            <w:r w:rsidRPr="00775310">
                              <w:t xml:space="preserve">Figure </w:t>
                            </w:r>
                            <w:r>
                              <w:fldChar w:fldCharType="begin"/>
                            </w:r>
                            <w:r>
                              <w:instrText xml:space="preserve"> SEQ Figure \* ARABIC </w:instrText>
                            </w:r>
                            <w:r>
                              <w:fldChar w:fldCharType="separate"/>
                            </w:r>
                            <w:r w:rsidR="00963F90">
                              <w:rPr>
                                <w:noProof/>
                              </w:rPr>
                              <w:t>24</w:t>
                            </w:r>
                            <w:r>
                              <w:rPr>
                                <w:noProof/>
                              </w:rPr>
                              <w:fldChar w:fldCharType="end"/>
                            </w:r>
                            <w:r w:rsidRPr="00775310">
                              <w:t xml:space="preserve"> </w:t>
                            </w:r>
                            <w:r>
                              <w:t>-</w:t>
                            </w:r>
                            <w:r w:rsidRPr="00775310">
                              <w:t xml:space="preserve"> </w:t>
                            </w:r>
                            <w:r>
                              <w:t>C</w:t>
                            </w:r>
                            <w:r w:rsidRPr="00775310">
                              <w:t>alendrier et étapes de révision du Sdage Loire-Bretagne</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A5D71" id="Zone de texte 2137549964" o:spid="_x0000_s1035" type="#_x0000_t202" alt="&quot;&quot;" style="position:absolute;left:0;text-align:left;margin-left:.3pt;margin-top:124.15pt;width:442.3pt;height:23.85pt;z-index:25165828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L7HQIAAEI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" stroked="f">
                <v:textbox style="mso-fit-shape-to-text:t" inset="0,0,0,0">
                  <w:txbxContent>
                    <w:p w14:paraId="51BA6039" w14:textId="488C0BD1" w:rsidR="007A07C4" w:rsidRPr="00775310" w:rsidRDefault="007A07C4" w:rsidP="007A07C4">
                      <w:pPr>
                        <w:pStyle w:val="TFigure"/>
                        <w:rPr>
                          <w:b/>
                          <w:bCs/>
                        </w:rPr>
                      </w:pPr>
                      <w:bookmarkStart w:id="129" w:name="_Toc169795812"/>
                      <w:r w:rsidRPr="00775310">
                        <w:t xml:space="preserve">Figure </w:t>
                      </w:r>
                      <w:r>
                        <w:fldChar w:fldCharType="begin"/>
                      </w:r>
                      <w:r>
                        <w:instrText xml:space="preserve"> SEQ Figure \* ARABIC </w:instrText>
                      </w:r>
                      <w:r>
                        <w:fldChar w:fldCharType="separate"/>
                      </w:r>
                      <w:r w:rsidR="00963F90">
                        <w:rPr>
                          <w:noProof/>
                        </w:rPr>
                        <w:t>24</w:t>
                      </w:r>
                      <w:r>
                        <w:rPr>
                          <w:noProof/>
                        </w:rPr>
                        <w:fldChar w:fldCharType="end"/>
                      </w:r>
                      <w:r w:rsidRPr="00775310">
                        <w:t xml:space="preserve"> </w:t>
                      </w:r>
                      <w:r>
                        <w:t>-</w:t>
                      </w:r>
                      <w:r w:rsidRPr="00775310">
                        <w:t xml:space="preserve"> </w:t>
                      </w:r>
                      <w:r>
                        <w:t>C</w:t>
                      </w:r>
                      <w:r w:rsidRPr="00775310">
                        <w:t>alendrier et étapes de révision du Sdage Loire-Bretagne</w:t>
                      </w:r>
                      <w:bookmarkEnd w:id="129"/>
                    </w:p>
                  </w:txbxContent>
                </v:textbox>
                <w10:wrap type="square" anchorx="margin"/>
              </v:shape>
            </w:pict>
          </mc:Fallback>
        </mc:AlternateContent>
      </w:r>
      <w:r w:rsidRPr="000F3964">
        <w:rPr>
          <w:noProof/>
        </w:rPr>
        <w:drawing>
          <wp:anchor distT="0" distB="0" distL="114300" distR="114300" simplePos="0" relativeHeight="251658276" behindDoc="1" locked="0" layoutInCell="1" allowOverlap="1" wp14:anchorId="35DB310D" wp14:editId="38A1B18C">
            <wp:simplePos x="0" y="0"/>
            <wp:positionH relativeFrom="margin">
              <wp:posOffset>3810</wp:posOffset>
            </wp:positionH>
            <wp:positionV relativeFrom="paragraph">
              <wp:posOffset>24130</wp:posOffset>
            </wp:positionV>
            <wp:extent cx="5901055" cy="1630045"/>
            <wp:effectExtent l="0" t="0" r="0" b="0"/>
            <wp:wrapSquare wrapText="bothSides"/>
            <wp:docPr id="2137549978" name="Image 2137549978" descr="Figure 24 : Calendrier et étapes de révision du Sdage Loire-Bretagne.&#10;2024 : enjeux du bassin&#10;2024-2025 : consultation du public et des assemblées sur les enjeux du bassin.&#10;2025 : État des lieux&#10;2026 : Projet de Sdage&#10;2026-2027 : Consultation du public et des assemblées sur le projet de Sdage.&#10;Fin 2027 : adoption du Sdage 2028-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8" name="Image 2137549978" descr="Figure 24 : Calendrier et étapes de révision du Sdage Loire-Bretagne.&#10;2024 : enjeux du bassin&#10;2024-2025 : consultation du public et des assemblées sur les enjeux du bassin.&#10;2025 : État des lieux&#10;2026 : Projet de Sdage&#10;2026-2027 : Consultation du public et des assemblées sur le projet de Sdage.&#10;Fin 2027 : adoption du Sdage 2028-2033."/>
                    <pic:cNvPicPr>
                      <a:picLocks noChangeAspect="1" noChangeArrowheads="1"/>
                    </pic:cNvPicPr>
                  </pic:nvPicPr>
                  <pic:blipFill rotWithShape="1">
                    <a:blip r:embed="rId43">
                      <a:extLst>
                        <a:ext uri="{28A0092B-C50C-407E-A947-70E740481C1C}">
                          <a14:useLocalDpi xmlns:a14="http://schemas.microsoft.com/office/drawing/2010/main" val="0"/>
                        </a:ext>
                      </a:extLst>
                    </a:blip>
                    <a:srcRect l="5865" r="4899"/>
                    <a:stretch/>
                  </pic:blipFill>
                  <pic:spPr bwMode="auto">
                    <a:xfrm>
                      <a:off x="0" y="0"/>
                      <a:ext cx="5901055"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7C4">
        <w:t>Un programme de travail qui s’appuie sur une démarche globale : l’étude prospective Loire-Bretagne 2050</w:t>
      </w:r>
    </w:p>
    <w:p w14:paraId="43AAA874" w14:textId="77777777" w:rsidR="007A07C4" w:rsidRPr="00F954FB" w:rsidRDefault="007A07C4" w:rsidP="007A07C4">
      <w:pPr>
        <w:pStyle w:val="Textenormal"/>
      </w:pPr>
      <w:r w:rsidRPr="00FB66D6">
        <w:t xml:space="preserve">Le programme de travail pour ce quatrième cycle de la DCE a été validé par le comité de bassin fin 2023. </w:t>
      </w:r>
      <w:r>
        <w:t>Il</w:t>
      </w:r>
      <w:r w:rsidRPr="00F954FB">
        <w:t xml:space="preserve"> a validé un principe de restructuration des documents fondamentaux du cycle de la DCE, que ce soit pour les enjeux </w:t>
      </w:r>
      <w:r>
        <w:t>comme</w:t>
      </w:r>
      <w:r w:rsidRPr="00F954FB">
        <w:t xml:space="preserve"> pour le Sdage. L’objectif visé est de resserrer le lien entre la stratégie (contenu du Sdage) et les enjeux du bassin</w:t>
      </w:r>
      <w:r>
        <w:t xml:space="preserve"> (les questions importantes)</w:t>
      </w:r>
      <w:r w:rsidRPr="00F954FB">
        <w:t>.</w:t>
      </w:r>
    </w:p>
    <w:p w14:paraId="050D52D2" w14:textId="77777777" w:rsidR="007A07C4" w:rsidRDefault="007A07C4" w:rsidP="007A07C4">
      <w:pPr>
        <w:pStyle w:val="Textenormal"/>
      </w:pPr>
      <w:r w:rsidRPr="00F954FB">
        <w:t>Le comité de bassin a décidé de construire les enjeux et les chapitres du Sdage sur un lien univoque</w:t>
      </w:r>
      <w:r>
        <w:t xml:space="preserve"> : </w:t>
      </w:r>
      <w:r w:rsidRPr="00F954FB">
        <w:t>le Sdage sera constitué d’autant de chapitre</w:t>
      </w:r>
      <w:r>
        <w:t>s</w:t>
      </w:r>
      <w:r w:rsidRPr="00F954FB">
        <w:t xml:space="preserve"> qu’il y a d’enjeu</w:t>
      </w:r>
      <w:r>
        <w:t>x</w:t>
      </w:r>
      <w:r w:rsidRPr="00F954FB">
        <w:t>, afin de montrer plus aisément la réponse stratégique (orientations, dispositions…) aux enjeux identifiés</w:t>
      </w:r>
      <w:r>
        <w:t>.</w:t>
      </w:r>
    </w:p>
    <w:p w14:paraId="6B2EEC3F" w14:textId="77777777" w:rsidR="007A07C4" w:rsidRDefault="007A07C4" w:rsidP="007A07C4">
      <w:pPr>
        <w:pStyle w:val="Textenormal"/>
      </w:pPr>
      <w:r w:rsidRPr="00AF5BFB">
        <w:t xml:space="preserve">Les travaux du quatrième cycle de la DCE s’appuient </w:t>
      </w:r>
      <w:r>
        <w:t>bien entendu</w:t>
      </w:r>
      <w:r w:rsidRPr="00AF5BFB">
        <w:t xml:space="preserve"> sur les exercices précédents et sur l’ensemble des actions menées aux cycles précédents. </w:t>
      </w:r>
    </w:p>
    <w:p w14:paraId="022A224E" w14:textId="79BB913B" w:rsidR="007A07C4" w:rsidRDefault="007A07C4" w:rsidP="007A07C4">
      <w:pPr>
        <w:pStyle w:val="Textenormal"/>
      </w:pPr>
      <w:r>
        <w:t>Toutefois le</w:t>
      </w:r>
      <w:r w:rsidRPr="00AF5BFB">
        <w:t xml:space="preserve"> comité de bassin a souhaité enrichir </w:t>
      </w:r>
      <w:r>
        <w:t>s</w:t>
      </w:r>
      <w:r w:rsidRPr="00AF5BFB">
        <w:t>es réflexions avec les contributions issues d’une étude prospective Loire-Bretagne 2050.</w:t>
      </w:r>
    </w:p>
    <w:p w14:paraId="3BCC3E8D" w14:textId="77777777" w:rsidR="007A07C4" w:rsidRDefault="007A07C4" w:rsidP="007A07C4">
      <w:pPr>
        <w:keepNext/>
        <w:jc w:val="center"/>
      </w:pPr>
      <w:r>
        <w:rPr>
          <w:rFonts w:ascii="Marianne" w:hAnsi="Marianne"/>
          <w:noProof/>
          <w:sz w:val="20"/>
          <w:szCs w:val="20"/>
        </w:rPr>
        <w:lastRenderedPageBreak/>
        <w:drawing>
          <wp:inline distT="0" distB="0" distL="0" distR="0" wp14:anchorId="51F7C78F" wp14:editId="6267441E">
            <wp:extent cx="4815072" cy="2851234"/>
            <wp:effectExtent l="0" t="0" r="5080" b="6350"/>
            <wp:docPr id="2137549979" name="Image 2137549979" descr="Figure 25 : Schéma montrant l'imbrication de la démarche prospective Loire-Bretagne 2050 dans les travaux de révision du Sdage 2028-2033.&#10;Démarche explicitée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9979" name="Image 2137549979" descr="Figure 25 : Schéma montrant l'imbrication de la démarche prospective Loire-Bretagne 2050 dans les travaux de révision du Sdage 2028-2033.&#10;Démarche explicitée dans le tex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25182" cy="2857221"/>
                    </a:xfrm>
                    <a:prstGeom prst="rect">
                      <a:avLst/>
                    </a:prstGeom>
                    <a:noFill/>
                  </pic:spPr>
                </pic:pic>
              </a:graphicData>
            </a:graphic>
          </wp:inline>
        </w:drawing>
      </w:r>
    </w:p>
    <w:p w14:paraId="258878BF" w14:textId="52630A2B" w:rsidR="007A07C4" w:rsidRPr="000A08BA" w:rsidRDefault="007A07C4" w:rsidP="003527B0">
      <w:pPr>
        <w:pStyle w:val="TFigure"/>
        <w:spacing w:before="120"/>
        <w:rPr>
          <w:b/>
          <w:bCs/>
        </w:rPr>
      </w:pPr>
      <w:bookmarkStart w:id="130" w:name="_Toc169795813"/>
      <w:r w:rsidRPr="000A08BA">
        <w:t xml:space="preserve">Figure </w:t>
      </w:r>
      <w:r>
        <w:fldChar w:fldCharType="begin"/>
      </w:r>
      <w:r>
        <w:instrText xml:space="preserve"> SEQ Figure \* ARABIC </w:instrText>
      </w:r>
      <w:r>
        <w:fldChar w:fldCharType="separate"/>
      </w:r>
      <w:r w:rsidR="00963F90">
        <w:rPr>
          <w:noProof/>
        </w:rPr>
        <w:t>25</w:t>
      </w:r>
      <w:r>
        <w:rPr>
          <w:noProof/>
        </w:rPr>
        <w:fldChar w:fldCharType="end"/>
      </w:r>
      <w:r w:rsidRPr="000A08BA">
        <w:t xml:space="preserve"> </w:t>
      </w:r>
      <w:r>
        <w:t>-</w:t>
      </w:r>
      <w:r w:rsidRPr="000A08BA">
        <w:t xml:space="preserve"> </w:t>
      </w:r>
      <w:r>
        <w:t>I</w:t>
      </w:r>
      <w:r w:rsidRPr="000A08BA">
        <w:t>mbrication de l'étude prospective Loire-Bretagne 2050 dans les travaux de révision du Sdage 2028-2033</w:t>
      </w:r>
      <w:bookmarkEnd w:id="130"/>
    </w:p>
    <w:p w14:paraId="7F8D02D6" w14:textId="67A2B071" w:rsidR="007A07C4" w:rsidRDefault="00036008" w:rsidP="007A07C4">
      <w:pPr>
        <w:pStyle w:val="Textenormal"/>
        <w:rPr>
          <w:rFonts w:eastAsiaTheme="minorEastAsia" w:cstheme="minorBidi"/>
        </w:rPr>
      </w:pPr>
      <w:r>
        <w:rPr>
          <w:rFonts w:eastAsiaTheme="minorEastAsia" w:cstheme="minorBidi"/>
        </w:rPr>
        <w:t>Dix</w:t>
      </w:r>
      <w:r w:rsidR="007A07C4" w:rsidRPr="00D46C12">
        <w:rPr>
          <w:rFonts w:eastAsiaTheme="minorEastAsia" w:cstheme="minorBidi"/>
        </w:rPr>
        <w:t xml:space="preserve"> ateliers ont été organisés à l’échelle de sous-bassins dans le cadre de la démarche Loire-Bretagne 2050 entre le</w:t>
      </w:r>
      <w:r w:rsidR="007A07C4">
        <w:rPr>
          <w:rFonts w:eastAsiaTheme="minorEastAsia" w:cstheme="minorBidi"/>
        </w:rPr>
        <w:t>s</w:t>
      </w:r>
      <w:r w:rsidR="007A07C4" w:rsidRPr="00D46C12">
        <w:rPr>
          <w:rFonts w:eastAsiaTheme="minorEastAsia" w:cstheme="minorBidi"/>
        </w:rPr>
        <w:t xml:space="preserve"> mois de septembre et novembre 2023</w:t>
      </w:r>
      <w:r w:rsidR="007A07C4">
        <w:rPr>
          <w:rFonts w:eastAsiaTheme="minorEastAsia" w:cstheme="minorBidi"/>
        </w:rPr>
        <w:t> :</w:t>
      </w:r>
      <w:r w:rsidR="007A07C4" w:rsidRPr="00D46C12">
        <w:rPr>
          <w:rFonts w:eastAsiaTheme="minorEastAsia" w:cstheme="minorBidi"/>
        </w:rPr>
        <w:t xml:space="preserve"> entre 4 et 5 enjeux ont été formulés lors de chaque atelier (soit 45 au total) et entre 3 et 4 « sous-enjeux » par enjeu (soit 144 au total). </w:t>
      </w:r>
    </w:p>
    <w:p w14:paraId="5FB2C892" w14:textId="77777777" w:rsidR="007A07C4" w:rsidRDefault="007A07C4" w:rsidP="007A07C4">
      <w:pPr>
        <w:pStyle w:val="Textenormal"/>
        <w:rPr>
          <w:rFonts w:eastAsiaTheme="minorEastAsia" w:cstheme="minorBidi"/>
        </w:rPr>
      </w:pPr>
      <w:r w:rsidRPr="00D46C12">
        <w:rPr>
          <w:rFonts w:eastAsiaTheme="minorEastAsia" w:cstheme="minorBidi"/>
        </w:rPr>
        <w:t xml:space="preserve">À noter que d’un atelier à l’autre, même si les formulations divergent, de nombreuses propositions convergent. </w:t>
      </w:r>
    </w:p>
    <w:p w14:paraId="68C57A8E" w14:textId="5993ED2E" w:rsidR="007A07C4" w:rsidRPr="00D46C12" w:rsidRDefault="007A07C4" w:rsidP="007A07C4">
      <w:pPr>
        <w:pStyle w:val="Textenormal"/>
        <w:rPr>
          <w:rFonts w:eastAsiaTheme="minorEastAsia" w:cstheme="minorBidi"/>
        </w:rPr>
      </w:pPr>
      <w:r w:rsidRPr="00D46C12">
        <w:rPr>
          <w:rFonts w:eastAsiaTheme="minorEastAsia" w:cstheme="minorBidi"/>
        </w:rPr>
        <w:t xml:space="preserve">Un travail d’analyse et de synthèse a été mené sur les 45 enjeux. Il confirme les enjeux qui </w:t>
      </w:r>
      <w:proofErr w:type="spellStart"/>
      <w:r w:rsidRPr="00D46C12">
        <w:rPr>
          <w:rFonts w:eastAsiaTheme="minorEastAsia" w:cstheme="minorBidi"/>
        </w:rPr>
        <w:t>pré</w:t>
      </w:r>
      <w:r w:rsidR="00036008">
        <w:rPr>
          <w:rFonts w:eastAsiaTheme="minorEastAsia" w:cstheme="minorBidi"/>
        </w:rPr>
        <w:t>-</w:t>
      </w:r>
      <w:r w:rsidRPr="00D46C12">
        <w:rPr>
          <w:rFonts w:eastAsiaTheme="minorEastAsia" w:cstheme="minorBidi"/>
        </w:rPr>
        <w:t>existaient</w:t>
      </w:r>
      <w:proofErr w:type="spellEnd"/>
      <w:r w:rsidRPr="00D46C12">
        <w:rPr>
          <w:rFonts w:eastAsiaTheme="minorEastAsia" w:cstheme="minorBidi"/>
        </w:rPr>
        <w:t xml:space="preserve"> aux précédents cycles, en les précisant pour certains, et en les élargissant pour d’autres. Les contributions des ateliers ont également permis d’enrichir les pistes d’actions développées pour chaque enjeu.</w:t>
      </w:r>
    </w:p>
    <w:p w14:paraId="7AFB7A8A" w14:textId="77777777" w:rsidR="007A07C4" w:rsidRPr="00D46C12" w:rsidRDefault="007A07C4" w:rsidP="007A07C4">
      <w:pPr>
        <w:pStyle w:val="Textenormal"/>
        <w:rPr>
          <w:rFonts w:eastAsiaTheme="minorEastAsia" w:cstheme="minorBidi"/>
        </w:rPr>
      </w:pPr>
      <w:r w:rsidRPr="00D46C12">
        <w:rPr>
          <w:rFonts w:eastAsiaTheme="minorEastAsia" w:cstheme="minorBidi"/>
        </w:rPr>
        <w:t>De toute cette matière et en s’appuyant sur les spécificités du bassin Loire-Bretagne, il est proposé en synthèse sept enjeux :</w:t>
      </w:r>
    </w:p>
    <w:p w14:paraId="1C9901FC" w14:textId="77777777" w:rsidR="007A07C4" w:rsidRPr="00D46C12" w:rsidRDefault="007A07C4" w:rsidP="00FD3B2A">
      <w:pPr>
        <w:pStyle w:val="PuceNum"/>
        <w:numPr>
          <w:ilvl w:val="0"/>
          <w:numId w:val="107"/>
        </w:numPr>
      </w:pPr>
      <w:r w:rsidRPr="00D46C12">
        <w:t>La politique de l’eau à la hauteur des enjeux d’atténuation et d’adaptation au dérèglement climatique</w:t>
      </w:r>
      <w:r>
        <w:t>.</w:t>
      </w:r>
    </w:p>
    <w:p w14:paraId="34EDF225" w14:textId="2F40EE7E" w:rsidR="007A07C4" w:rsidRPr="00D46C12" w:rsidRDefault="007A07C4" w:rsidP="007A07C4">
      <w:pPr>
        <w:pStyle w:val="PuceNum"/>
      </w:pPr>
      <w:r w:rsidRPr="00D46C12">
        <w:t>La</w:t>
      </w:r>
      <w:r>
        <w:t xml:space="preserve"> connaissance </w:t>
      </w:r>
      <w:r w:rsidR="4D66F211">
        <w:t xml:space="preserve">et la communication </w:t>
      </w:r>
      <w:r>
        <w:t>au service de la prise de conscience pour éclairer les choix</w:t>
      </w:r>
      <w:r w:rsidR="40C60032">
        <w:t>,</w:t>
      </w:r>
      <w:r>
        <w:t xml:space="preserve"> accompagner </w:t>
      </w:r>
      <w:r w:rsidR="46F009CF">
        <w:t xml:space="preserve">les transitions et affronter </w:t>
      </w:r>
      <w:r>
        <w:t>les ruptures.</w:t>
      </w:r>
    </w:p>
    <w:p w14:paraId="276F47DD" w14:textId="77777777" w:rsidR="007A07C4" w:rsidRPr="00D46C12" w:rsidRDefault="007A07C4" w:rsidP="007A07C4">
      <w:pPr>
        <w:pStyle w:val="PuceNum"/>
      </w:pPr>
      <w:r w:rsidRPr="00D46C12">
        <w:t>Les politiques territoriales, porteuses des nécessaires solidarités entre les acteurs et les territoires autour de la gestion de l’eau</w:t>
      </w:r>
      <w:r>
        <w:t>.</w:t>
      </w:r>
    </w:p>
    <w:p w14:paraId="7324BBA1" w14:textId="77777777" w:rsidR="007A07C4" w:rsidRPr="00D46C12" w:rsidRDefault="007A07C4" w:rsidP="007A07C4">
      <w:pPr>
        <w:pStyle w:val="PuceNum"/>
      </w:pPr>
      <w:r w:rsidRPr="00D46C12">
        <w:t>La préservation et restauration des fonctionnalités des sols, des milieux aquatiques, des zones humides et du cycle naturel de l’eau</w:t>
      </w:r>
      <w:r>
        <w:t>.</w:t>
      </w:r>
    </w:p>
    <w:p w14:paraId="633F013A" w14:textId="77777777" w:rsidR="007A07C4" w:rsidRPr="00D46C12" w:rsidRDefault="007A07C4" w:rsidP="007A07C4">
      <w:pPr>
        <w:pStyle w:val="PuceNum"/>
      </w:pPr>
      <w:r w:rsidRPr="00D46C12">
        <w:t>La sobriété des usages, au cœur d’une gestion quantitative équilibrée, partagée et durable de l’eau</w:t>
      </w:r>
      <w:r>
        <w:t>.</w:t>
      </w:r>
    </w:p>
    <w:p w14:paraId="031F0416" w14:textId="77777777" w:rsidR="007A07C4" w:rsidRPr="00D46C12" w:rsidRDefault="007A07C4" w:rsidP="007A07C4">
      <w:pPr>
        <w:pStyle w:val="PuceNum"/>
      </w:pPr>
      <w:r w:rsidRPr="00D46C12">
        <w:t>Une eau de qualité, pour la santé humaine et la préservation de la biodiversité</w:t>
      </w:r>
      <w:r>
        <w:t>.</w:t>
      </w:r>
    </w:p>
    <w:p w14:paraId="57EC76B0" w14:textId="77777777" w:rsidR="007A07C4" w:rsidRPr="00D46C12" w:rsidRDefault="007A07C4" w:rsidP="007A07C4">
      <w:pPr>
        <w:pStyle w:val="PuceNum"/>
      </w:pPr>
      <w:r w:rsidRPr="00D46C12">
        <w:t>La préservation des estuaires et de la mer en conciliant les activités terrestres et marines</w:t>
      </w:r>
      <w:r>
        <w:t>.</w:t>
      </w:r>
    </w:p>
    <w:p w14:paraId="25922EB5" w14:textId="690A3641" w:rsidR="007A07C4" w:rsidRPr="00D46C12" w:rsidRDefault="007A07C4" w:rsidP="007A07C4">
      <w:pPr>
        <w:pStyle w:val="Textenormal"/>
      </w:pPr>
      <w:r>
        <w:t xml:space="preserve">Ces sept enjeux sont détaillés dans la partie </w:t>
      </w:r>
      <w:r w:rsidR="4D92A69B">
        <w:t>2</w:t>
      </w:r>
      <w:r>
        <w:t xml:space="preserve"> de ce document.</w:t>
      </w:r>
    </w:p>
    <w:p w14:paraId="7416AE64" w14:textId="77777777" w:rsidR="007A07C4" w:rsidRDefault="007A07C4" w:rsidP="00870820">
      <w:pPr>
        <w:pStyle w:val="T4numrot"/>
      </w:pPr>
      <w:r>
        <w:lastRenderedPageBreak/>
        <w:t>L’articulation avec le plan de gestion des risques inondation et la stratégie pour le milieu marin</w:t>
      </w:r>
    </w:p>
    <w:p w14:paraId="252D2DF6" w14:textId="77777777" w:rsidR="007A07C4" w:rsidRDefault="007A07C4" w:rsidP="007A07C4">
      <w:pPr>
        <w:pStyle w:val="Textenormal"/>
      </w:pPr>
      <w:r>
        <w:t>Deux directives complémentaires à la DCE prévoient la définition :</w:t>
      </w:r>
    </w:p>
    <w:p w14:paraId="5149051E" w14:textId="77777777" w:rsidR="007A07C4" w:rsidRPr="00751B8C" w:rsidRDefault="007A07C4" w:rsidP="007A07C4">
      <w:pPr>
        <w:pStyle w:val="Puce1"/>
      </w:pPr>
      <w:proofErr w:type="gramStart"/>
      <w:r>
        <w:t>d</w:t>
      </w:r>
      <w:r w:rsidRPr="00751B8C">
        <w:t>’un</w:t>
      </w:r>
      <w:proofErr w:type="gramEnd"/>
      <w:r w:rsidRPr="00751B8C">
        <w:t xml:space="preserve"> plan de gestion des </w:t>
      </w:r>
      <w:r>
        <w:t>risques d’</w:t>
      </w:r>
      <w:r w:rsidRPr="00751B8C">
        <w:t>inondations</w:t>
      </w:r>
      <w:r>
        <w:t xml:space="preserve"> (</w:t>
      </w:r>
      <w:proofErr w:type="spellStart"/>
      <w:r>
        <w:t>PGRI</w:t>
      </w:r>
      <w:proofErr w:type="spellEnd"/>
      <w:r>
        <w:t>)</w:t>
      </w:r>
      <w:r w:rsidRPr="00751B8C">
        <w:t xml:space="preserve"> à la même échelle géographique que le Sdage,</w:t>
      </w:r>
    </w:p>
    <w:p w14:paraId="79562610" w14:textId="640C9531" w:rsidR="007A07C4" w:rsidRPr="00751B8C" w:rsidRDefault="007A07C4" w:rsidP="007A07C4">
      <w:pPr>
        <w:pStyle w:val="Puce1"/>
      </w:pPr>
      <w:proofErr w:type="gramStart"/>
      <w:r>
        <w:t>d</w:t>
      </w:r>
      <w:r w:rsidRPr="00751B8C">
        <w:t>’une</w:t>
      </w:r>
      <w:proofErr w:type="gramEnd"/>
      <w:r w:rsidRPr="00751B8C">
        <w:t xml:space="preserve"> stratégie pour le milieu marin </w:t>
      </w:r>
      <w:r>
        <w:t xml:space="preserve">(document stratégique de façade </w:t>
      </w:r>
      <w:r w:rsidR="00945A8A">
        <w:t>(</w:t>
      </w:r>
      <w:proofErr w:type="spellStart"/>
      <w:r>
        <w:t>DSF</w:t>
      </w:r>
      <w:proofErr w:type="spellEnd"/>
      <w:r w:rsidR="00945A8A">
        <w:t>)</w:t>
      </w:r>
      <w:r>
        <w:t xml:space="preserve">) </w:t>
      </w:r>
      <w:r w:rsidRPr="00751B8C">
        <w:t>à l’échelle des grandes sous régions marines</w:t>
      </w:r>
      <w:r>
        <w:t> :</w:t>
      </w:r>
      <w:r w:rsidRPr="00751B8C">
        <w:t xml:space="preserve"> « mers celtiques » et « golfe de Gascogne » pour ce qui concerne le bassin Loire-Bretagne</w:t>
      </w:r>
      <w:r>
        <w:t>.</w:t>
      </w:r>
    </w:p>
    <w:p w14:paraId="78FF2FAA" w14:textId="77777777" w:rsidR="007A07C4" w:rsidRDefault="007A07C4" w:rsidP="007A07C4">
      <w:pPr>
        <w:pStyle w:val="Textenormal"/>
      </w:pPr>
      <w:r>
        <w:t>La mise à jour du Sdage 2022-2027 s’est faite en articulation avec ces deux directives. Deux commissions thématiques du comité de bassin sont d’ailleurs spécifiques aux sujets abordés par ces deux directives : la commission inondation plan Loire et la commission littoral.</w:t>
      </w:r>
    </w:p>
    <w:p w14:paraId="70D496B3" w14:textId="77777777" w:rsidR="007A07C4" w:rsidRDefault="007A07C4" w:rsidP="007A07C4">
      <w:pPr>
        <w:pStyle w:val="Textenormal"/>
      </w:pPr>
      <w:r>
        <w:t xml:space="preserve">Le </w:t>
      </w:r>
      <w:proofErr w:type="spellStart"/>
      <w:r>
        <w:t>PGRI</w:t>
      </w:r>
      <w:proofErr w:type="spellEnd"/>
      <w:r>
        <w:t xml:space="preserve"> et le </w:t>
      </w:r>
      <w:proofErr w:type="spellStart"/>
      <w:r>
        <w:t>DSF</w:t>
      </w:r>
      <w:proofErr w:type="spellEnd"/>
      <w:r>
        <w:t xml:space="preserve"> sont mis à jour sur les mêmes pas de temps que le Sdage.</w:t>
      </w:r>
    </w:p>
    <w:p w14:paraId="26A63A4E" w14:textId="77777777" w:rsidR="007A07C4" w:rsidRDefault="007A07C4" w:rsidP="007A07C4">
      <w:pPr>
        <w:pStyle w:val="Textenormal"/>
      </w:pPr>
      <w:r>
        <w:t xml:space="preserve">Sur ce point, la mise à jour du </w:t>
      </w:r>
      <w:proofErr w:type="spellStart"/>
      <w:r>
        <w:t>PGRI</w:t>
      </w:r>
      <w:proofErr w:type="spellEnd"/>
      <w:r>
        <w:t xml:space="preserve"> identifie au préalable des enjeux (questions importantes) qui sont également soumis à la consultation du public et des assemblées, et sur la même période.</w:t>
      </w:r>
    </w:p>
    <w:p w14:paraId="52177DC1" w14:textId="1CB4F016" w:rsidR="007A07C4" w:rsidRDefault="00945A8A" w:rsidP="007A07C4">
      <w:pPr>
        <w:pStyle w:val="Textenormal"/>
      </w:pPr>
      <w:r>
        <w:t>À</w:t>
      </w:r>
      <w:r w:rsidR="007A07C4">
        <w:t xml:space="preserve"> ce titre, le comité de bassin a souhaité réaliser une consultation conjointe sur les enjeux du Sdage et les enjeux du </w:t>
      </w:r>
      <w:proofErr w:type="spellStart"/>
      <w:r w:rsidR="007A07C4">
        <w:t>PGRI</w:t>
      </w:r>
      <w:proofErr w:type="spellEnd"/>
      <w:r w:rsidR="007A07C4">
        <w:t>.</w:t>
      </w:r>
    </w:p>
    <w:p w14:paraId="6A403086" w14:textId="77777777" w:rsidR="007A07C4" w:rsidRDefault="007A07C4" w:rsidP="00870820">
      <w:pPr>
        <w:pStyle w:val="T4numrot"/>
      </w:pPr>
      <w:r>
        <w:t>La transparence dans le processus de décision</w:t>
      </w:r>
    </w:p>
    <w:p w14:paraId="3B927599" w14:textId="3BBBB320" w:rsidR="007A07C4" w:rsidRPr="00A25317" w:rsidRDefault="007A07C4" w:rsidP="007A07C4">
      <w:pPr>
        <w:pStyle w:val="Textenormal"/>
      </w:pPr>
      <w:r>
        <w:t>Le Sdage 2028-2033 indiquera la manière dont les avis exprimés lors de deux phases de consultations successives auront été pris en compte. Des informations régulières sur l’état d’avancement des travaux seront notamment diffusées dans les publications de l’agence de l’eau</w:t>
      </w:r>
      <w:r w:rsidR="00945A8A">
        <w:t xml:space="preserve"> et </w:t>
      </w:r>
      <w:r>
        <w:t>sur les sites internet de l’agence de l’eau et de la Dreal Centre-Val de Loire (Dreal de bassin).</w:t>
      </w:r>
    </w:p>
    <w:p w14:paraId="7CB63E27" w14:textId="77777777" w:rsidR="007A07C4" w:rsidRDefault="007A07C4" w:rsidP="00870820">
      <w:pPr>
        <w:pStyle w:val="T4numrot"/>
      </w:pPr>
      <w:r>
        <w:t>La participation des acteurs tout au long de la mise à jour du Sdage</w:t>
      </w:r>
    </w:p>
    <w:p w14:paraId="767B5A9F" w14:textId="77777777" w:rsidR="007A07C4" w:rsidRPr="00136F82" w:rsidRDefault="007A07C4" w:rsidP="007A07C4">
      <w:pPr>
        <w:pStyle w:val="Textenormal"/>
      </w:pPr>
      <w:r w:rsidRPr="00136F82">
        <w:t xml:space="preserve">Tout au long de la mise à jour du Sdage, le comité de bassin organise des concertations régulières avec </w:t>
      </w:r>
      <w:r>
        <w:t>les CLE</w:t>
      </w:r>
      <w:r w:rsidRPr="00136F82">
        <w:t xml:space="preserve">. Il associe les acteurs de l’eau au sein de groupes de travail thématiques et des forums de l’eau. Les assemblées consultées sur les </w:t>
      </w:r>
      <w:r>
        <w:t>enjeux</w:t>
      </w:r>
      <w:r w:rsidRPr="00136F82">
        <w:t xml:space="preserve"> le seront également sur le projet de </w:t>
      </w:r>
      <w:r>
        <w:t xml:space="preserve">mise à jour du </w:t>
      </w:r>
      <w:r w:rsidRPr="00136F82">
        <w:t>Sdage.</w:t>
      </w:r>
    </w:p>
    <w:p w14:paraId="75507AB9" w14:textId="77777777" w:rsidR="007A07C4" w:rsidRPr="00136F82" w:rsidRDefault="007A07C4" w:rsidP="007A07C4">
      <w:pPr>
        <w:pStyle w:val="Textenormal"/>
      </w:pPr>
      <w:r w:rsidRPr="00136F82">
        <w:t>Les acteurs de l’eau peuvent participer activement au débat</w:t>
      </w:r>
      <w:r>
        <w:t> :</w:t>
      </w:r>
    </w:p>
    <w:p w14:paraId="2B80F9E1" w14:textId="77777777" w:rsidR="007A07C4" w:rsidRPr="00EE5206" w:rsidRDefault="0C1AD70E" w:rsidP="007A07C4">
      <w:pPr>
        <w:pStyle w:val="Puce1"/>
      </w:pPr>
      <w:proofErr w:type="gramStart"/>
      <w:r>
        <w:t>par</w:t>
      </w:r>
      <w:proofErr w:type="gramEnd"/>
      <w:r>
        <w:t xml:space="preserve"> l’intermédiaire de leurs représentants au comité de bassin (la liste des membres du comité de bassin est disponible sur le site </w:t>
      </w:r>
      <w:hyperlink r:id="rId45">
        <w:r w:rsidRPr="4A78F05F">
          <w:rPr>
            <w:rStyle w:val="Lienhypertexte"/>
          </w:rPr>
          <w:t>https://agence.eau-loire-bretagne.fr/home/comite-de-bassin/composition-du-comite-de-bassin.html</w:t>
        </w:r>
      </w:hyperlink>
      <w:r>
        <w:t>,</w:t>
      </w:r>
    </w:p>
    <w:p w14:paraId="0DFEEB28" w14:textId="77777777" w:rsidR="007A07C4" w:rsidRPr="00EE5206" w:rsidRDefault="007A07C4" w:rsidP="007A07C4">
      <w:pPr>
        <w:pStyle w:val="Puce1"/>
      </w:pPr>
      <w:proofErr w:type="gramStart"/>
      <w:r w:rsidRPr="00EE5206">
        <w:t>au</w:t>
      </w:r>
      <w:proofErr w:type="gramEnd"/>
      <w:r w:rsidRPr="00EE5206">
        <w:t xml:space="preserve"> cours des forums de l’eau réunis dans les </w:t>
      </w:r>
      <w:r>
        <w:t>cinq</w:t>
      </w:r>
      <w:r w:rsidRPr="00EE5206">
        <w:t xml:space="preserve"> sous-bassins de Loire-Bretagne,</w:t>
      </w:r>
    </w:p>
    <w:p w14:paraId="07901CC6" w14:textId="77777777" w:rsidR="007A07C4" w:rsidRPr="00EE5206" w:rsidRDefault="007A07C4" w:rsidP="007A07C4">
      <w:pPr>
        <w:pStyle w:val="Puce1"/>
      </w:pPr>
      <w:proofErr w:type="gramStart"/>
      <w:r w:rsidRPr="00EE5206">
        <w:t>au</w:t>
      </w:r>
      <w:proofErr w:type="gramEnd"/>
      <w:r w:rsidRPr="00EE5206">
        <w:t xml:space="preserve"> cours des diverses rencontres organisées avec des publics spécialisés, élus, associations,</w:t>
      </w:r>
      <w:r>
        <w:t xml:space="preserve"> </w:t>
      </w:r>
      <w:r w:rsidRPr="00EE5206">
        <w:t>professionnels de l’eau, etc</w:t>
      </w:r>
      <w:r>
        <w:t>.,</w:t>
      </w:r>
    </w:p>
    <w:p w14:paraId="3EAC9718" w14:textId="77777777" w:rsidR="007A07C4" w:rsidRPr="00EE5206" w:rsidRDefault="007A07C4" w:rsidP="007A07C4">
      <w:pPr>
        <w:pStyle w:val="Puce1"/>
      </w:pPr>
      <w:proofErr w:type="gramStart"/>
      <w:r w:rsidRPr="00EE5206">
        <w:t>au</w:t>
      </w:r>
      <w:proofErr w:type="gramEnd"/>
      <w:r w:rsidRPr="00EE5206">
        <w:t xml:space="preserve"> travers de leurs représentants dans les assemblées et les chambres consulaires consultées de façon formalisée à deux reprises</w:t>
      </w:r>
      <w:r>
        <w:t> :</w:t>
      </w:r>
    </w:p>
    <w:p w14:paraId="7E2D5246" w14:textId="3178A70F" w:rsidR="007A07C4" w:rsidRPr="00CC4227" w:rsidRDefault="007A07C4" w:rsidP="007A07C4">
      <w:pPr>
        <w:pStyle w:val="Puce2"/>
      </w:pPr>
      <w:proofErr w:type="gramStart"/>
      <w:r w:rsidRPr="00CC4227">
        <w:t>de</w:t>
      </w:r>
      <w:proofErr w:type="gramEnd"/>
      <w:r w:rsidRPr="00CC4227">
        <w:t xml:space="preserve"> </w:t>
      </w:r>
      <w:r w:rsidR="00191278">
        <w:t>novembre</w:t>
      </w:r>
      <w:r w:rsidRPr="00CC4227">
        <w:t xml:space="preserve"> 20</w:t>
      </w:r>
      <w:r>
        <w:t>2</w:t>
      </w:r>
      <w:r w:rsidR="00191278">
        <w:t>5</w:t>
      </w:r>
      <w:r w:rsidRPr="00CC4227">
        <w:t xml:space="preserve"> à </w:t>
      </w:r>
      <w:r>
        <w:t>mars</w:t>
      </w:r>
      <w:r w:rsidRPr="00CC4227">
        <w:t xml:space="preserve"> 20</w:t>
      </w:r>
      <w:r>
        <w:t>25</w:t>
      </w:r>
      <w:r w:rsidRPr="00CC4227">
        <w:t xml:space="preserve"> sur les </w:t>
      </w:r>
      <w:r>
        <w:t>enjeux</w:t>
      </w:r>
      <w:r w:rsidRPr="00CC4227">
        <w:t>, le programme de travail et le calendrier de mise à jour du Sdage,</w:t>
      </w:r>
    </w:p>
    <w:p w14:paraId="2BBA507A" w14:textId="77777777" w:rsidR="007A07C4" w:rsidRPr="00CC4227" w:rsidRDefault="007A07C4" w:rsidP="007A07C4">
      <w:pPr>
        <w:pStyle w:val="Puce2"/>
      </w:pPr>
      <w:proofErr w:type="gramStart"/>
      <w:r>
        <w:t>de</w:t>
      </w:r>
      <w:proofErr w:type="gramEnd"/>
      <w:r>
        <w:t xml:space="preserve"> </w:t>
      </w:r>
      <w:r w:rsidRPr="00CC4227">
        <w:t>fin 202</w:t>
      </w:r>
      <w:r>
        <w:t>6</w:t>
      </w:r>
      <w:r w:rsidRPr="00CC4227">
        <w:t xml:space="preserve"> à début 202</w:t>
      </w:r>
      <w:r>
        <w:t>7</w:t>
      </w:r>
      <w:r w:rsidRPr="00CC4227">
        <w:t xml:space="preserve">, et pour quatre mois, sur le projet de </w:t>
      </w:r>
      <w:r>
        <w:t xml:space="preserve">mise à jour du </w:t>
      </w:r>
      <w:r w:rsidRPr="00CC4227">
        <w:t>Sdage.</w:t>
      </w:r>
    </w:p>
    <w:p w14:paraId="25AE1457" w14:textId="77777777" w:rsidR="007A07C4" w:rsidRPr="00136F82" w:rsidRDefault="007A07C4" w:rsidP="007A07C4">
      <w:pPr>
        <w:pStyle w:val="Textenormal"/>
      </w:pPr>
      <w:r w:rsidRPr="00136F82">
        <w:t>À ces occasions, le comité de bassin répondra dans la mesure du possible aux sollicitations des assemblées consultées pour faciliter un débat approfondi.</w:t>
      </w:r>
    </w:p>
    <w:p w14:paraId="224F140A" w14:textId="77777777" w:rsidR="007A07C4" w:rsidRDefault="007A07C4" w:rsidP="007A07C4">
      <w:pPr>
        <w:pStyle w:val="Textenormal"/>
      </w:pPr>
      <w:r w:rsidRPr="00136F82">
        <w:lastRenderedPageBreak/>
        <w:t xml:space="preserve">Le comité de bassin souhaite favoriser la plus large implication des élus dans le débat sur la gestion de l’eau. </w:t>
      </w:r>
    </w:p>
    <w:p w14:paraId="4EC09395" w14:textId="77777777" w:rsidR="007A07C4" w:rsidRPr="00C07F4E" w:rsidRDefault="007A07C4" w:rsidP="00870820">
      <w:pPr>
        <w:pStyle w:val="T4numrot"/>
      </w:pPr>
      <w:r>
        <w:t>Pour tous les citoyens, un large accès aux documents sources</w:t>
      </w:r>
    </w:p>
    <w:p w14:paraId="4CEA8DB3" w14:textId="128160BF" w:rsidR="007A07C4" w:rsidRPr="005515C5" w:rsidRDefault="007A07C4" w:rsidP="007A07C4">
      <w:pPr>
        <w:pStyle w:val="Textenormal"/>
      </w:pPr>
      <w:r w:rsidRPr="005515C5">
        <w:t>Le public peut consulter les</w:t>
      </w:r>
      <w:r>
        <w:t xml:space="preserve"> principaux</w:t>
      </w:r>
      <w:r w:rsidRPr="005515C5">
        <w:t xml:space="preserve"> documents permettant la mise à jour du Sdage sur internet</w:t>
      </w:r>
      <w:r>
        <w:t>,</w:t>
      </w:r>
      <w:r w:rsidRPr="005515C5">
        <w:t xml:space="preserve"> et sur demande auprès de l’agence de l’eau Loire-Bretagne pour les documents de travail plus techniques.</w:t>
      </w:r>
    </w:p>
    <w:p w14:paraId="5D4AEC4F" w14:textId="77777777" w:rsidR="007A07C4" w:rsidRPr="005515C5" w:rsidRDefault="007A07C4" w:rsidP="007A07C4">
      <w:pPr>
        <w:pStyle w:val="Textenormal"/>
      </w:pPr>
      <w:r w:rsidRPr="005515C5">
        <w:t xml:space="preserve">Pour faciliter les échanges avec le secrétariat technique du comité de bassin, une boîte de messagerie électronique est ouverte à l’adresse </w:t>
      </w:r>
      <w:hyperlink r:id="rId46" w:history="1">
        <w:r w:rsidRPr="00925820">
          <w:rPr>
            <w:rStyle w:val="Lienhypertexte"/>
          </w:rPr>
          <w:t>sdage@eau-loire-bretagne.fr</w:t>
        </w:r>
      </w:hyperlink>
      <w:r>
        <w:t xml:space="preserve"> .</w:t>
      </w:r>
    </w:p>
    <w:p w14:paraId="1E587C33" w14:textId="77777777" w:rsidR="007A07C4" w:rsidRPr="00C07F4E" w:rsidRDefault="007A07C4" w:rsidP="007A07C4">
      <w:pPr>
        <w:pStyle w:val="Textenormal"/>
      </w:pPr>
      <w:r w:rsidRPr="005515C5">
        <w:t>Les documents soumis aux consultations réglementaires sont consultables en version papier au siège de l’agence de l’eau</w:t>
      </w:r>
      <w:r>
        <w:t xml:space="preserve"> à Orléans, ainsi que sur son site internet :</w:t>
      </w:r>
      <w:r w:rsidRPr="005515C5">
        <w:t xml:space="preserve"> </w:t>
      </w:r>
      <w:hyperlink r:id="rId47" w:history="1">
        <w:r w:rsidRPr="00EF48B4">
          <w:rPr>
            <w:rStyle w:val="Lienhypertexte"/>
          </w:rPr>
          <w:t>https://sdage-sage.eau-loire-bretagne.fr</w:t>
        </w:r>
      </w:hyperlink>
      <w:r>
        <w:rPr>
          <w:rStyle w:val="Lienhypertexte"/>
        </w:rPr>
        <w:t>.</w:t>
      </w:r>
    </w:p>
    <w:p w14:paraId="0ADF51D7" w14:textId="704F8FA0" w:rsidR="007A07C4" w:rsidRDefault="007A07C4">
      <w:pPr>
        <w:widowControl/>
        <w:autoSpaceDE/>
        <w:autoSpaceDN/>
      </w:pPr>
      <w:r>
        <w:br w:type="page"/>
      </w:r>
    </w:p>
    <w:p w14:paraId="4206D12F" w14:textId="77777777" w:rsidR="00A818EB" w:rsidRPr="00A30C56" w:rsidRDefault="00A818EB" w:rsidP="00A463A7">
      <w:pPr>
        <w:pStyle w:val="T1"/>
        <w:outlineLvl w:val="0"/>
        <w:rPr>
          <w:color w:val="0080A8"/>
        </w:rPr>
      </w:pPr>
      <w:bookmarkStart w:id="131" w:name="_Toc166792085"/>
      <w:bookmarkStart w:id="132" w:name="_Toc172550263"/>
      <w:r w:rsidRPr="00A30C56">
        <w:rPr>
          <w:color w:val="0080A8"/>
        </w:rPr>
        <w:lastRenderedPageBreak/>
        <w:t>Liste des acronymes</w:t>
      </w:r>
      <w:bookmarkEnd w:id="131"/>
      <w:bookmarkEnd w:id="132"/>
    </w:p>
    <w:tbl>
      <w:tblPr>
        <w:tblStyle w:val="Grilledutableau"/>
        <w:tblW w:w="0" w:type="auto"/>
        <w:tblLook w:val="04A0" w:firstRow="1" w:lastRow="0" w:firstColumn="1" w:lastColumn="0" w:noHBand="0" w:noVBand="1"/>
      </w:tblPr>
      <w:tblGrid>
        <w:gridCol w:w="1785"/>
        <w:gridCol w:w="7708"/>
      </w:tblGrid>
      <w:tr w:rsidR="00A818EB" w:rsidRPr="00476F2C" w14:paraId="178F8186" w14:textId="77777777" w:rsidTr="00476F2C">
        <w:trPr>
          <w:trHeight w:val="255"/>
        </w:trPr>
        <w:tc>
          <w:tcPr>
            <w:tcW w:w="1785" w:type="dxa"/>
            <w:noWrap/>
          </w:tcPr>
          <w:p w14:paraId="33B51202" w14:textId="77777777" w:rsidR="00A818EB" w:rsidRPr="00476F2C" w:rsidRDefault="00A818EB" w:rsidP="005B54B9">
            <w:pPr>
              <w:pStyle w:val="Sansinterligne"/>
              <w:rPr>
                <w:rFonts w:ascii="Marianne" w:hAnsi="Marianne"/>
              </w:rPr>
            </w:pPr>
            <w:proofErr w:type="spellStart"/>
            <w:r w:rsidRPr="00476F2C">
              <w:rPr>
                <w:rFonts w:ascii="Marianne" w:hAnsi="Marianne"/>
              </w:rPr>
              <w:t>AOB</w:t>
            </w:r>
            <w:proofErr w:type="spellEnd"/>
          </w:p>
        </w:tc>
        <w:tc>
          <w:tcPr>
            <w:tcW w:w="7708" w:type="dxa"/>
            <w:noWrap/>
          </w:tcPr>
          <w:p w14:paraId="4480AD92" w14:textId="77777777" w:rsidR="00A818EB" w:rsidRPr="00476F2C" w:rsidRDefault="00A818EB" w:rsidP="005B54B9">
            <w:pPr>
              <w:pStyle w:val="Sansinterligne"/>
              <w:rPr>
                <w:rFonts w:ascii="Marianne" w:hAnsi="Marianne"/>
              </w:rPr>
            </w:pPr>
            <w:proofErr w:type="gramStart"/>
            <w:r w:rsidRPr="00476F2C">
              <w:rPr>
                <w:rFonts w:ascii="Marianne" w:hAnsi="Marianne"/>
              </w:rPr>
              <w:t>arrêté</w:t>
            </w:r>
            <w:proofErr w:type="gramEnd"/>
            <w:r w:rsidRPr="00476F2C">
              <w:rPr>
                <w:rFonts w:ascii="Marianne" w:hAnsi="Marianne"/>
              </w:rPr>
              <w:t xml:space="preserve"> d’orientations de bassin</w:t>
            </w:r>
          </w:p>
        </w:tc>
      </w:tr>
      <w:tr w:rsidR="00AF0F93" w:rsidRPr="00476F2C" w14:paraId="1CD554A5" w14:textId="77777777" w:rsidTr="00476F2C">
        <w:trPr>
          <w:trHeight w:val="255"/>
        </w:trPr>
        <w:tc>
          <w:tcPr>
            <w:tcW w:w="1785" w:type="dxa"/>
            <w:noWrap/>
          </w:tcPr>
          <w:p w14:paraId="3A1874B5" w14:textId="751CA349" w:rsidR="00AF0F93" w:rsidRPr="00476F2C" w:rsidRDefault="00AF0F93" w:rsidP="005B54B9">
            <w:pPr>
              <w:pStyle w:val="Sansinterligne"/>
              <w:rPr>
                <w:rFonts w:ascii="Marianne" w:hAnsi="Marianne"/>
              </w:rPr>
            </w:pPr>
            <w:r>
              <w:rPr>
                <w:rFonts w:ascii="Marianne" w:hAnsi="Marianne"/>
              </w:rPr>
              <w:t>ARS</w:t>
            </w:r>
          </w:p>
        </w:tc>
        <w:tc>
          <w:tcPr>
            <w:tcW w:w="7708" w:type="dxa"/>
            <w:noWrap/>
          </w:tcPr>
          <w:p w14:paraId="574212BA" w14:textId="283E94CA" w:rsidR="00AF0F93" w:rsidRPr="00476F2C" w:rsidRDefault="00AF0F93" w:rsidP="005B54B9">
            <w:pPr>
              <w:pStyle w:val="Sansinterligne"/>
              <w:rPr>
                <w:rFonts w:ascii="Marianne" w:hAnsi="Marianne"/>
              </w:rPr>
            </w:pPr>
            <w:proofErr w:type="gramStart"/>
            <w:r>
              <w:rPr>
                <w:rFonts w:ascii="Marianne" w:hAnsi="Marianne"/>
              </w:rPr>
              <w:t>agence</w:t>
            </w:r>
            <w:proofErr w:type="gramEnd"/>
            <w:r>
              <w:rPr>
                <w:rFonts w:ascii="Marianne" w:hAnsi="Marianne"/>
              </w:rPr>
              <w:t xml:space="preserve"> régionale de la santé</w:t>
            </w:r>
          </w:p>
        </w:tc>
      </w:tr>
      <w:tr w:rsidR="00A818EB" w:rsidRPr="00476F2C" w14:paraId="3DED2551" w14:textId="77777777" w:rsidTr="00476F2C">
        <w:trPr>
          <w:trHeight w:val="255"/>
        </w:trPr>
        <w:tc>
          <w:tcPr>
            <w:tcW w:w="1785" w:type="dxa"/>
            <w:noWrap/>
            <w:hideMark/>
          </w:tcPr>
          <w:p w14:paraId="7768B018" w14:textId="77777777" w:rsidR="00A818EB" w:rsidRPr="00476F2C" w:rsidRDefault="00A818EB" w:rsidP="005B54B9">
            <w:pPr>
              <w:pStyle w:val="Sansinterligne"/>
              <w:rPr>
                <w:rFonts w:ascii="Marianne" w:hAnsi="Marianne"/>
              </w:rPr>
            </w:pPr>
            <w:r w:rsidRPr="00476F2C">
              <w:rPr>
                <w:rFonts w:ascii="Marianne" w:hAnsi="Marianne"/>
              </w:rPr>
              <w:t>CLE</w:t>
            </w:r>
          </w:p>
        </w:tc>
        <w:tc>
          <w:tcPr>
            <w:tcW w:w="7708" w:type="dxa"/>
            <w:noWrap/>
            <w:hideMark/>
          </w:tcPr>
          <w:p w14:paraId="06386E53" w14:textId="77777777" w:rsidR="00A818EB" w:rsidRPr="00476F2C" w:rsidRDefault="00A818EB" w:rsidP="005B54B9">
            <w:pPr>
              <w:pStyle w:val="Sansinterligne"/>
              <w:rPr>
                <w:rFonts w:ascii="Marianne" w:hAnsi="Marianne"/>
              </w:rPr>
            </w:pPr>
            <w:proofErr w:type="gramStart"/>
            <w:r w:rsidRPr="00476F2C">
              <w:rPr>
                <w:rFonts w:ascii="Marianne" w:hAnsi="Marianne"/>
              </w:rPr>
              <w:t>commission</w:t>
            </w:r>
            <w:proofErr w:type="gramEnd"/>
            <w:r w:rsidRPr="00476F2C">
              <w:rPr>
                <w:rFonts w:ascii="Marianne" w:hAnsi="Marianne"/>
              </w:rPr>
              <w:t xml:space="preserve"> locale de l'eau</w:t>
            </w:r>
          </w:p>
        </w:tc>
      </w:tr>
      <w:tr w:rsidR="00A818EB" w:rsidRPr="00476F2C" w14:paraId="76086360" w14:textId="77777777" w:rsidTr="00476F2C">
        <w:trPr>
          <w:trHeight w:val="255"/>
        </w:trPr>
        <w:tc>
          <w:tcPr>
            <w:tcW w:w="1785" w:type="dxa"/>
            <w:noWrap/>
          </w:tcPr>
          <w:p w14:paraId="4DBD72FC" w14:textId="77777777" w:rsidR="00A818EB" w:rsidRPr="00476F2C" w:rsidRDefault="00A818EB" w:rsidP="005B54B9">
            <w:pPr>
              <w:pStyle w:val="Sansinterligne"/>
              <w:rPr>
                <w:rFonts w:ascii="Marianne" w:hAnsi="Marianne"/>
              </w:rPr>
            </w:pPr>
            <w:r w:rsidRPr="00476F2C">
              <w:rPr>
                <w:rFonts w:ascii="Marianne" w:hAnsi="Marianne"/>
              </w:rPr>
              <w:t>CNRS INSU</w:t>
            </w:r>
          </w:p>
        </w:tc>
        <w:tc>
          <w:tcPr>
            <w:tcW w:w="7708" w:type="dxa"/>
            <w:noWrap/>
          </w:tcPr>
          <w:p w14:paraId="77F11039" w14:textId="77777777" w:rsidR="00A818EB" w:rsidRPr="00476F2C" w:rsidRDefault="00A818EB" w:rsidP="005B54B9">
            <w:pPr>
              <w:pStyle w:val="Sansinterligne"/>
              <w:rPr>
                <w:rFonts w:ascii="Marianne" w:hAnsi="Marianne"/>
                <w:szCs w:val="20"/>
              </w:rPr>
            </w:pPr>
            <w:proofErr w:type="gramStart"/>
            <w:r w:rsidRPr="00476F2C">
              <w:rPr>
                <w:rFonts w:ascii="Marianne" w:hAnsi="Marianne" w:cs="Arial"/>
                <w:szCs w:val="20"/>
                <w:shd w:val="clear" w:color="auto" w:fill="FFFFFF"/>
              </w:rPr>
              <w:t>institut</w:t>
            </w:r>
            <w:proofErr w:type="gramEnd"/>
            <w:r w:rsidRPr="00476F2C">
              <w:rPr>
                <w:rFonts w:ascii="Marianne" w:hAnsi="Marianne" w:cs="Arial"/>
                <w:szCs w:val="20"/>
                <w:shd w:val="clear" w:color="auto" w:fill="FFFFFF"/>
              </w:rPr>
              <w:t xml:space="preserve"> national des sciences de l'Univers du centre national de la recherche scientifique</w:t>
            </w:r>
          </w:p>
        </w:tc>
      </w:tr>
      <w:tr w:rsidR="00A818EB" w:rsidRPr="00476F2C" w14:paraId="7A1A50EE" w14:textId="77777777" w:rsidTr="00476F2C">
        <w:trPr>
          <w:trHeight w:val="255"/>
        </w:trPr>
        <w:tc>
          <w:tcPr>
            <w:tcW w:w="1785" w:type="dxa"/>
            <w:noWrap/>
          </w:tcPr>
          <w:p w14:paraId="3AD93FB4" w14:textId="77777777" w:rsidR="00A818EB" w:rsidRPr="00476F2C" w:rsidRDefault="00A818EB" w:rsidP="005B54B9">
            <w:pPr>
              <w:pStyle w:val="Sansinterligne"/>
              <w:rPr>
                <w:rFonts w:ascii="Marianne" w:hAnsi="Marianne"/>
              </w:rPr>
            </w:pPr>
            <w:r w:rsidRPr="00476F2C">
              <w:rPr>
                <w:rFonts w:ascii="Marianne" w:hAnsi="Marianne"/>
              </w:rPr>
              <w:t>COLDEN</w:t>
            </w:r>
          </w:p>
        </w:tc>
        <w:tc>
          <w:tcPr>
            <w:tcW w:w="7708" w:type="dxa"/>
            <w:noWrap/>
          </w:tcPr>
          <w:p w14:paraId="3B6DB089" w14:textId="77777777" w:rsidR="00A818EB" w:rsidRPr="00476F2C" w:rsidRDefault="00A818EB" w:rsidP="005B54B9">
            <w:pPr>
              <w:pStyle w:val="Sansinterligne"/>
              <w:rPr>
                <w:rFonts w:ascii="Marianne" w:hAnsi="Marianne"/>
              </w:rPr>
            </w:pPr>
            <w:proofErr w:type="gramStart"/>
            <w:r w:rsidRPr="00476F2C">
              <w:rPr>
                <w:rFonts w:ascii="Marianne" w:hAnsi="Marianne"/>
              </w:rPr>
              <w:t>comités</w:t>
            </w:r>
            <w:proofErr w:type="gramEnd"/>
            <w:r w:rsidRPr="00476F2C">
              <w:rPr>
                <w:rFonts w:ascii="Marianne" w:hAnsi="Marianne"/>
              </w:rPr>
              <w:t xml:space="preserve"> de lutte contre la délinquance environnementale</w:t>
            </w:r>
          </w:p>
        </w:tc>
      </w:tr>
      <w:tr w:rsidR="00A818EB" w:rsidRPr="00476F2C" w14:paraId="3E5AC1B1" w14:textId="77777777" w:rsidTr="00476F2C">
        <w:trPr>
          <w:trHeight w:val="255"/>
        </w:trPr>
        <w:tc>
          <w:tcPr>
            <w:tcW w:w="1785" w:type="dxa"/>
            <w:noWrap/>
            <w:hideMark/>
          </w:tcPr>
          <w:p w14:paraId="5E9FC082" w14:textId="77777777" w:rsidR="00A818EB" w:rsidRPr="00476F2C" w:rsidRDefault="00A818EB" w:rsidP="005B54B9">
            <w:pPr>
              <w:pStyle w:val="Sansinterligne"/>
              <w:rPr>
                <w:rFonts w:ascii="Marianne" w:hAnsi="Marianne"/>
              </w:rPr>
            </w:pPr>
            <w:r w:rsidRPr="00476F2C">
              <w:rPr>
                <w:rFonts w:ascii="Marianne" w:hAnsi="Marianne"/>
              </w:rPr>
              <w:t>DCE</w:t>
            </w:r>
          </w:p>
        </w:tc>
        <w:tc>
          <w:tcPr>
            <w:tcW w:w="7708" w:type="dxa"/>
            <w:noWrap/>
            <w:hideMark/>
          </w:tcPr>
          <w:p w14:paraId="31A9136B" w14:textId="77777777" w:rsidR="00A818EB" w:rsidRPr="00476F2C" w:rsidRDefault="00A818EB" w:rsidP="005B54B9">
            <w:pPr>
              <w:pStyle w:val="Sansinterligne"/>
              <w:rPr>
                <w:rFonts w:ascii="Marianne" w:hAnsi="Marianne"/>
              </w:rPr>
            </w:pPr>
            <w:proofErr w:type="gramStart"/>
            <w:r w:rsidRPr="00476F2C">
              <w:rPr>
                <w:rFonts w:ascii="Marianne" w:hAnsi="Marianne"/>
              </w:rPr>
              <w:t>directive</w:t>
            </w:r>
            <w:proofErr w:type="gramEnd"/>
            <w:r w:rsidRPr="00476F2C">
              <w:rPr>
                <w:rFonts w:ascii="Marianne" w:hAnsi="Marianne"/>
              </w:rPr>
              <w:t xml:space="preserve"> cadre sur l'eau</w:t>
            </w:r>
          </w:p>
        </w:tc>
      </w:tr>
      <w:tr w:rsidR="00A818EB" w:rsidRPr="00476F2C" w14:paraId="63A5D675" w14:textId="77777777" w:rsidTr="00476F2C">
        <w:trPr>
          <w:trHeight w:val="255"/>
        </w:trPr>
        <w:tc>
          <w:tcPr>
            <w:tcW w:w="1785" w:type="dxa"/>
            <w:noWrap/>
          </w:tcPr>
          <w:p w14:paraId="3AC58AA1" w14:textId="77777777" w:rsidR="00A818EB" w:rsidRPr="00476F2C" w:rsidRDefault="00A818EB" w:rsidP="005B54B9">
            <w:pPr>
              <w:pStyle w:val="Sansinterligne"/>
              <w:rPr>
                <w:rFonts w:ascii="Marianne" w:hAnsi="Marianne"/>
              </w:rPr>
            </w:pPr>
            <w:proofErr w:type="spellStart"/>
            <w:r w:rsidRPr="00476F2C">
              <w:rPr>
                <w:rFonts w:ascii="Marianne" w:hAnsi="Marianne"/>
              </w:rPr>
              <w:t>DCR</w:t>
            </w:r>
            <w:proofErr w:type="spellEnd"/>
          </w:p>
        </w:tc>
        <w:tc>
          <w:tcPr>
            <w:tcW w:w="7708" w:type="dxa"/>
            <w:noWrap/>
          </w:tcPr>
          <w:p w14:paraId="47640879" w14:textId="77777777" w:rsidR="00A818EB" w:rsidRPr="00476F2C" w:rsidRDefault="00A818EB" w:rsidP="005B54B9">
            <w:pPr>
              <w:pStyle w:val="Sansinterligne"/>
              <w:rPr>
                <w:rFonts w:ascii="Marianne" w:hAnsi="Marianne"/>
              </w:rPr>
            </w:pPr>
            <w:proofErr w:type="gramStart"/>
            <w:r w:rsidRPr="00476F2C">
              <w:rPr>
                <w:rFonts w:ascii="Marianne" w:hAnsi="Marianne"/>
              </w:rPr>
              <w:t>débit</w:t>
            </w:r>
            <w:proofErr w:type="gramEnd"/>
            <w:r w:rsidRPr="00476F2C">
              <w:rPr>
                <w:rFonts w:ascii="Marianne" w:hAnsi="Marianne"/>
              </w:rPr>
              <w:t xml:space="preserve"> de crise</w:t>
            </w:r>
          </w:p>
        </w:tc>
      </w:tr>
      <w:tr w:rsidR="00A818EB" w:rsidRPr="00476F2C" w14:paraId="68764A91" w14:textId="77777777" w:rsidTr="00476F2C">
        <w:trPr>
          <w:trHeight w:val="255"/>
        </w:trPr>
        <w:tc>
          <w:tcPr>
            <w:tcW w:w="1785" w:type="dxa"/>
            <w:noWrap/>
            <w:hideMark/>
          </w:tcPr>
          <w:p w14:paraId="6C2131CD" w14:textId="77777777" w:rsidR="00A818EB" w:rsidRPr="00476F2C" w:rsidRDefault="00A818EB" w:rsidP="005B54B9">
            <w:pPr>
              <w:pStyle w:val="Sansinterligne"/>
              <w:rPr>
                <w:rFonts w:ascii="Marianne" w:hAnsi="Marianne"/>
              </w:rPr>
            </w:pPr>
            <w:proofErr w:type="spellStart"/>
            <w:r w:rsidRPr="00476F2C">
              <w:rPr>
                <w:rFonts w:ascii="Marianne" w:hAnsi="Marianne"/>
              </w:rPr>
              <w:t>DSA</w:t>
            </w:r>
            <w:proofErr w:type="spellEnd"/>
          </w:p>
        </w:tc>
        <w:tc>
          <w:tcPr>
            <w:tcW w:w="7708" w:type="dxa"/>
            <w:noWrap/>
            <w:hideMark/>
          </w:tcPr>
          <w:p w14:paraId="50806382" w14:textId="77777777" w:rsidR="00A818EB" w:rsidRPr="00476F2C" w:rsidRDefault="00A818EB" w:rsidP="005B54B9">
            <w:pPr>
              <w:pStyle w:val="Sansinterligne"/>
              <w:rPr>
                <w:rFonts w:ascii="Marianne" w:hAnsi="Marianne"/>
              </w:rPr>
            </w:pPr>
            <w:proofErr w:type="gramStart"/>
            <w:r w:rsidRPr="00476F2C">
              <w:rPr>
                <w:rFonts w:ascii="Marianne" w:hAnsi="Marianne"/>
              </w:rPr>
              <w:t>débits</w:t>
            </w:r>
            <w:proofErr w:type="gramEnd"/>
            <w:r w:rsidRPr="00476F2C">
              <w:rPr>
                <w:rFonts w:ascii="Marianne" w:hAnsi="Marianne"/>
              </w:rPr>
              <w:t xml:space="preserve"> seuil d'alerte</w:t>
            </w:r>
          </w:p>
        </w:tc>
      </w:tr>
      <w:tr w:rsidR="00A818EB" w:rsidRPr="00476F2C" w14:paraId="07F6BBE1" w14:textId="77777777" w:rsidTr="00476F2C">
        <w:trPr>
          <w:trHeight w:val="255"/>
        </w:trPr>
        <w:tc>
          <w:tcPr>
            <w:tcW w:w="1785" w:type="dxa"/>
            <w:noWrap/>
            <w:hideMark/>
          </w:tcPr>
          <w:p w14:paraId="1D177C70" w14:textId="77777777" w:rsidR="00A818EB" w:rsidRPr="00476F2C" w:rsidRDefault="00A818EB" w:rsidP="005B54B9">
            <w:pPr>
              <w:pStyle w:val="Sansinterligne"/>
              <w:rPr>
                <w:rFonts w:ascii="Marianne" w:hAnsi="Marianne"/>
              </w:rPr>
            </w:pPr>
            <w:proofErr w:type="spellStart"/>
            <w:r w:rsidRPr="00476F2C">
              <w:rPr>
                <w:rFonts w:ascii="Marianne" w:hAnsi="Marianne"/>
              </w:rPr>
              <w:t>DSF</w:t>
            </w:r>
            <w:proofErr w:type="spellEnd"/>
          </w:p>
        </w:tc>
        <w:tc>
          <w:tcPr>
            <w:tcW w:w="7708" w:type="dxa"/>
            <w:noWrap/>
            <w:hideMark/>
          </w:tcPr>
          <w:p w14:paraId="290D8D69" w14:textId="77777777" w:rsidR="00A818EB" w:rsidRPr="00476F2C" w:rsidRDefault="00A818EB" w:rsidP="005B54B9">
            <w:pPr>
              <w:pStyle w:val="Sansinterligne"/>
              <w:rPr>
                <w:rFonts w:ascii="Marianne" w:hAnsi="Marianne"/>
              </w:rPr>
            </w:pPr>
            <w:proofErr w:type="gramStart"/>
            <w:r w:rsidRPr="00476F2C">
              <w:rPr>
                <w:rFonts w:ascii="Marianne" w:hAnsi="Marianne"/>
              </w:rPr>
              <w:t>document</w:t>
            </w:r>
            <w:proofErr w:type="gramEnd"/>
            <w:r w:rsidRPr="00476F2C">
              <w:rPr>
                <w:rFonts w:ascii="Marianne" w:hAnsi="Marianne"/>
              </w:rPr>
              <w:t xml:space="preserve"> stratégique de façade</w:t>
            </w:r>
          </w:p>
        </w:tc>
      </w:tr>
      <w:tr w:rsidR="00A818EB" w:rsidRPr="00476F2C" w14:paraId="706442D0" w14:textId="77777777" w:rsidTr="00476F2C">
        <w:trPr>
          <w:trHeight w:val="255"/>
        </w:trPr>
        <w:tc>
          <w:tcPr>
            <w:tcW w:w="1785" w:type="dxa"/>
            <w:noWrap/>
            <w:hideMark/>
          </w:tcPr>
          <w:p w14:paraId="1F926C33" w14:textId="77777777" w:rsidR="00A818EB" w:rsidRPr="00476F2C" w:rsidRDefault="00A818EB" w:rsidP="005B54B9">
            <w:pPr>
              <w:pStyle w:val="Sansinterligne"/>
              <w:rPr>
                <w:rFonts w:ascii="Marianne" w:hAnsi="Marianne"/>
              </w:rPr>
            </w:pPr>
            <w:r w:rsidRPr="00476F2C">
              <w:rPr>
                <w:rFonts w:ascii="Marianne" w:hAnsi="Marianne"/>
              </w:rPr>
              <w:t>EH</w:t>
            </w:r>
          </w:p>
        </w:tc>
        <w:tc>
          <w:tcPr>
            <w:tcW w:w="7708" w:type="dxa"/>
            <w:noWrap/>
            <w:hideMark/>
          </w:tcPr>
          <w:p w14:paraId="4F4DA29D" w14:textId="77777777" w:rsidR="00A818EB" w:rsidRPr="00476F2C" w:rsidRDefault="00A818EB" w:rsidP="005B54B9">
            <w:pPr>
              <w:pStyle w:val="Sansinterligne"/>
              <w:rPr>
                <w:rFonts w:ascii="Marianne" w:hAnsi="Marianne"/>
              </w:rPr>
            </w:pPr>
            <w:proofErr w:type="gramStart"/>
            <w:r w:rsidRPr="00476F2C">
              <w:rPr>
                <w:rFonts w:ascii="Marianne" w:hAnsi="Marianne"/>
              </w:rPr>
              <w:t>équivalent</w:t>
            </w:r>
            <w:proofErr w:type="gramEnd"/>
            <w:r w:rsidRPr="00476F2C">
              <w:rPr>
                <w:rFonts w:ascii="Marianne" w:hAnsi="Marianne"/>
              </w:rPr>
              <w:t xml:space="preserve"> habitant</w:t>
            </w:r>
          </w:p>
        </w:tc>
      </w:tr>
      <w:tr w:rsidR="00A818EB" w:rsidRPr="00476F2C" w14:paraId="3A5A9778" w14:textId="77777777" w:rsidTr="00476F2C">
        <w:trPr>
          <w:trHeight w:val="255"/>
        </w:trPr>
        <w:tc>
          <w:tcPr>
            <w:tcW w:w="1785" w:type="dxa"/>
            <w:noWrap/>
            <w:hideMark/>
          </w:tcPr>
          <w:p w14:paraId="51642756" w14:textId="77777777" w:rsidR="00A818EB" w:rsidRPr="00476F2C" w:rsidRDefault="00A818EB" w:rsidP="005B54B9">
            <w:pPr>
              <w:pStyle w:val="Sansinterligne"/>
              <w:rPr>
                <w:rFonts w:ascii="Marianne" w:hAnsi="Marianne"/>
              </w:rPr>
            </w:pPr>
            <w:proofErr w:type="spellStart"/>
            <w:r w:rsidRPr="00476F2C">
              <w:rPr>
                <w:rFonts w:ascii="Marianne" w:hAnsi="Marianne"/>
              </w:rPr>
              <w:t>EPCI</w:t>
            </w:r>
            <w:proofErr w:type="spellEnd"/>
          </w:p>
        </w:tc>
        <w:tc>
          <w:tcPr>
            <w:tcW w:w="7708" w:type="dxa"/>
            <w:noWrap/>
            <w:hideMark/>
          </w:tcPr>
          <w:p w14:paraId="0A45FF2A" w14:textId="77777777" w:rsidR="00A818EB" w:rsidRPr="00476F2C" w:rsidRDefault="00A818EB" w:rsidP="005B54B9">
            <w:pPr>
              <w:pStyle w:val="Sansinterligne"/>
              <w:rPr>
                <w:rFonts w:ascii="Marianne" w:hAnsi="Marianne"/>
              </w:rPr>
            </w:pPr>
            <w:proofErr w:type="gramStart"/>
            <w:r w:rsidRPr="00476F2C">
              <w:rPr>
                <w:rFonts w:ascii="Marianne" w:hAnsi="Marianne"/>
              </w:rPr>
              <w:t>établissement</w:t>
            </w:r>
            <w:proofErr w:type="gramEnd"/>
            <w:r w:rsidRPr="00476F2C">
              <w:rPr>
                <w:rFonts w:ascii="Marianne" w:hAnsi="Marianne"/>
              </w:rPr>
              <w:t xml:space="preserve"> public de coopération intercommunale</w:t>
            </w:r>
          </w:p>
        </w:tc>
      </w:tr>
      <w:tr w:rsidR="00A818EB" w:rsidRPr="00476F2C" w14:paraId="226A587F" w14:textId="77777777" w:rsidTr="00476F2C">
        <w:trPr>
          <w:trHeight w:val="255"/>
        </w:trPr>
        <w:tc>
          <w:tcPr>
            <w:tcW w:w="1785" w:type="dxa"/>
            <w:noWrap/>
            <w:hideMark/>
          </w:tcPr>
          <w:p w14:paraId="4071ACB0" w14:textId="77777777" w:rsidR="00A818EB" w:rsidRPr="00476F2C" w:rsidRDefault="00A818EB" w:rsidP="005B54B9">
            <w:pPr>
              <w:pStyle w:val="Sansinterligne"/>
              <w:rPr>
                <w:rFonts w:ascii="Marianne" w:hAnsi="Marianne"/>
              </w:rPr>
            </w:pPr>
            <w:proofErr w:type="spellStart"/>
            <w:r w:rsidRPr="00476F2C">
              <w:rPr>
                <w:rFonts w:ascii="Marianne" w:hAnsi="Marianne"/>
              </w:rPr>
              <w:t>ERU</w:t>
            </w:r>
            <w:proofErr w:type="spellEnd"/>
          </w:p>
        </w:tc>
        <w:tc>
          <w:tcPr>
            <w:tcW w:w="7708" w:type="dxa"/>
            <w:noWrap/>
            <w:hideMark/>
          </w:tcPr>
          <w:p w14:paraId="63FAAA76" w14:textId="1FE8DAFA" w:rsidR="00A818EB" w:rsidRPr="00476F2C" w:rsidRDefault="00476F2C" w:rsidP="005B54B9">
            <w:pPr>
              <w:pStyle w:val="Sansinterligne"/>
              <w:rPr>
                <w:rFonts w:ascii="Marianne" w:hAnsi="Marianne"/>
              </w:rPr>
            </w:pPr>
            <w:proofErr w:type="gramStart"/>
            <w:r>
              <w:rPr>
                <w:rFonts w:ascii="Marianne" w:hAnsi="Marianne"/>
              </w:rPr>
              <w:t>d</w:t>
            </w:r>
            <w:r w:rsidR="00A818EB" w:rsidRPr="00476F2C">
              <w:rPr>
                <w:rFonts w:ascii="Marianne" w:hAnsi="Marianne"/>
              </w:rPr>
              <w:t>irective</w:t>
            </w:r>
            <w:proofErr w:type="gramEnd"/>
            <w:r w:rsidR="00A818EB" w:rsidRPr="00476F2C">
              <w:rPr>
                <w:rFonts w:ascii="Marianne" w:hAnsi="Marianne"/>
              </w:rPr>
              <w:t xml:space="preserve"> eaux résiduaires urbaines</w:t>
            </w:r>
          </w:p>
        </w:tc>
      </w:tr>
      <w:tr w:rsidR="00A818EB" w:rsidRPr="00476F2C" w14:paraId="7AA6BE71" w14:textId="77777777" w:rsidTr="00476F2C">
        <w:trPr>
          <w:trHeight w:val="255"/>
        </w:trPr>
        <w:tc>
          <w:tcPr>
            <w:tcW w:w="1785" w:type="dxa"/>
            <w:noWrap/>
          </w:tcPr>
          <w:p w14:paraId="64D1BBA1" w14:textId="77777777" w:rsidR="00A818EB" w:rsidRPr="00476F2C" w:rsidRDefault="00A818EB" w:rsidP="005B54B9">
            <w:pPr>
              <w:pStyle w:val="Sansinterligne"/>
              <w:rPr>
                <w:rFonts w:ascii="Marianne" w:hAnsi="Marianne"/>
              </w:rPr>
            </w:pPr>
            <w:proofErr w:type="spellStart"/>
            <w:r w:rsidRPr="00476F2C">
              <w:rPr>
                <w:rFonts w:ascii="Marianne" w:hAnsi="Marianne"/>
              </w:rPr>
              <w:t>INRAE</w:t>
            </w:r>
            <w:proofErr w:type="spellEnd"/>
          </w:p>
        </w:tc>
        <w:tc>
          <w:tcPr>
            <w:tcW w:w="7708" w:type="dxa"/>
            <w:noWrap/>
          </w:tcPr>
          <w:p w14:paraId="5D17F1DE" w14:textId="3414B2BD" w:rsidR="00A818EB" w:rsidRPr="00476F2C" w:rsidRDefault="00E9108E" w:rsidP="005B54B9">
            <w:pPr>
              <w:pStyle w:val="Sansinterligne"/>
              <w:rPr>
                <w:rFonts w:ascii="Marianne" w:hAnsi="Marianne"/>
              </w:rPr>
            </w:pPr>
            <w:proofErr w:type="gramStart"/>
            <w:r>
              <w:rPr>
                <w:rFonts w:ascii="Marianne" w:hAnsi="Marianne"/>
              </w:rPr>
              <w:t>i</w:t>
            </w:r>
            <w:r w:rsidR="00A818EB" w:rsidRPr="00476F2C">
              <w:rPr>
                <w:rFonts w:ascii="Marianne" w:hAnsi="Marianne"/>
              </w:rPr>
              <w:t>nstitut</w:t>
            </w:r>
            <w:proofErr w:type="gramEnd"/>
            <w:r w:rsidR="00A818EB" w:rsidRPr="00476F2C">
              <w:rPr>
                <w:rFonts w:ascii="Marianne" w:hAnsi="Marianne"/>
              </w:rPr>
              <w:t xml:space="preserve"> national de recherche pour l’agriculture, l’alimentation et l’environnement</w:t>
            </w:r>
          </w:p>
        </w:tc>
      </w:tr>
      <w:tr w:rsidR="00A818EB" w:rsidRPr="00476F2C" w14:paraId="67DD6036" w14:textId="77777777" w:rsidTr="00476F2C">
        <w:trPr>
          <w:trHeight w:val="255"/>
        </w:trPr>
        <w:tc>
          <w:tcPr>
            <w:tcW w:w="1785" w:type="dxa"/>
            <w:noWrap/>
            <w:hideMark/>
          </w:tcPr>
          <w:p w14:paraId="69E4EB5C" w14:textId="77777777" w:rsidR="00A818EB" w:rsidRPr="00476F2C" w:rsidRDefault="00A818EB" w:rsidP="005B54B9">
            <w:pPr>
              <w:pStyle w:val="Sansinterligne"/>
              <w:rPr>
                <w:rFonts w:ascii="Marianne" w:hAnsi="Marianne"/>
              </w:rPr>
            </w:pPr>
            <w:r w:rsidRPr="00476F2C">
              <w:rPr>
                <w:rFonts w:ascii="Marianne" w:hAnsi="Marianne"/>
              </w:rPr>
              <w:t>GEMAPI</w:t>
            </w:r>
          </w:p>
        </w:tc>
        <w:tc>
          <w:tcPr>
            <w:tcW w:w="7708" w:type="dxa"/>
            <w:noWrap/>
            <w:hideMark/>
          </w:tcPr>
          <w:p w14:paraId="0E26216F" w14:textId="77777777" w:rsidR="00A818EB" w:rsidRPr="00476F2C" w:rsidRDefault="00A818EB" w:rsidP="005B54B9">
            <w:pPr>
              <w:pStyle w:val="Sansinterligne"/>
              <w:rPr>
                <w:rFonts w:ascii="Marianne" w:hAnsi="Marianne"/>
              </w:rPr>
            </w:pPr>
            <w:proofErr w:type="gramStart"/>
            <w:r w:rsidRPr="00476F2C">
              <w:rPr>
                <w:rFonts w:ascii="Marianne" w:hAnsi="Marianne"/>
              </w:rPr>
              <w:t>gestion</w:t>
            </w:r>
            <w:proofErr w:type="gramEnd"/>
            <w:r w:rsidRPr="00476F2C">
              <w:rPr>
                <w:rFonts w:ascii="Marianne" w:hAnsi="Marianne"/>
              </w:rPr>
              <w:t xml:space="preserve"> des milieux aquatiques et prévention des inondations</w:t>
            </w:r>
          </w:p>
        </w:tc>
      </w:tr>
      <w:tr w:rsidR="00A818EB" w:rsidRPr="00476F2C" w14:paraId="6F8315E6" w14:textId="77777777" w:rsidTr="00476F2C">
        <w:trPr>
          <w:trHeight w:val="255"/>
        </w:trPr>
        <w:tc>
          <w:tcPr>
            <w:tcW w:w="1785" w:type="dxa"/>
            <w:noWrap/>
          </w:tcPr>
          <w:p w14:paraId="32C0DCFF" w14:textId="77777777" w:rsidR="00A818EB" w:rsidRPr="00476F2C" w:rsidRDefault="00A818EB" w:rsidP="005B54B9">
            <w:pPr>
              <w:pStyle w:val="Sansinterligne"/>
              <w:rPr>
                <w:rFonts w:ascii="Marianne" w:hAnsi="Marianne"/>
                <w:highlight w:val="yellow"/>
              </w:rPr>
            </w:pPr>
            <w:r w:rsidRPr="00476F2C">
              <w:rPr>
                <w:rFonts w:ascii="Marianne" w:hAnsi="Marianne"/>
              </w:rPr>
              <w:t>GIEC</w:t>
            </w:r>
          </w:p>
        </w:tc>
        <w:tc>
          <w:tcPr>
            <w:tcW w:w="7708" w:type="dxa"/>
            <w:noWrap/>
          </w:tcPr>
          <w:p w14:paraId="2BEAF343" w14:textId="236FE129" w:rsidR="00A818EB" w:rsidRPr="00476F2C" w:rsidRDefault="00476F2C" w:rsidP="005B54B9">
            <w:pPr>
              <w:pStyle w:val="Sansinterligne"/>
              <w:rPr>
                <w:rFonts w:ascii="Marianne" w:hAnsi="Marianne"/>
                <w:szCs w:val="20"/>
              </w:rPr>
            </w:pPr>
            <w:proofErr w:type="gramStart"/>
            <w:r>
              <w:rPr>
                <w:rFonts w:ascii="Marianne" w:hAnsi="Marianne" w:cs="Arial"/>
                <w:szCs w:val="20"/>
                <w:shd w:val="clear" w:color="auto" w:fill="FFFFFF"/>
              </w:rPr>
              <w:t>g</w:t>
            </w:r>
            <w:r w:rsidR="00A818EB" w:rsidRPr="00476F2C">
              <w:rPr>
                <w:rFonts w:ascii="Marianne" w:hAnsi="Marianne" w:cs="Arial"/>
                <w:szCs w:val="20"/>
                <w:shd w:val="clear" w:color="auto" w:fill="FFFFFF"/>
              </w:rPr>
              <w:t>roupe</w:t>
            </w:r>
            <w:proofErr w:type="gramEnd"/>
            <w:r w:rsidR="00A818EB" w:rsidRPr="00476F2C">
              <w:rPr>
                <w:rFonts w:ascii="Marianne" w:hAnsi="Marianne" w:cs="Arial"/>
                <w:szCs w:val="20"/>
                <w:shd w:val="clear" w:color="auto" w:fill="FFFFFF"/>
              </w:rPr>
              <w:t xml:space="preserve"> d'experts intergouvernemental sur l'évolution du climat</w:t>
            </w:r>
          </w:p>
        </w:tc>
      </w:tr>
      <w:tr w:rsidR="00A818EB" w:rsidRPr="00476F2C" w14:paraId="13BFC9A8" w14:textId="77777777" w:rsidTr="00476F2C">
        <w:trPr>
          <w:trHeight w:val="255"/>
        </w:trPr>
        <w:tc>
          <w:tcPr>
            <w:tcW w:w="1785" w:type="dxa"/>
            <w:noWrap/>
            <w:hideMark/>
          </w:tcPr>
          <w:p w14:paraId="12EBFA1D" w14:textId="77777777" w:rsidR="00A818EB" w:rsidRPr="00476F2C" w:rsidRDefault="00A818EB" w:rsidP="005B54B9">
            <w:pPr>
              <w:pStyle w:val="Sansinterligne"/>
              <w:rPr>
                <w:rFonts w:ascii="Marianne" w:hAnsi="Marianne"/>
              </w:rPr>
            </w:pPr>
            <w:r w:rsidRPr="00476F2C">
              <w:rPr>
                <w:rFonts w:ascii="Marianne" w:hAnsi="Marianne"/>
              </w:rPr>
              <w:t>HMUC</w:t>
            </w:r>
          </w:p>
        </w:tc>
        <w:tc>
          <w:tcPr>
            <w:tcW w:w="7708" w:type="dxa"/>
            <w:noWrap/>
            <w:hideMark/>
          </w:tcPr>
          <w:p w14:paraId="01E6F132" w14:textId="27F5265E" w:rsidR="00A818EB" w:rsidRPr="00476F2C" w:rsidRDefault="00A818EB" w:rsidP="005B54B9">
            <w:pPr>
              <w:pStyle w:val="Sansinterligne"/>
              <w:rPr>
                <w:rFonts w:ascii="Marianne" w:hAnsi="Marianne"/>
              </w:rPr>
            </w:pPr>
            <w:proofErr w:type="gramStart"/>
            <w:r w:rsidRPr="00476F2C">
              <w:rPr>
                <w:rFonts w:ascii="Marianne" w:hAnsi="Marianne"/>
              </w:rPr>
              <w:t>hydrologie</w:t>
            </w:r>
            <w:proofErr w:type="gramEnd"/>
            <w:r w:rsidRPr="00476F2C">
              <w:rPr>
                <w:rFonts w:ascii="Marianne" w:hAnsi="Marianne"/>
              </w:rPr>
              <w:t>, milieux, usage</w:t>
            </w:r>
            <w:r w:rsidR="00B459F4">
              <w:rPr>
                <w:rFonts w:ascii="Marianne" w:hAnsi="Marianne"/>
              </w:rPr>
              <w:t>s</w:t>
            </w:r>
            <w:r w:rsidRPr="00476F2C">
              <w:rPr>
                <w:rFonts w:ascii="Marianne" w:hAnsi="Marianne"/>
              </w:rPr>
              <w:t>, climat</w:t>
            </w:r>
          </w:p>
        </w:tc>
      </w:tr>
      <w:tr w:rsidR="00A818EB" w:rsidRPr="00476F2C" w14:paraId="3F4C9AE8" w14:textId="77777777" w:rsidTr="00476F2C">
        <w:trPr>
          <w:trHeight w:val="255"/>
        </w:trPr>
        <w:tc>
          <w:tcPr>
            <w:tcW w:w="1785" w:type="dxa"/>
            <w:shd w:val="clear" w:color="auto" w:fill="auto"/>
            <w:noWrap/>
          </w:tcPr>
          <w:p w14:paraId="3FA7F83E" w14:textId="77777777" w:rsidR="00A818EB" w:rsidRPr="00476F2C" w:rsidRDefault="00A818EB" w:rsidP="005B54B9">
            <w:pPr>
              <w:pStyle w:val="Sansinterligne"/>
              <w:rPr>
                <w:rFonts w:ascii="Marianne" w:hAnsi="Marianne"/>
              </w:rPr>
            </w:pPr>
            <w:proofErr w:type="spellStart"/>
            <w:r w:rsidRPr="00476F2C">
              <w:rPr>
                <w:rFonts w:ascii="Marianne" w:hAnsi="Marianne"/>
              </w:rPr>
              <w:t>MAEC</w:t>
            </w:r>
            <w:proofErr w:type="spellEnd"/>
          </w:p>
        </w:tc>
        <w:tc>
          <w:tcPr>
            <w:tcW w:w="7708" w:type="dxa"/>
            <w:noWrap/>
          </w:tcPr>
          <w:p w14:paraId="29EB3492" w14:textId="77777777" w:rsidR="00A818EB" w:rsidRPr="00B459F4" w:rsidRDefault="00A818EB" w:rsidP="005B54B9">
            <w:pPr>
              <w:pStyle w:val="Sansinterligne"/>
              <w:rPr>
                <w:rFonts w:ascii="Marianne" w:hAnsi="Marianne"/>
                <w:i/>
                <w:iCs/>
                <w:szCs w:val="20"/>
              </w:rPr>
            </w:pPr>
            <w:proofErr w:type="gramStart"/>
            <w:r w:rsidRPr="00B459F4">
              <w:rPr>
                <w:rStyle w:val="Accentuation"/>
                <w:rFonts w:ascii="Marianne" w:hAnsi="Marianne" w:cs="Arial"/>
                <w:i w:val="0"/>
                <w:iCs w:val="0"/>
                <w:szCs w:val="20"/>
                <w:shd w:val="clear" w:color="auto" w:fill="FFFFFF"/>
              </w:rPr>
              <w:t>mesures</w:t>
            </w:r>
            <w:proofErr w:type="gramEnd"/>
            <w:r w:rsidRPr="00B459F4">
              <w:rPr>
                <w:rStyle w:val="Accentuation"/>
                <w:rFonts w:ascii="Marianne" w:hAnsi="Marianne" w:cs="Arial"/>
                <w:i w:val="0"/>
                <w:iCs w:val="0"/>
                <w:szCs w:val="20"/>
                <w:shd w:val="clear" w:color="auto" w:fill="FFFFFF"/>
              </w:rPr>
              <w:t xml:space="preserve"> agroenvironnementales et climatiques</w:t>
            </w:r>
          </w:p>
        </w:tc>
      </w:tr>
      <w:tr w:rsidR="00A818EB" w:rsidRPr="00476F2C" w14:paraId="3F728340" w14:textId="77777777" w:rsidTr="00476F2C">
        <w:trPr>
          <w:trHeight w:val="255"/>
        </w:trPr>
        <w:tc>
          <w:tcPr>
            <w:tcW w:w="1785" w:type="dxa"/>
            <w:shd w:val="clear" w:color="auto" w:fill="auto"/>
            <w:noWrap/>
          </w:tcPr>
          <w:p w14:paraId="78DF9643" w14:textId="77777777" w:rsidR="00A818EB" w:rsidRPr="00476F2C" w:rsidRDefault="00A818EB" w:rsidP="005B54B9">
            <w:pPr>
              <w:pStyle w:val="Sansinterligne"/>
              <w:rPr>
                <w:rFonts w:ascii="Marianne" w:hAnsi="Marianne"/>
              </w:rPr>
            </w:pPr>
            <w:r w:rsidRPr="00476F2C">
              <w:rPr>
                <w:rFonts w:ascii="Marianne" w:hAnsi="Marianne"/>
              </w:rPr>
              <w:t>MISEN</w:t>
            </w:r>
          </w:p>
        </w:tc>
        <w:tc>
          <w:tcPr>
            <w:tcW w:w="7708" w:type="dxa"/>
            <w:noWrap/>
          </w:tcPr>
          <w:p w14:paraId="34947C54" w14:textId="77777777" w:rsidR="00A818EB" w:rsidRPr="00476F2C" w:rsidRDefault="00A818EB" w:rsidP="005B54B9">
            <w:pPr>
              <w:pStyle w:val="Sansinterligne"/>
              <w:rPr>
                <w:rFonts w:ascii="Marianne" w:hAnsi="Marianne"/>
              </w:rPr>
            </w:pPr>
            <w:proofErr w:type="gramStart"/>
            <w:r w:rsidRPr="00476F2C">
              <w:rPr>
                <w:rFonts w:ascii="Marianne" w:hAnsi="Marianne"/>
              </w:rPr>
              <w:t>missions</w:t>
            </w:r>
            <w:proofErr w:type="gramEnd"/>
            <w:r w:rsidRPr="00476F2C">
              <w:rPr>
                <w:rFonts w:ascii="Marianne" w:hAnsi="Marianne"/>
              </w:rPr>
              <w:t xml:space="preserve"> interservices de l’eau et de la nature</w:t>
            </w:r>
          </w:p>
        </w:tc>
      </w:tr>
      <w:tr w:rsidR="00A818EB" w:rsidRPr="00476F2C" w14:paraId="76FE9407" w14:textId="77777777" w:rsidTr="00476F2C">
        <w:trPr>
          <w:trHeight w:val="255"/>
        </w:trPr>
        <w:tc>
          <w:tcPr>
            <w:tcW w:w="1785" w:type="dxa"/>
            <w:noWrap/>
            <w:hideMark/>
          </w:tcPr>
          <w:p w14:paraId="2721F4D6" w14:textId="77777777" w:rsidR="00A818EB" w:rsidRPr="00476F2C" w:rsidRDefault="00A818EB" w:rsidP="005B54B9">
            <w:pPr>
              <w:pStyle w:val="Sansinterligne"/>
              <w:rPr>
                <w:rFonts w:ascii="Marianne" w:hAnsi="Marianne"/>
              </w:rPr>
            </w:pPr>
            <w:proofErr w:type="spellStart"/>
            <w:r w:rsidRPr="00476F2C">
              <w:rPr>
                <w:rFonts w:ascii="Marianne" w:hAnsi="Marianne"/>
              </w:rPr>
              <w:t>NAEP</w:t>
            </w:r>
            <w:proofErr w:type="spellEnd"/>
          </w:p>
        </w:tc>
        <w:tc>
          <w:tcPr>
            <w:tcW w:w="7708" w:type="dxa"/>
            <w:noWrap/>
            <w:hideMark/>
          </w:tcPr>
          <w:p w14:paraId="5CBA6D43" w14:textId="77777777" w:rsidR="00A818EB" w:rsidRPr="00476F2C" w:rsidRDefault="00A818EB" w:rsidP="005B54B9">
            <w:pPr>
              <w:pStyle w:val="Sansinterligne"/>
              <w:rPr>
                <w:rFonts w:ascii="Marianne" w:hAnsi="Marianne"/>
              </w:rPr>
            </w:pPr>
            <w:proofErr w:type="gramStart"/>
            <w:r w:rsidRPr="00476F2C">
              <w:rPr>
                <w:rFonts w:ascii="Marianne" w:hAnsi="Marianne"/>
              </w:rPr>
              <w:t>nappe</w:t>
            </w:r>
            <w:proofErr w:type="gramEnd"/>
            <w:r w:rsidRPr="00476F2C">
              <w:rPr>
                <w:rFonts w:ascii="Marianne" w:hAnsi="Marianne"/>
              </w:rPr>
              <w:t xml:space="preserve"> réservée à l'alimentation en eau potable</w:t>
            </w:r>
          </w:p>
        </w:tc>
      </w:tr>
      <w:tr w:rsidR="00A818EB" w:rsidRPr="00476F2C" w14:paraId="3DCA0B37" w14:textId="77777777" w:rsidTr="00476F2C">
        <w:trPr>
          <w:trHeight w:val="255"/>
        </w:trPr>
        <w:tc>
          <w:tcPr>
            <w:tcW w:w="1785" w:type="dxa"/>
            <w:noWrap/>
          </w:tcPr>
          <w:p w14:paraId="1F81D7F1" w14:textId="77777777" w:rsidR="00A818EB" w:rsidRPr="00476F2C" w:rsidRDefault="00A818EB" w:rsidP="005B54B9">
            <w:pPr>
              <w:pStyle w:val="Sansinterligne"/>
              <w:rPr>
                <w:rFonts w:ascii="Marianne" w:hAnsi="Marianne"/>
              </w:rPr>
            </w:pPr>
            <w:proofErr w:type="spellStart"/>
            <w:r w:rsidRPr="00476F2C">
              <w:rPr>
                <w:rFonts w:ascii="Marianne" w:hAnsi="Marianne"/>
              </w:rPr>
              <w:t>NAMO</w:t>
            </w:r>
            <w:proofErr w:type="spellEnd"/>
          </w:p>
        </w:tc>
        <w:tc>
          <w:tcPr>
            <w:tcW w:w="7708" w:type="dxa"/>
            <w:noWrap/>
          </w:tcPr>
          <w:p w14:paraId="5345F4B8" w14:textId="77777777" w:rsidR="00A818EB" w:rsidRPr="00476F2C" w:rsidRDefault="00A818EB" w:rsidP="005B54B9">
            <w:pPr>
              <w:pStyle w:val="Sansinterligne"/>
              <w:rPr>
                <w:rFonts w:ascii="Marianne" w:hAnsi="Marianne"/>
              </w:rPr>
            </w:pPr>
            <w:proofErr w:type="gramStart"/>
            <w:r w:rsidRPr="00476F2C">
              <w:rPr>
                <w:rFonts w:ascii="Marianne" w:hAnsi="Marianne"/>
              </w:rPr>
              <w:t>façade</w:t>
            </w:r>
            <w:proofErr w:type="gramEnd"/>
            <w:r w:rsidRPr="00476F2C">
              <w:rPr>
                <w:rFonts w:ascii="Marianne" w:hAnsi="Marianne"/>
              </w:rPr>
              <w:t xml:space="preserve"> maritime mer atlantique manche ouest</w:t>
            </w:r>
          </w:p>
        </w:tc>
      </w:tr>
      <w:tr w:rsidR="00A818EB" w:rsidRPr="00476F2C" w14:paraId="6BA26837" w14:textId="77777777" w:rsidTr="00476F2C">
        <w:trPr>
          <w:trHeight w:val="255"/>
        </w:trPr>
        <w:tc>
          <w:tcPr>
            <w:tcW w:w="1785" w:type="dxa"/>
            <w:noWrap/>
            <w:hideMark/>
          </w:tcPr>
          <w:p w14:paraId="0B1D04B1" w14:textId="77777777" w:rsidR="00A818EB" w:rsidRPr="00476F2C" w:rsidRDefault="00A818EB" w:rsidP="005B54B9">
            <w:pPr>
              <w:pStyle w:val="Sansinterligne"/>
              <w:rPr>
                <w:rFonts w:ascii="Marianne" w:hAnsi="Marianne"/>
              </w:rPr>
            </w:pPr>
            <w:proofErr w:type="spellStart"/>
            <w:r w:rsidRPr="00476F2C">
              <w:rPr>
                <w:rFonts w:ascii="Marianne" w:hAnsi="Marianne"/>
              </w:rPr>
              <w:t>NQE</w:t>
            </w:r>
            <w:proofErr w:type="spellEnd"/>
          </w:p>
        </w:tc>
        <w:tc>
          <w:tcPr>
            <w:tcW w:w="7708" w:type="dxa"/>
            <w:noWrap/>
            <w:hideMark/>
          </w:tcPr>
          <w:p w14:paraId="7349A741" w14:textId="77777777" w:rsidR="00A818EB" w:rsidRPr="00476F2C" w:rsidRDefault="00A818EB" w:rsidP="005B54B9">
            <w:pPr>
              <w:pStyle w:val="Sansinterligne"/>
              <w:rPr>
                <w:rFonts w:ascii="Marianne" w:hAnsi="Marianne"/>
              </w:rPr>
            </w:pPr>
            <w:proofErr w:type="gramStart"/>
            <w:r w:rsidRPr="00476F2C">
              <w:rPr>
                <w:rFonts w:ascii="Marianne" w:hAnsi="Marianne"/>
              </w:rPr>
              <w:t>normes</w:t>
            </w:r>
            <w:proofErr w:type="gramEnd"/>
            <w:r w:rsidRPr="00476F2C">
              <w:rPr>
                <w:rFonts w:ascii="Marianne" w:hAnsi="Marianne"/>
              </w:rPr>
              <w:t xml:space="preserve"> de qualité environnementale</w:t>
            </w:r>
          </w:p>
        </w:tc>
      </w:tr>
      <w:tr w:rsidR="00A818EB" w:rsidRPr="00476F2C" w14:paraId="566657D2" w14:textId="77777777" w:rsidTr="00476F2C">
        <w:trPr>
          <w:trHeight w:val="255"/>
        </w:trPr>
        <w:tc>
          <w:tcPr>
            <w:tcW w:w="1785" w:type="dxa"/>
            <w:noWrap/>
          </w:tcPr>
          <w:p w14:paraId="5084ECB5" w14:textId="77777777" w:rsidR="00A818EB" w:rsidRPr="00476F2C" w:rsidRDefault="00A818EB" w:rsidP="005B54B9">
            <w:pPr>
              <w:pStyle w:val="Sansinterligne"/>
              <w:rPr>
                <w:rFonts w:ascii="Marianne" w:hAnsi="Marianne"/>
              </w:rPr>
            </w:pPr>
            <w:proofErr w:type="spellStart"/>
            <w:r w:rsidRPr="00476F2C">
              <w:rPr>
                <w:rFonts w:ascii="Marianne" w:hAnsi="Marianne"/>
              </w:rPr>
              <w:t>OIEAU</w:t>
            </w:r>
            <w:proofErr w:type="spellEnd"/>
          </w:p>
        </w:tc>
        <w:tc>
          <w:tcPr>
            <w:tcW w:w="7708" w:type="dxa"/>
            <w:noWrap/>
          </w:tcPr>
          <w:p w14:paraId="1679B6CB" w14:textId="77777777" w:rsidR="00A818EB" w:rsidRPr="00476F2C" w:rsidRDefault="00A818EB" w:rsidP="005B54B9">
            <w:pPr>
              <w:pStyle w:val="Sansinterligne"/>
              <w:rPr>
                <w:rFonts w:ascii="Marianne" w:hAnsi="Marianne"/>
              </w:rPr>
            </w:pPr>
            <w:proofErr w:type="gramStart"/>
            <w:r w:rsidRPr="00476F2C">
              <w:rPr>
                <w:rFonts w:ascii="Marianne" w:hAnsi="Marianne"/>
              </w:rPr>
              <w:t>office</w:t>
            </w:r>
            <w:proofErr w:type="gramEnd"/>
            <w:r w:rsidRPr="00476F2C">
              <w:rPr>
                <w:rFonts w:ascii="Marianne" w:hAnsi="Marianne"/>
              </w:rPr>
              <w:t xml:space="preserve"> international de l’eau</w:t>
            </w:r>
          </w:p>
        </w:tc>
      </w:tr>
      <w:tr w:rsidR="00A818EB" w:rsidRPr="00476F2C" w14:paraId="1ACF2DB3" w14:textId="77777777" w:rsidTr="00476F2C">
        <w:trPr>
          <w:trHeight w:val="255"/>
        </w:trPr>
        <w:tc>
          <w:tcPr>
            <w:tcW w:w="1785" w:type="dxa"/>
            <w:noWrap/>
            <w:hideMark/>
          </w:tcPr>
          <w:p w14:paraId="2F43F778" w14:textId="77777777" w:rsidR="00A818EB" w:rsidRPr="00476F2C" w:rsidRDefault="00A818EB" w:rsidP="005B54B9">
            <w:pPr>
              <w:pStyle w:val="Sansinterligne"/>
              <w:rPr>
                <w:rFonts w:ascii="Marianne" w:hAnsi="Marianne"/>
              </w:rPr>
            </w:pPr>
            <w:proofErr w:type="spellStart"/>
            <w:r w:rsidRPr="00476F2C">
              <w:rPr>
                <w:rFonts w:ascii="Marianne" w:hAnsi="Marianne"/>
              </w:rPr>
              <w:t>PACC</w:t>
            </w:r>
            <w:proofErr w:type="spellEnd"/>
            <w:r w:rsidRPr="00476F2C">
              <w:rPr>
                <w:rFonts w:ascii="Marianne" w:hAnsi="Marianne"/>
              </w:rPr>
              <w:t>-LB</w:t>
            </w:r>
          </w:p>
        </w:tc>
        <w:tc>
          <w:tcPr>
            <w:tcW w:w="7708" w:type="dxa"/>
            <w:noWrap/>
            <w:hideMark/>
          </w:tcPr>
          <w:p w14:paraId="5D798AD0" w14:textId="77777777" w:rsidR="00A818EB" w:rsidRPr="00476F2C" w:rsidRDefault="00A818EB" w:rsidP="005B54B9">
            <w:pPr>
              <w:pStyle w:val="Sansinterligne"/>
              <w:rPr>
                <w:rFonts w:ascii="Marianne" w:hAnsi="Marianne"/>
              </w:rPr>
            </w:pPr>
            <w:proofErr w:type="gramStart"/>
            <w:r w:rsidRPr="00476F2C">
              <w:rPr>
                <w:rFonts w:ascii="Marianne" w:hAnsi="Marianne"/>
              </w:rPr>
              <w:t>plan</w:t>
            </w:r>
            <w:proofErr w:type="gramEnd"/>
            <w:r w:rsidRPr="00476F2C">
              <w:rPr>
                <w:rFonts w:ascii="Marianne" w:hAnsi="Marianne"/>
              </w:rPr>
              <w:t xml:space="preserve"> d'adaptation au changement climatique pour le bassin Loire-Bretagne</w:t>
            </w:r>
          </w:p>
        </w:tc>
      </w:tr>
      <w:tr w:rsidR="00A818EB" w:rsidRPr="00476F2C" w14:paraId="15F0C9A6" w14:textId="77777777" w:rsidTr="00476F2C">
        <w:trPr>
          <w:trHeight w:val="255"/>
        </w:trPr>
        <w:tc>
          <w:tcPr>
            <w:tcW w:w="1785" w:type="dxa"/>
            <w:noWrap/>
            <w:hideMark/>
          </w:tcPr>
          <w:p w14:paraId="1918E13B" w14:textId="77777777" w:rsidR="00A818EB" w:rsidRPr="00476F2C" w:rsidRDefault="00A818EB" w:rsidP="005B54B9">
            <w:pPr>
              <w:pStyle w:val="Sansinterligne"/>
              <w:rPr>
                <w:rFonts w:ascii="Marianne" w:hAnsi="Marianne"/>
              </w:rPr>
            </w:pPr>
            <w:proofErr w:type="spellStart"/>
            <w:r w:rsidRPr="00476F2C">
              <w:rPr>
                <w:rFonts w:ascii="Marianne" w:hAnsi="Marianne"/>
              </w:rPr>
              <w:t>PAOT</w:t>
            </w:r>
            <w:proofErr w:type="spellEnd"/>
          </w:p>
        </w:tc>
        <w:tc>
          <w:tcPr>
            <w:tcW w:w="7708" w:type="dxa"/>
            <w:noWrap/>
            <w:hideMark/>
          </w:tcPr>
          <w:p w14:paraId="6A85468F" w14:textId="77777777" w:rsidR="00A818EB" w:rsidRPr="00476F2C" w:rsidRDefault="00A818EB" w:rsidP="005B54B9">
            <w:pPr>
              <w:pStyle w:val="Sansinterligne"/>
              <w:rPr>
                <w:rFonts w:ascii="Marianne" w:hAnsi="Marianne"/>
              </w:rPr>
            </w:pPr>
            <w:proofErr w:type="gramStart"/>
            <w:r w:rsidRPr="00476F2C">
              <w:rPr>
                <w:rFonts w:ascii="Marianne" w:hAnsi="Marianne"/>
              </w:rPr>
              <w:t>plan</w:t>
            </w:r>
            <w:proofErr w:type="gramEnd"/>
            <w:r w:rsidRPr="00476F2C">
              <w:rPr>
                <w:rFonts w:ascii="Marianne" w:hAnsi="Marianne"/>
              </w:rPr>
              <w:t xml:space="preserve"> d'actions opérationnel territorialisé</w:t>
            </w:r>
          </w:p>
        </w:tc>
      </w:tr>
      <w:tr w:rsidR="00A818EB" w:rsidRPr="00476F2C" w14:paraId="09639E48" w14:textId="77777777" w:rsidTr="00476F2C">
        <w:trPr>
          <w:trHeight w:val="255"/>
        </w:trPr>
        <w:tc>
          <w:tcPr>
            <w:tcW w:w="1785" w:type="dxa"/>
            <w:noWrap/>
          </w:tcPr>
          <w:p w14:paraId="517495C8" w14:textId="77777777" w:rsidR="00A818EB" w:rsidRPr="00476F2C" w:rsidRDefault="00A818EB" w:rsidP="005B54B9">
            <w:pPr>
              <w:pStyle w:val="Sansinterligne"/>
              <w:rPr>
                <w:rFonts w:ascii="Marianne" w:hAnsi="Marianne"/>
              </w:rPr>
            </w:pPr>
            <w:proofErr w:type="spellStart"/>
            <w:r w:rsidRPr="00476F2C">
              <w:rPr>
                <w:rFonts w:ascii="Marianne" w:hAnsi="Marianne"/>
              </w:rPr>
              <w:t>PCAEA</w:t>
            </w:r>
            <w:proofErr w:type="spellEnd"/>
          </w:p>
        </w:tc>
        <w:tc>
          <w:tcPr>
            <w:tcW w:w="7708" w:type="dxa"/>
            <w:noWrap/>
          </w:tcPr>
          <w:p w14:paraId="00A30781" w14:textId="77777777" w:rsidR="00A818EB" w:rsidRPr="00476F2C" w:rsidRDefault="00A818EB" w:rsidP="005B54B9">
            <w:pPr>
              <w:pStyle w:val="Sansinterligne"/>
              <w:rPr>
                <w:rFonts w:ascii="Marianne" w:hAnsi="Marianne"/>
                <w:szCs w:val="20"/>
              </w:rPr>
            </w:pPr>
            <w:proofErr w:type="gramStart"/>
            <w:r w:rsidRPr="00476F2C">
              <w:rPr>
                <w:rFonts w:ascii="Marianne" w:hAnsi="Marianne" w:cs="Arial"/>
                <w:szCs w:val="20"/>
                <w:shd w:val="clear" w:color="auto" w:fill="FFFFFF"/>
              </w:rPr>
              <w:t>plan</w:t>
            </w:r>
            <w:proofErr w:type="gramEnd"/>
            <w:r w:rsidRPr="00476F2C">
              <w:rPr>
                <w:rFonts w:ascii="Marianne" w:hAnsi="Marianne" w:cs="Arial"/>
                <w:szCs w:val="20"/>
                <w:shd w:val="clear" w:color="auto" w:fill="FFFFFF"/>
              </w:rPr>
              <w:t xml:space="preserve"> de compétitivité et d'adaptation des exploitations agricoles</w:t>
            </w:r>
          </w:p>
        </w:tc>
      </w:tr>
      <w:tr w:rsidR="00A818EB" w:rsidRPr="00476F2C" w14:paraId="382F0E17" w14:textId="77777777" w:rsidTr="00476F2C">
        <w:trPr>
          <w:trHeight w:val="255"/>
        </w:trPr>
        <w:tc>
          <w:tcPr>
            <w:tcW w:w="1785" w:type="dxa"/>
            <w:noWrap/>
          </w:tcPr>
          <w:p w14:paraId="4DBBEF65" w14:textId="77777777" w:rsidR="00A818EB" w:rsidRPr="00476F2C" w:rsidRDefault="00A818EB" w:rsidP="005B54B9">
            <w:pPr>
              <w:pStyle w:val="Sansinterligne"/>
              <w:rPr>
                <w:rFonts w:ascii="Marianne" w:hAnsi="Marianne"/>
              </w:rPr>
            </w:pPr>
            <w:r w:rsidRPr="00476F2C">
              <w:rPr>
                <w:rFonts w:ascii="Marianne" w:hAnsi="Marianne"/>
              </w:rPr>
              <w:t>PCR</w:t>
            </w:r>
          </w:p>
        </w:tc>
        <w:tc>
          <w:tcPr>
            <w:tcW w:w="7708" w:type="dxa"/>
            <w:noWrap/>
          </w:tcPr>
          <w:p w14:paraId="3DDBE6B9" w14:textId="77777777" w:rsidR="00A818EB" w:rsidRPr="00476F2C" w:rsidRDefault="00A818EB" w:rsidP="005B54B9">
            <w:pPr>
              <w:pStyle w:val="Sansinterligne"/>
              <w:rPr>
                <w:rFonts w:ascii="Marianne" w:hAnsi="Marianne"/>
              </w:rPr>
            </w:pPr>
            <w:proofErr w:type="gramStart"/>
            <w:r w:rsidRPr="00476F2C">
              <w:rPr>
                <w:rFonts w:ascii="Marianne" w:hAnsi="Marianne"/>
              </w:rPr>
              <w:t>piézomètres</w:t>
            </w:r>
            <w:proofErr w:type="gramEnd"/>
            <w:r w:rsidRPr="00476F2C">
              <w:rPr>
                <w:rFonts w:ascii="Marianne" w:hAnsi="Marianne"/>
              </w:rPr>
              <w:t xml:space="preserve"> de crise</w:t>
            </w:r>
          </w:p>
        </w:tc>
      </w:tr>
      <w:tr w:rsidR="00A818EB" w:rsidRPr="00476F2C" w14:paraId="4B62FD89" w14:textId="77777777" w:rsidTr="00476F2C">
        <w:trPr>
          <w:trHeight w:val="255"/>
        </w:trPr>
        <w:tc>
          <w:tcPr>
            <w:tcW w:w="1785" w:type="dxa"/>
            <w:noWrap/>
            <w:hideMark/>
          </w:tcPr>
          <w:p w14:paraId="003C5BC1" w14:textId="77777777" w:rsidR="00A818EB" w:rsidRPr="00476F2C" w:rsidRDefault="00A818EB" w:rsidP="005B54B9">
            <w:pPr>
              <w:pStyle w:val="Sansinterligne"/>
              <w:rPr>
                <w:rFonts w:ascii="Marianne" w:hAnsi="Marianne"/>
              </w:rPr>
            </w:pPr>
            <w:r w:rsidRPr="00476F2C">
              <w:rPr>
                <w:rFonts w:ascii="Marianne" w:hAnsi="Marianne"/>
              </w:rPr>
              <w:t>PDM</w:t>
            </w:r>
          </w:p>
        </w:tc>
        <w:tc>
          <w:tcPr>
            <w:tcW w:w="7708" w:type="dxa"/>
            <w:noWrap/>
            <w:hideMark/>
          </w:tcPr>
          <w:p w14:paraId="2698B4F6" w14:textId="77777777" w:rsidR="00A818EB" w:rsidRPr="00476F2C" w:rsidRDefault="00A818EB" w:rsidP="005B54B9">
            <w:pPr>
              <w:pStyle w:val="Sansinterligne"/>
              <w:rPr>
                <w:rFonts w:ascii="Marianne" w:hAnsi="Marianne"/>
              </w:rPr>
            </w:pPr>
            <w:proofErr w:type="gramStart"/>
            <w:r w:rsidRPr="00476F2C">
              <w:rPr>
                <w:rFonts w:ascii="Marianne" w:hAnsi="Marianne"/>
              </w:rPr>
              <w:t>programme</w:t>
            </w:r>
            <w:proofErr w:type="gramEnd"/>
            <w:r w:rsidRPr="00476F2C">
              <w:rPr>
                <w:rFonts w:ascii="Marianne" w:hAnsi="Marianne"/>
              </w:rPr>
              <w:t xml:space="preserve"> de mesures</w:t>
            </w:r>
          </w:p>
        </w:tc>
      </w:tr>
      <w:tr w:rsidR="00A818EB" w:rsidRPr="00476F2C" w14:paraId="3FD08659" w14:textId="77777777" w:rsidTr="00476F2C">
        <w:trPr>
          <w:trHeight w:val="255"/>
        </w:trPr>
        <w:tc>
          <w:tcPr>
            <w:tcW w:w="1785" w:type="dxa"/>
            <w:noWrap/>
          </w:tcPr>
          <w:p w14:paraId="2FA55387" w14:textId="77777777" w:rsidR="00A818EB" w:rsidRPr="00476F2C" w:rsidRDefault="00A818EB" w:rsidP="005B54B9">
            <w:pPr>
              <w:pStyle w:val="Sansinterligne"/>
              <w:rPr>
                <w:rFonts w:ascii="Marianne" w:hAnsi="Marianne"/>
              </w:rPr>
            </w:pPr>
            <w:proofErr w:type="spellStart"/>
            <w:r w:rsidRPr="00476F2C">
              <w:rPr>
                <w:rFonts w:ascii="Marianne" w:hAnsi="Marianne"/>
              </w:rPr>
              <w:t>PFAS</w:t>
            </w:r>
            <w:proofErr w:type="spellEnd"/>
          </w:p>
        </w:tc>
        <w:tc>
          <w:tcPr>
            <w:tcW w:w="7708" w:type="dxa"/>
            <w:noWrap/>
          </w:tcPr>
          <w:p w14:paraId="748224F3" w14:textId="77777777" w:rsidR="00A818EB" w:rsidRPr="00476F2C" w:rsidRDefault="00A818EB" w:rsidP="005B54B9">
            <w:pPr>
              <w:pStyle w:val="Sansinterligne"/>
              <w:rPr>
                <w:rFonts w:ascii="Marianne" w:hAnsi="Marianne"/>
                <w:szCs w:val="20"/>
              </w:rPr>
            </w:pPr>
            <w:proofErr w:type="gramStart"/>
            <w:r w:rsidRPr="00476F2C">
              <w:rPr>
                <w:rFonts w:ascii="Marianne" w:hAnsi="Marianne" w:cs="Arial"/>
                <w:szCs w:val="20"/>
                <w:shd w:val="clear" w:color="auto" w:fill="FFFFFF"/>
              </w:rPr>
              <w:t>substances</w:t>
            </w:r>
            <w:proofErr w:type="gramEnd"/>
            <w:r w:rsidRPr="00476F2C">
              <w:rPr>
                <w:rFonts w:ascii="Marianne" w:hAnsi="Marianne" w:cs="Arial"/>
                <w:szCs w:val="20"/>
                <w:shd w:val="clear" w:color="auto" w:fill="FFFFFF"/>
              </w:rPr>
              <w:t xml:space="preserve"> per- et </w:t>
            </w:r>
            <w:proofErr w:type="spellStart"/>
            <w:r w:rsidRPr="00476F2C">
              <w:rPr>
                <w:rFonts w:ascii="Marianne" w:hAnsi="Marianne" w:cs="Arial"/>
                <w:szCs w:val="20"/>
                <w:shd w:val="clear" w:color="auto" w:fill="FFFFFF"/>
              </w:rPr>
              <w:t>polyfluoroalkylées</w:t>
            </w:r>
            <w:proofErr w:type="spellEnd"/>
          </w:p>
        </w:tc>
      </w:tr>
      <w:tr w:rsidR="00A818EB" w:rsidRPr="00476F2C" w14:paraId="55BDB14B" w14:textId="77777777" w:rsidTr="00476F2C">
        <w:trPr>
          <w:trHeight w:val="255"/>
        </w:trPr>
        <w:tc>
          <w:tcPr>
            <w:tcW w:w="1785" w:type="dxa"/>
            <w:noWrap/>
            <w:hideMark/>
          </w:tcPr>
          <w:p w14:paraId="3DBED8C7" w14:textId="77777777" w:rsidR="00A818EB" w:rsidRPr="00476F2C" w:rsidRDefault="00A818EB" w:rsidP="005B54B9">
            <w:pPr>
              <w:pStyle w:val="Sansinterligne"/>
              <w:rPr>
                <w:rFonts w:ascii="Marianne" w:hAnsi="Marianne"/>
              </w:rPr>
            </w:pPr>
            <w:proofErr w:type="spellStart"/>
            <w:r w:rsidRPr="00476F2C">
              <w:rPr>
                <w:rFonts w:ascii="Marianne" w:hAnsi="Marianne"/>
              </w:rPr>
              <w:t>PGRI</w:t>
            </w:r>
            <w:proofErr w:type="spellEnd"/>
          </w:p>
        </w:tc>
        <w:tc>
          <w:tcPr>
            <w:tcW w:w="7708" w:type="dxa"/>
            <w:noWrap/>
            <w:hideMark/>
          </w:tcPr>
          <w:p w14:paraId="5D8F18F7" w14:textId="77777777" w:rsidR="00A818EB" w:rsidRPr="00476F2C" w:rsidRDefault="00A818EB" w:rsidP="005B54B9">
            <w:pPr>
              <w:pStyle w:val="Sansinterligne"/>
              <w:rPr>
                <w:rFonts w:ascii="Marianne" w:hAnsi="Marianne"/>
              </w:rPr>
            </w:pPr>
            <w:proofErr w:type="gramStart"/>
            <w:r w:rsidRPr="00476F2C">
              <w:rPr>
                <w:rFonts w:ascii="Marianne" w:hAnsi="Marianne"/>
              </w:rPr>
              <w:t>plan</w:t>
            </w:r>
            <w:proofErr w:type="gramEnd"/>
            <w:r w:rsidRPr="00476F2C">
              <w:rPr>
                <w:rFonts w:ascii="Marianne" w:hAnsi="Marianne"/>
              </w:rPr>
              <w:t xml:space="preserve"> de gestion des risques inondation</w:t>
            </w:r>
          </w:p>
        </w:tc>
      </w:tr>
      <w:tr w:rsidR="00A818EB" w:rsidRPr="00476F2C" w14:paraId="035D227B" w14:textId="77777777" w:rsidTr="00476F2C">
        <w:trPr>
          <w:trHeight w:val="255"/>
        </w:trPr>
        <w:tc>
          <w:tcPr>
            <w:tcW w:w="1785" w:type="dxa"/>
            <w:noWrap/>
            <w:hideMark/>
          </w:tcPr>
          <w:p w14:paraId="694763DC" w14:textId="77777777" w:rsidR="00A818EB" w:rsidRPr="00476F2C" w:rsidRDefault="00A818EB" w:rsidP="005B54B9">
            <w:pPr>
              <w:pStyle w:val="Sansinterligne"/>
              <w:rPr>
                <w:rFonts w:ascii="Marianne" w:hAnsi="Marianne"/>
              </w:rPr>
            </w:pPr>
            <w:proofErr w:type="spellStart"/>
            <w:r w:rsidRPr="00476F2C">
              <w:rPr>
                <w:rFonts w:ascii="Marianne" w:hAnsi="Marianne"/>
              </w:rPr>
              <w:t>PLAV</w:t>
            </w:r>
            <w:proofErr w:type="spellEnd"/>
          </w:p>
        </w:tc>
        <w:tc>
          <w:tcPr>
            <w:tcW w:w="7708" w:type="dxa"/>
            <w:noWrap/>
            <w:hideMark/>
          </w:tcPr>
          <w:p w14:paraId="72CED20D" w14:textId="77777777" w:rsidR="00A818EB" w:rsidRPr="00476F2C" w:rsidRDefault="00A818EB" w:rsidP="005B54B9">
            <w:pPr>
              <w:pStyle w:val="Sansinterligne"/>
              <w:rPr>
                <w:rFonts w:ascii="Marianne" w:hAnsi="Marianne"/>
              </w:rPr>
            </w:pPr>
            <w:proofErr w:type="gramStart"/>
            <w:r w:rsidRPr="00476F2C">
              <w:rPr>
                <w:rFonts w:ascii="Marianne" w:hAnsi="Marianne"/>
              </w:rPr>
              <w:t>plan</w:t>
            </w:r>
            <w:proofErr w:type="gramEnd"/>
            <w:r w:rsidRPr="00476F2C">
              <w:rPr>
                <w:rFonts w:ascii="Marianne" w:hAnsi="Marianne"/>
              </w:rPr>
              <w:t xml:space="preserve"> gouvernemental de lutte contre les algues vertes</w:t>
            </w:r>
          </w:p>
        </w:tc>
      </w:tr>
      <w:tr w:rsidR="00A818EB" w:rsidRPr="00476F2C" w14:paraId="6241D06F" w14:textId="77777777" w:rsidTr="00476F2C">
        <w:trPr>
          <w:trHeight w:val="255"/>
        </w:trPr>
        <w:tc>
          <w:tcPr>
            <w:tcW w:w="1785" w:type="dxa"/>
            <w:noWrap/>
            <w:hideMark/>
          </w:tcPr>
          <w:p w14:paraId="27006F93" w14:textId="77777777" w:rsidR="00A818EB" w:rsidRPr="00476F2C" w:rsidRDefault="00A818EB" w:rsidP="005B54B9">
            <w:pPr>
              <w:pStyle w:val="Sansinterligne"/>
              <w:rPr>
                <w:rFonts w:ascii="Marianne" w:hAnsi="Marianne"/>
              </w:rPr>
            </w:pPr>
            <w:r w:rsidRPr="00476F2C">
              <w:rPr>
                <w:rFonts w:ascii="Marianne" w:hAnsi="Marianne"/>
              </w:rPr>
              <w:t>PLU</w:t>
            </w:r>
          </w:p>
        </w:tc>
        <w:tc>
          <w:tcPr>
            <w:tcW w:w="7708" w:type="dxa"/>
            <w:noWrap/>
            <w:hideMark/>
          </w:tcPr>
          <w:p w14:paraId="56C5184B" w14:textId="77777777" w:rsidR="00A818EB" w:rsidRPr="00476F2C" w:rsidRDefault="00A818EB" w:rsidP="005B54B9">
            <w:pPr>
              <w:pStyle w:val="Sansinterligne"/>
              <w:rPr>
                <w:rFonts w:ascii="Marianne" w:hAnsi="Marianne"/>
              </w:rPr>
            </w:pPr>
            <w:proofErr w:type="gramStart"/>
            <w:r w:rsidRPr="00476F2C">
              <w:rPr>
                <w:rFonts w:ascii="Marianne" w:hAnsi="Marianne"/>
              </w:rPr>
              <w:t>plan</w:t>
            </w:r>
            <w:proofErr w:type="gramEnd"/>
            <w:r w:rsidRPr="00476F2C">
              <w:rPr>
                <w:rFonts w:ascii="Marianne" w:hAnsi="Marianne"/>
              </w:rPr>
              <w:t xml:space="preserve"> local d'urbanisme</w:t>
            </w:r>
          </w:p>
        </w:tc>
      </w:tr>
      <w:tr w:rsidR="00A818EB" w:rsidRPr="00476F2C" w14:paraId="1DBF1AAF" w14:textId="77777777" w:rsidTr="00476F2C">
        <w:trPr>
          <w:trHeight w:val="255"/>
        </w:trPr>
        <w:tc>
          <w:tcPr>
            <w:tcW w:w="1785" w:type="dxa"/>
            <w:noWrap/>
          </w:tcPr>
          <w:p w14:paraId="11E60E57" w14:textId="77777777" w:rsidR="00A818EB" w:rsidRPr="00476F2C" w:rsidRDefault="00A818EB" w:rsidP="005B54B9">
            <w:pPr>
              <w:pStyle w:val="Sansinterligne"/>
              <w:rPr>
                <w:rFonts w:ascii="Marianne" w:hAnsi="Marianne"/>
              </w:rPr>
            </w:pPr>
            <w:proofErr w:type="spellStart"/>
            <w:r w:rsidRPr="00476F2C">
              <w:rPr>
                <w:rFonts w:ascii="Marianne" w:hAnsi="Marianne"/>
              </w:rPr>
              <w:t>PNACC</w:t>
            </w:r>
            <w:proofErr w:type="spellEnd"/>
          </w:p>
        </w:tc>
        <w:tc>
          <w:tcPr>
            <w:tcW w:w="7708" w:type="dxa"/>
            <w:noWrap/>
          </w:tcPr>
          <w:p w14:paraId="41C0D52E" w14:textId="6615E41F" w:rsidR="00A818EB" w:rsidRPr="00476F2C" w:rsidRDefault="00642EE9" w:rsidP="005B54B9">
            <w:pPr>
              <w:pStyle w:val="Sansinterligne"/>
              <w:rPr>
                <w:rFonts w:ascii="Marianne" w:hAnsi="Marianne"/>
              </w:rPr>
            </w:pPr>
            <w:proofErr w:type="gramStart"/>
            <w:r>
              <w:rPr>
                <w:rFonts w:ascii="Marianne" w:hAnsi="Marianne"/>
              </w:rPr>
              <w:t>p</w:t>
            </w:r>
            <w:r w:rsidR="00A818EB" w:rsidRPr="00476F2C">
              <w:rPr>
                <w:rFonts w:ascii="Marianne" w:hAnsi="Marianne"/>
              </w:rPr>
              <w:t>lan</w:t>
            </w:r>
            <w:proofErr w:type="gramEnd"/>
            <w:r w:rsidR="00A818EB" w:rsidRPr="00476F2C">
              <w:rPr>
                <w:rFonts w:ascii="Marianne" w:hAnsi="Marianne"/>
              </w:rPr>
              <w:t xml:space="preserve"> national d’adaptation au dérèglement clim</w:t>
            </w:r>
            <w:r w:rsidR="00402D6A">
              <w:rPr>
                <w:rFonts w:ascii="Marianne" w:hAnsi="Marianne"/>
              </w:rPr>
              <w:t>a</w:t>
            </w:r>
            <w:r w:rsidR="00A818EB" w:rsidRPr="00476F2C">
              <w:rPr>
                <w:rFonts w:ascii="Marianne" w:hAnsi="Marianne"/>
              </w:rPr>
              <w:t>tique</w:t>
            </w:r>
          </w:p>
        </w:tc>
      </w:tr>
      <w:tr w:rsidR="00A818EB" w:rsidRPr="00476F2C" w14:paraId="0265A42E" w14:textId="77777777" w:rsidTr="00476F2C">
        <w:trPr>
          <w:trHeight w:val="255"/>
        </w:trPr>
        <w:tc>
          <w:tcPr>
            <w:tcW w:w="1785" w:type="dxa"/>
            <w:noWrap/>
          </w:tcPr>
          <w:p w14:paraId="476F5E4D" w14:textId="77777777" w:rsidR="00A818EB" w:rsidRPr="00476F2C" w:rsidRDefault="00A818EB" w:rsidP="005B54B9">
            <w:pPr>
              <w:pStyle w:val="Sansinterligne"/>
              <w:rPr>
                <w:rFonts w:ascii="Marianne" w:hAnsi="Marianne"/>
              </w:rPr>
            </w:pPr>
            <w:r w:rsidRPr="00476F2C">
              <w:rPr>
                <w:rFonts w:ascii="Marianne" w:hAnsi="Marianne"/>
              </w:rPr>
              <w:t>PSA</w:t>
            </w:r>
          </w:p>
        </w:tc>
        <w:tc>
          <w:tcPr>
            <w:tcW w:w="7708" w:type="dxa"/>
            <w:noWrap/>
          </w:tcPr>
          <w:p w14:paraId="168188B1" w14:textId="77777777" w:rsidR="00A818EB" w:rsidRPr="00476F2C" w:rsidRDefault="00A818EB" w:rsidP="005B54B9">
            <w:pPr>
              <w:pStyle w:val="Sansinterligne"/>
              <w:rPr>
                <w:rFonts w:ascii="Marianne" w:hAnsi="Marianne"/>
              </w:rPr>
            </w:pPr>
            <w:proofErr w:type="gramStart"/>
            <w:r w:rsidRPr="00476F2C">
              <w:rPr>
                <w:rFonts w:ascii="Marianne" w:hAnsi="Marianne"/>
              </w:rPr>
              <w:t>piézomètre</w:t>
            </w:r>
            <w:proofErr w:type="gramEnd"/>
            <w:r w:rsidRPr="00476F2C">
              <w:rPr>
                <w:rFonts w:ascii="Marianne" w:hAnsi="Marianne"/>
              </w:rPr>
              <w:t xml:space="preserve"> seuil d’alerte</w:t>
            </w:r>
          </w:p>
        </w:tc>
      </w:tr>
      <w:tr w:rsidR="00A818EB" w:rsidRPr="00476F2C" w14:paraId="5D1BF9FA" w14:textId="77777777" w:rsidTr="00476F2C">
        <w:trPr>
          <w:trHeight w:val="255"/>
        </w:trPr>
        <w:tc>
          <w:tcPr>
            <w:tcW w:w="1785" w:type="dxa"/>
            <w:noWrap/>
          </w:tcPr>
          <w:p w14:paraId="10581CD4" w14:textId="77777777" w:rsidR="00A818EB" w:rsidRPr="00476F2C" w:rsidRDefault="00A818EB" w:rsidP="005B54B9">
            <w:pPr>
              <w:pStyle w:val="Sansinterligne"/>
              <w:rPr>
                <w:rFonts w:ascii="Marianne" w:hAnsi="Marianne"/>
              </w:rPr>
            </w:pPr>
            <w:proofErr w:type="spellStart"/>
            <w:r w:rsidRPr="00476F2C">
              <w:rPr>
                <w:rFonts w:ascii="Marianne" w:hAnsi="Marianne"/>
              </w:rPr>
              <w:t>PSE</w:t>
            </w:r>
            <w:proofErr w:type="spellEnd"/>
          </w:p>
        </w:tc>
        <w:tc>
          <w:tcPr>
            <w:tcW w:w="7708" w:type="dxa"/>
            <w:noWrap/>
          </w:tcPr>
          <w:p w14:paraId="1F56B9A0" w14:textId="77777777" w:rsidR="00A818EB" w:rsidRPr="00476F2C" w:rsidRDefault="00A818EB" w:rsidP="005B54B9">
            <w:pPr>
              <w:pStyle w:val="Sansinterligne"/>
              <w:rPr>
                <w:rFonts w:ascii="Marianne" w:hAnsi="Marianne"/>
              </w:rPr>
            </w:pPr>
            <w:proofErr w:type="gramStart"/>
            <w:r w:rsidRPr="00476F2C">
              <w:rPr>
                <w:rFonts w:ascii="Marianne" w:hAnsi="Marianne"/>
              </w:rPr>
              <w:t>paiement</w:t>
            </w:r>
            <w:proofErr w:type="gramEnd"/>
            <w:r w:rsidRPr="00476F2C">
              <w:rPr>
                <w:rFonts w:ascii="Marianne" w:hAnsi="Marianne"/>
              </w:rPr>
              <w:t xml:space="preserve"> pour services environnementaux</w:t>
            </w:r>
          </w:p>
        </w:tc>
      </w:tr>
      <w:tr w:rsidR="00A818EB" w:rsidRPr="00476F2C" w14:paraId="72B0B7DE" w14:textId="77777777" w:rsidTr="00476F2C">
        <w:trPr>
          <w:trHeight w:val="255"/>
        </w:trPr>
        <w:tc>
          <w:tcPr>
            <w:tcW w:w="1785" w:type="dxa"/>
            <w:noWrap/>
            <w:hideMark/>
          </w:tcPr>
          <w:p w14:paraId="1551D745" w14:textId="77777777" w:rsidR="00A818EB" w:rsidRPr="00476F2C" w:rsidRDefault="00A818EB" w:rsidP="005B54B9">
            <w:pPr>
              <w:pStyle w:val="Sansinterligne"/>
              <w:rPr>
                <w:rFonts w:ascii="Marianne" w:hAnsi="Marianne"/>
              </w:rPr>
            </w:pPr>
            <w:r w:rsidRPr="00476F2C">
              <w:rPr>
                <w:rFonts w:ascii="Marianne" w:hAnsi="Marianne"/>
              </w:rPr>
              <w:t>SAGE</w:t>
            </w:r>
          </w:p>
        </w:tc>
        <w:tc>
          <w:tcPr>
            <w:tcW w:w="7708" w:type="dxa"/>
            <w:noWrap/>
            <w:hideMark/>
          </w:tcPr>
          <w:p w14:paraId="7FBC37AC" w14:textId="77777777" w:rsidR="00A818EB" w:rsidRPr="00476F2C" w:rsidRDefault="00A818EB" w:rsidP="005B54B9">
            <w:pPr>
              <w:pStyle w:val="Sansinterligne"/>
              <w:rPr>
                <w:rFonts w:ascii="Marianne" w:hAnsi="Marianne"/>
              </w:rPr>
            </w:pPr>
            <w:proofErr w:type="gramStart"/>
            <w:r w:rsidRPr="00476F2C">
              <w:rPr>
                <w:rFonts w:ascii="Marianne" w:hAnsi="Marianne"/>
              </w:rPr>
              <w:t>schéma</w:t>
            </w:r>
            <w:proofErr w:type="gramEnd"/>
            <w:r w:rsidRPr="00476F2C">
              <w:rPr>
                <w:rFonts w:ascii="Marianne" w:hAnsi="Marianne"/>
              </w:rPr>
              <w:t xml:space="preserve"> d'aménagement et de gestion des eaux</w:t>
            </w:r>
          </w:p>
        </w:tc>
      </w:tr>
      <w:tr w:rsidR="00A818EB" w:rsidRPr="00476F2C" w14:paraId="5EF85958" w14:textId="77777777" w:rsidTr="00476F2C">
        <w:trPr>
          <w:trHeight w:val="255"/>
        </w:trPr>
        <w:tc>
          <w:tcPr>
            <w:tcW w:w="1785" w:type="dxa"/>
            <w:noWrap/>
            <w:hideMark/>
          </w:tcPr>
          <w:p w14:paraId="008ABF8E" w14:textId="77777777" w:rsidR="00A818EB" w:rsidRPr="00476F2C" w:rsidRDefault="00A818EB" w:rsidP="005B54B9">
            <w:pPr>
              <w:pStyle w:val="Sansinterligne"/>
              <w:rPr>
                <w:rFonts w:ascii="Marianne" w:hAnsi="Marianne"/>
              </w:rPr>
            </w:pPr>
            <w:r w:rsidRPr="00476F2C">
              <w:rPr>
                <w:rFonts w:ascii="Marianne" w:hAnsi="Marianne"/>
              </w:rPr>
              <w:t>SCoT</w:t>
            </w:r>
          </w:p>
        </w:tc>
        <w:tc>
          <w:tcPr>
            <w:tcW w:w="7708" w:type="dxa"/>
            <w:noWrap/>
            <w:hideMark/>
          </w:tcPr>
          <w:p w14:paraId="65E36075" w14:textId="77777777" w:rsidR="00A818EB" w:rsidRPr="00476F2C" w:rsidRDefault="00A818EB" w:rsidP="005B54B9">
            <w:pPr>
              <w:pStyle w:val="Sansinterligne"/>
              <w:rPr>
                <w:rFonts w:ascii="Marianne" w:hAnsi="Marianne"/>
              </w:rPr>
            </w:pPr>
            <w:proofErr w:type="gramStart"/>
            <w:r w:rsidRPr="00476F2C">
              <w:rPr>
                <w:rFonts w:ascii="Marianne" w:hAnsi="Marianne"/>
              </w:rPr>
              <w:t>schéma</w:t>
            </w:r>
            <w:proofErr w:type="gramEnd"/>
            <w:r w:rsidRPr="00476F2C">
              <w:rPr>
                <w:rFonts w:ascii="Marianne" w:hAnsi="Marianne"/>
              </w:rPr>
              <w:t xml:space="preserve"> de cohérence territoriale</w:t>
            </w:r>
          </w:p>
        </w:tc>
      </w:tr>
      <w:tr w:rsidR="00A818EB" w:rsidRPr="00476F2C" w14:paraId="4FFCBEEA" w14:textId="77777777" w:rsidTr="00476F2C">
        <w:trPr>
          <w:trHeight w:val="255"/>
        </w:trPr>
        <w:tc>
          <w:tcPr>
            <w:tcW w:w="1785" w:type="dxa"/>
            <w:noWrap/>
            <w:hideMark/>
          </w:tcPr>
          <w:p w14:paraId="78887F66" w14:textId="77777777" w:rsidR="00A818EB" w:rsidRPr="00476F2C" w:rsidRDefault="00A818EB" w:rsidP="005B54B9">
            <w:pPr>
              <w:pStyle w:val="Sansinterligne"/>
              <w:rPr>
                <w:rFonts w:ascii="Marianne" w:hAnsi="Marianne"/>
              </w:rPr>
            </w:pPr>
            <w:r w:rsidRPr="00476F2C">
              <w:rPr>
                <w:rFonts w:ascii="Marianne" w:hAnsi="Marianne"/>
              </w:rPr>
              <w:t>SDAGE</w:t>
            </w:r>
          </w:p>
        </w:tc>
        <w:tc>
          <w:tcPr>
            <w:tcW w:w="7708" w:type="dxa"/>
            <w:noWrap/>
            <w:hideMark/>
          </w:tcPr>
          <w:p w14:paraId="278C649E" w14:textId="77777777" w:rsidR="00A818EB" w:rsidRPr="00476F2C" w:rsidRDefault="00A818EB" w:rsidP="005B54B9">
            <w:pPr>
              <w:pStyle w:val="Sansinterligne"/>
              <w:rPr>
                <w:rFonts w:ascii="Marianne" w:hAnsi="Marianne"/>
              </w:rPr>
            </w:pPr>
            <w:proofErr w:type="gramStart"/>
            <w:r w:rsidRPr="00476F2C">
              <w:rPr>
                <w:rFonts w:ascii="Marianne" w:hAnsi="Marianne"/>
              </w:rPr>
              <w:t>schéma</w:t>
            </w:r>
            <w:proofErr w:type="gramEnd"/>
            <w:r w:rsidRPr="00476F2C">
              <w:rPr>
                <w:rFonts w:ascii="Marianne" w:hAnsi="Marianne"/>
              </w:rPr>
              <w:t xml:space="preserve"> directeur d'aménagement et de gestion des eaux</w:t>
            </w:r>
          </w:p>
        </w:tc>
      </w:tr>
      <w:tr w:rsidR="00A818EB" w:rsidRPr="00476F2C" w14:paraId="21FDBF26" w14:textId="77777777" w:rsidTr="00476F2C">
        <w:trPr>
          <w:trHeight w:val="255"/>
        </w:trPr>
        <w:tc>
          <w:tcPr>
            <w:tcW w:w="1785" w:type="dxa"/>
            <w:noWrap/>
          </w:tcPr>
          <w:p w14:paraId="2E34F5B8" w14:textId="77777777" w:rsidR="00A818EB" w:rsidRPr="00476F2C" w:rsidRDefault="00A818EB" w:rsidP="005B54B9">
            <w:pPr>
              <w:pStyle w:val="Sansinterligne"/>
              <w:rPr>
                <w:rFonts w:ascii="Marianne" w:hAnsi="Marianne"/>
              </w:rPr>
            </w:pPr>
            <w:proofErr w:type="spellStart"/>
            <w:r w:rsidRPr="00476F2C">
              <w:rPr>
                <w:rFonts w:ascii="Marianne" w:hAnsi="Marianne"/>
              </w:rPr>
              <w:t>SNB</w:t>
            </w:r>
            <w:proofErr w:type="spellEnd"/>
          </w:p>
        </w:tc>
        <w:tc>
          <w:tcPr>
            <w:tcW w:w="7708" w:type="dxa"/>
            <w:noWrap/>
          </w:tcPr>
          <w:p w14:paraId="40C35E19" w14:textId="77777777" w:rsidR="00A818EB" w:rsidRPr="00476F2C" w:rsidRDefault="00A818EB" w:rsidP="005B54B9">
            <w:pPr>
              <w:pStyle w:val="Sansinterligne"/>
              <w:rPr>
                <w:rFonts w:ascii="Marianne" w:hAnsi="Marianne"/>
              </w:rPr>
            </w:pPr>
            <w:proofErr w:type="gramStart"/>
            <w:r w:rsidRPr="00476F2C">
              <w:rPr>
                <w:rFonts w:ascii="Marianne" w:hAnsi="Marianne"/>
              </w:rPr>
              <w:t>stratégie</w:t>
            </w:r>
            <w:proofErr w:type="gramEnd"/>
            <w:r w:rsidRPr="00476F2C">
              <w:rPr>
                <w:rFonts w:ascii="Marianne" w:hAnsi="Marianne"/>
              </w:rPr>
              <w:t xml:space="preserve"> nationale biodiversité</w:t>
            </w:r>
          </w:p>
        </w:tc>
      </w:tr>
      <w:tr w:rsidR="00A818EB" w:rsidRPr="00476F2C" w14:paraId="33B346D2" w14:textId="77777777" w:rsidTr="00476F2C">
        <w:trPr>
          <w:trHeight w:val="255"/>
        </w:trPr>
        <w:tc>
          <w:tcPr>
            <w:tcW w:w="1785" w:type="dxa"/>
            <w:noWrap/>
            <w:hideMark/>
          </w:tcPr>
          <w:p w14:paraId="1E9AD505" w14:textId="77777777" w:rsidR="00A818EB" w:rsidRPr="00476F2C" w:rsidRDefault="00A818EB" w:rsidP="005B54B9">
            <w:pPr>
              <w:pStyle w:val="Sansinterligne"/>
              <w:rPr>
                <w:rFonts w:ascii="Marianne" w:hAnsi="Marianne"/>
              </w:rPr>
            </w:pPr>
            <w:proofErr w:type="spellStart"/>
            <w:r w:rsidRPr="00476F2C">
              <w:rPr>
                <w:rFonts w:ascii="Marianne" w:hAnsi="Marianne"/>
              </w:rPr>
              <w:t>SNML</w:t>
            </w:r>
            <w:proofErr w:type="spellEnd"/>
          </w:p>
        </w:tc>
        <w:tc>
          <w:tcPr>
            <w:tcW w:w="7708" w:type="dxa"/>
            <w:noWrap/>
            <w:hideMark/>
          </w:tcPr>
          <w:p w14:paraId="34EAEDD8" w14:textId="77777777" w:rsidR="00A818EB" w:rsidRPr="00476F2C" w:rsidRDefault="00A818EB" w:rsidP="005B54B9">
            <w:pPr>
              <w:pStyle w:val="Sansinterligne"/>
              <w:rPr>
                <w:rFonts w:ascii="Marianne" w:hAnsi="Marianne"/>
              </w:rPr>
            </w:pPr>
            <w:proofErr w:type="gramStart"/>
            <w:r w:rsidRPr="00476F2C">
              <w:rPr>
                <w:rFonts w:ascii="Marianne" w:hAnsi="Marianne"/>
              </w:rPr>
              <w:t>stratégie</w:t>
            </w:r>
            <w:proofErr w:type="gramEnd"/>
            <w:r w:rsidRPr="00476F2C">
              <w:rPr>
                <w:rFonts w:ascii="Marianne" w:hAnsi="Marianne"/>
              </w:rPr>
              <w:t xml:space="preserve"> nationale pour la mer et le littoral</w:t>
            </w:r>
          </w:p>
        </w:tc>
      </w:tr>
      <w:tr w:rsidR="00A818EB" w:rsidRPr="00476F2C" w14:paraId="5A94ADD4" w14:textId="77777777" w:rsidTr="00476F2C">
        <w:trPr>
          <w:trHeight w:val="255"/>
        </w:trPr>
        <w:tc>
          <w:tcPr>
            <w:tcW w:w="1785" w:type="dxa"/>
            <w:noWrap/>
          </w:tcPr>
          <w:p w14:paraId="7FB0A779" w14:textId="77777777" w:rsidR="00A818EB" w:rsidRPr="00476F2C" w:rsidRDefault="00A818EB" w:rsidP="005B54B9">
            <w:pPr>
              <w:pStyle w:val="Sansinterligne"/>
              <w:rPr>
                <w:rFonts w:ascii="Marianne" w:hAnsi="Marianne"/>
              </w:rPr>
            </w:pPr>
            <w:proofErr w:type="spellStart"/>
            <w:r w:rsidRPr="00476F2C">
              <w:rPr>
                <w:rFonts w:ascii="Marianne" w:hAnsi="Marianne"/>
              </w:rPr>
              <w:t>SRB</w:t>
            </w:r>
            <w:proofErr w:type="spellEnd"/>
          </w:p>
        </w:tc>
        <w:tc>
          <w:tcPr>
            <w:tcW w:w="7708" w:type="dxa"/>
            <w:noWrap/>
          </w:tcPr>
          <w:p w14:paraId="3715CE36" w14:textId="77777777" w:rsidR="00A818EB" w:rsidRPr="00476F2C" w:rsidRDefault="00A818EB" w:rsidP="005B54B9">
            <w:pPr>
              <w:pStyle w:val="Sansinterligne"/>
              <w:rPr>
                <w:rFonts w:ascii="Marianne" w:hAnsi="Marianne"/>
              </w:rPr>
            </w:pPr>
            <w:proofErr w:type="gramStart"/>
            <w:r w:rsidRPr="00476F2C">
              <w:rPr>
                <w:rFonts w:ascii="Marianne" w:hAnsi="Marianne"/>
              </w:rPr>
              <w:t>stratégie</w:t>
            </w:r>
            <w:proofErr w:type="gramEnd"/>
            <w:r w:rsidRPr="00476F2C">
              <w:rPr>
                <w:rFonts w:ascii="Marianne" w:hAnsi="Marianne"/>
              </w:rPr>
              <w:t xml:space="preserve"> régionale biodiversité</w:t>
            </w:r>
          </w:p>
        </w:tc>
      </w:tr>
      <w:tr w:rsidR="00A818EB" w:rsidRPr="00476F2C" w14:paraId="5064638A" w14:textId="77777777" w:rsidTr="00476F2C">
        <w:trPr>
          <w:trHeight w:val="255"/>
        </w:trPr>
        <w:tc>
          <w:tcPr>
            <w:tcW w:w="1785" w:type="dxa"/>
            <w:noWrap/>
            <w:hideMark/>
          </w:tcPr>
          <w:p w14:paraId="14DD9168" w14:textId="77777777" w:rsidR="00A818EB" w:rsidRPr="00476F2C" w:rsidRDefault="00A818EB" w:rsidP="005B54B9">
            <w:pPr>
              <w:pStyle w:val="Sansinterligne"/>
              <w:rPr>
                <w:rFonts w:ascii="Marianne" w:hAnsi="Marianne"/>
              </w:rPr>
            </w:pPr>
            <w:proofErr w:type="spellStart"/>
            <w:r w:rsidRPr="00476F2C">
              <w:rPr>
                <w:rFonts w:ascii="Marianne" w:hAnsi="Marianne"/>
              </w:rPr>
              <w:lastRenderedPageBreak/>
              <w:t>SRADDET</w:t>
            </w:r>
            <w:proofErr w:type="spellEnd"/>
          </w:p>
        </w:tc>
        <w:tc>
          <w:tcPr>
            <w:tcW w:w="7708" w:type="dxa"/>
            <w:noWrap/>
            <w:hideMark/>
          </w:tcPr>
          <w:p w14:paraId="13201222" w14:textId="77777777" w:rsidR="00A818EB" w:rsidRPr="00476F2C" w:rsidRDefault="00A818EB" w:rsidP="005B54B9">
            <w:pPr>
              <w:pStyle w:val="Sansinterligne"/>
              <w:rPr>
                <w:rFonts w:ascii="Marianne" w:hAnsi="Marianne"/>
              </w:rPr>
            </w:pPr>
            <w:proofErr w:type="gramStart"/>
            <w:r w:rsidRPr="00476F2C">
              <w:rPr>
                <w:rFonts w:ascii="Marianne" w:hAnsi="Marianne"/>
              </w:rPr>
              <w:t>schéma</w:t>
            </w:r>
            <w:proofErr w:type="gramEnd"/>
            <w:r w:rsidRPr="00476F2C">
              <w:rPr>
                <w:rFonts w:ascii="Marianne" w:hAnsi="Marianne"/>
              </w:rPr>
              <w:t xml:space="preserve"> régional d'aménagement, de développement durable et d'égalité des territoires</w:t>
            </w:r>
          </w:p>
        </w:tc>
      </w:tr>
      <w:tr w:rsidR="00A818EB" w:rsidRPr="00476F2C" w14:paraId="5479DDD9" w14:textId="77777777" w:rsidTr="00476F2C">
        <w:trPr>
          <w:trHeight w:val="255"/>
        </w:trPr>
        <w:tc>
          <w:tcPr>
            <w:tcW w:w="1785" w:type="dxa"/>
            <w:noWrap/>
            <w:hideMark/>
          </w:tcPr>
          <w:p w14:paraId="364B8006" w14:textId="77777777" w:rsidR="00A818EB" w:rsidRPr="00476F2C" w:rsidRDefault="00A818EB" w:rsidP="005B54B9">
            <w:pPr>
              <w:pStyle w:val="Sansinterligne"/>
              <w:rPr>
                <w:rFonts w:ascii="Marianne" w:hAnsi="Marianne"/>
              </w:rPr>
            </w:pPr>
            <w:proofErr w:type="spellStart"/>
            <w:r w:rsidRPr="00476F2C">
              <w:rPr>
                <w:rFonts w:ascii="Marianne" w:hAnsi="Marianne"/>
              </w:rPr>
              <w:t>SRCE</w:t>
            </w:r>
            <w:proofErr w:type="spellEnd"/>
          </w:p>
        </w:tc>
        <w:tc>
          <w:tcPr>
            <w:tcW w:w="7708" w:type="dxa"/>
            <w:noWrap/>
            <w:hideMark/>
          </w:tcPr>
          <w:p w14:paraId="097B2652" w14:textId="77777777" w:rsidR="00A818EB" w:rsidRPr="00476F2C" w:rsidRDefault="00A818EB" w:rsidP="005B54B9">
            <w:pPr>
              <w:pStyle w:val="Sansinterligne"/>
              <w:rPr>
                <w:rFonts w:ascii="Marianne" w:hAnsi="Marianne"/>
              </w:rPr>
            </w:pPr>
            <w:proofErr w:type="gramStart"/>
            <w:r w:rsidRPr="00476F2C">
              <w:rPr>
                <w:rFonts w:ascii="Marianne" w:hAnsi="Marianne"/>
              </w:rPr>
              <w:t>schéma</w:t>
            </w:r>
            <w:proofErr w:type="gramEnd"/>
            <w:r w:rsidRPr="00476F2C">
              <w:rPr>
                <w:rFonts w:ascii="Marianne" w:hAnsi="Marianne"/>
              </w:rPr>
              <w:t xml:space="preserve"> régional de cohérence écologique</w:t>
            </w:r>
          </w:p>
        </w:tc>
      </w:tr>
      <w:tr w:rsidR="00A818EB" w:rsidRPr="00476F2C" w14:paraId="0E550638" w14:textId="77777777" w:rsidTr="00476F2C">
        <w:trPr>
          <w:trHeight w:val="255"/>
        </w:trPr>
        <w:tc>
          <w:tcPr>
            <w:tcW w:w="1785" w:type="dxa"/>
            <w:noWrap/>
          </w:tcPr>
          <w:p w14:paraId="6240A14D" w14:textId="77777777" w:rsidR="00A818EB" w:rsidRPr="00476F2C" w:rsidRDefault="00A818EB" w:rsidP="005B54B9">
            <w:pPr>
              <w:pStyle w:val="Sansinterligne"/>
              <w:rPr>
                <w:rFonts w:ascii="Marianne" w:hAnsi="Marianne"/>
              </w:rPr>
            </w:pPr>
            <w:proofErr w:type="spellStart"/>
            <w:r w:rsidRPr="00476F2C">
              <w:rPr>
                <w:rFonts w:ascii="Marianne" w:hAnsi="Marianne"/>
              </w:rPr>
              <w:t>TRACC</w:t>
            </w:r>
            <w:proofErr w:type="spellEnd"/>
          </w:p>
        </w:tc>
        <w:tc>
          <w:tcPr>
            <w:tcW w:w="7708" w:type="dxa"/>
            <w:noWrap/>
          </w:tcPr>
          <w:p w14:paraId="6478EE26" w14:textId="77777777" w:rsidR="00A818EB" w:rsidRPr="00476F2C" w:rsidRDefault="00A818EB" w:rsidP="005B54B9">
            <w:pPr>
              <w:pStyle w:val="Sansinterligne"/>
              <w:rPr>
                <w:rFonts w:ascii="Marianne" w:hAnsi="Marianne"/>
              </w:rPr>
            </w:pPr>
            <w:proofErr w:type="gramStart"/>
            <w:r w:rsidRPr="00476F2C">
              <w:rPr>
                <w:rFonts w:ascii="Marianne" w:hAnsi="Marianne"/>
              </w:rPr>
              <w:t>trajectoire</w:t>
            </w:r>
            <w:proofErr w:type="gramEnd"/>
            <w:r w:rsidRPr="00476F2C">
              <w:rPr>
                <w:rFonts w:ascii="Marianne" w:hAnsi="Marianne"/>
              </w:rPr>
              <w:t xml:space="preserve"> de réchauffement de référence pour l’adaptation de la France</w:t>
            </w:r>
          </w:p>
        </w:tc>
      </w:tr>
      <w:tr w:rsidR="00A818EB" w:rsidRPr="00476F2C" w14:paraId="674D4857" w14:textId="77777777" w:rsidTr="00476F2C">
        <w:trPr>
          <w:trHeight w:val="255"/>
        </w:trPr>
        <w:tc>
          <w:tcPr>
            <w:tcW w:w="1785" w:type="dxa"/>
            <w:noWrap/>
          </w:tcPr>
          <w:p w14:paraId="6EDC40B9" w14:textId="77777777" w:rsidR="00A818EB" w:rsidRPr="00476F2C" w:rsidRDefault="00A818EB" w:rsidP="005B54B9">
            <w:pPr>
              <w:pStyle w:val="Sansinterligne"/>
              <w:rPr>
                <w:rFonts w:ascii="Marianne" w:hAnsi="Marianne"/>
              </w:rPr>
            </w:pPr>
            <w:r w:rsidRPr="00476F2C">
              <w:rPr>
                <w:rFonts w:ascii="Marianne" w:hAnsi="Marianne"/>
              </w:rPr>
              <w:t>ZAN</w:t>
            </w:r>
          </w:p>
        </w:tc>
        <w:tc>
          <w:tcPr>
            <w:tcW w:w="7708" w:type="dxa"/>
            <w:noWrap/>
          </w:tcPr>
          <w:p w14:paraId="12ABE3C2" w14:textId="77777777" w:rsidR="00A818EB" w:rsidRPr="00476F2C" w:rsidRDefault="00A818EB" w:rsidP="005B54B9">
            <w:pPr>
              <w:pStyle w:val="Sansinterligne"/>
              <w:rPr>
                <w:rFonts w:ascii="Marianne" w:hAnsi="Marianne"/>
              </w:rPr>
            </w:pPr>
            <w:proofErr w:type="gramStart"/>
            <w:r w:rsidRPr="00476F2C">
              <w:rPr>
                <w:rFonts w:ascii="Marianne" w:hAnsi="Marianne"/>
              </w:rPr>
              <w:t>zéro</w:t>
            </w:r>
            <w:proofErr w:type="gramEnd"/>
            <w:r w:rsidRPr="00476F2C">
              <w:rPr>
                <w:rFonts w:ascii="Marianne" w:hAnsi="Marianne"/>
              </w:rPr>
              <w:t xml:space="preserve"> artificialisation nette</w:t>
            </w:r>
          </w:p>
        </w:tc>
      </w:tr>
      <w:tr w:rsidR="00A818EB" w:rsidRPr="00476F2C" w14:paraId="54B9AB2F" w14:textId="77777777" w:rsidTr="00476F2C">
        <w:trPr>
          <w:trHeight w:val="255"/>
        </w:trPr>
        <w:tc>
          <w:tcPr>
            <w:tcW w:w="1785" w:type="dxa"/>
            <w:noWrap/>
            <w:hideMark/>
          </w:tcPr>
          <w:p w14:paraId="1ADD1AA8" w14:textId="77777777" w:rsidR="00A818EB" w:rsidRPr="00476F2C" w:rsidRDefault="00A818EB" w:rsidP="005B54B9">
            <w:pPr>
              <w:pStyle w:val="Sansinterligne"/>
              <w:rPr>
                <w:rFonts w:ascii="Marianne" w:hAnsi="Marianne"/>
              </w:rPr>
            </w:pPr>
            <w:r w:rsidRPr="00476F2C">
              <w:rPr>
                <w:rFonts w:ascii="Marianne" w:hAnsi="Marianne"/>
              </w:rPr>
              <w:t>ZRE</w:t>
            </w:r>
          </w:p>
        </w:tc>
        <w:tc>
          <w:tcPr>
            <w:tcW w:w="7708" w:type="dxa"/>
            <w:noWrap/>
            <w:hideMark/>
          </w:tcPr>
          <w:p w14:paraId="2F546BD6" w14:textId="77777777" w:rsidR="00A818EB" w:rsidRPr="00476F2C" w:rsidRDefault="00A818EB" w:rsidP="005B54B9">
            <w:pPr>
              <w:pStyle w:val="Sansinterligne"/>
              <w:rPr>
                <w:rFonts w:ascii="Marianne" w:hAnsi="Marianne"/>
              </w:rPr>
            </w:pPr>
            <w:proofErr w:type="gramStart"/>
            <w:r w:rsidRPr="00476F2C">
              <w:rPr>
                <w:rFonts w:ascii="Marianne" w:hAnsi="Marianne"/>
              </w:rPr>
              <w:t>zone</w:t>
            </w:r>
            <w:proofErr w:type="gramEnd"/>
            <w:r w:rsidRPr="00476F2C">
              <w:rPr>
                <w:rFonts w:ascii="Marianne" w:hAnsi="Marianne"/>
              </w:rPr>
              <w:t xml:space="preserve"> de répartition des eaux</w:t>
            </w:r>
          </w:p>
        </w:tc>
      </w:tr>
      <w:tr w:rsidR="00A818EB" w:rsidRPr="00476F2C" w14:paraId="32FA53B4" w14:textId="77777777" w:rsidTr="00476F2C">
        <w:trPr>
          <w:trHeight w:val="255"/>
        </w:trPr>
        <w:tc>
          <w:tcPr>
            <w:tcW w:w="1785" w:type="dxa"/>
            <w:noWrap/>
          </w:tcPr>
          <w:p w14:paraId="71E91DFC" w14:textId="77777777" w:rsidR="00A818EB" w:rsidRPr="00476F2C" w:rsidRDefault="00A818EB" w:rsidP="005B54B9">
            <w:pPr>
              <w:pStyle w:val="Sansinterligne"/>
              <w:rPr>
                <w:rFonts w:ascii="Marianne" w:hAnsi="Marianne"/>
              </w:rPr>
            </w:pPr>
            <w:proofErr w:type="spellStart"/>
            <w:r w:rsidRPr="00476F2C">
              <w:rPr>
                <w:rFonts w:ascii="Marianne" w:hAnsi="Marianne"/>
              </w:rPr>
              <w:t>ZSCE</w:t>
            </w:r>
            <w:proofErr w:type="spellEnd"/>
          </w:p>
        </w:tc>
        <w:tc>
          <w:tcPr>
            <w:tcW w:w="7708" w:type="dxa"/>
            <w:noWrap/>
          </w:tcPr>
          <w:p w14:paraId="17304CAD" w14:textId="77777777" w:rsidR="00A818EB" w:rsidRPr="00476F2C" w:rsidRDefault="00A818EB" w:rsidP="005B54B9">
            <w:pPr>
              <w:pStyle w:val="Sansinterligne"/>
              <w:rPr>
                <w:rFonts w:ascii="Marianne" w:hAnsi="Marianne"/>
              </w:rPr>
            </w:pPr>
            <w:proofErr w:type="gramStart"/>
            <w:r w:rsidRPr="00476F2C">
              <w:rPr>
                <w:rFonts w:ascii="Marianne" w:hAnsi="Marianne"/>
              </w:rPr>
              <w:t>zones</w:t>
            </w:r>
            <w:proofErr w:type="gramEnd"/>
            <w:r w:rsidRPr="00476F2C">
              <w:rPr>
                <w:rFonts w:ascii="Marianne" w:hAnsi="Marianne"/>
              </w:rPr>
              <w:t xml:space="preserve"> soumises à contraintes environnementales</w:t>
            </w:r>
          </w:p>
        </w:tc>
      </w:tr>
    </w:tbl>
    <w:p w14:paraId="47C9BEF9" w14:textId="41265061" w:rsidR="006A7AD3" w:rsidRDefault="006A7AD3">
      <w:pPr>
        <w:widowControl/>
        <w:autoSpaceDE/>
        <w:autoSpaceDN/>
        <w:rPr>
          <w:rFonts w:ascii="Marianne" w:hAnsi="Marianne" w:cs="Arial"/>
          <w:sz w:val="20"/>
          <w:szCs w:val="20"/>
        </w:rPr>
      </w:pPr>
      <w:r>
        <w:br w:type="page"/>
      </w:r>
    </w:p>
    <w:p w14:paraId="0D42C79D" w14:textId="2D31552F" w:rsidR="006A7AD3" w:rsidRPr="00A30C56" w:rsidRDefault="006A7AD3" w:rsidP="006A7AD3">
      <w:pPr>
        <w:pStyle w:val="T1"/>
        <w:outlineLvl w:val="0"/>
        <w:rPr>
          <w:color w:val="0080A8"/>
        </w:rPr>
      </w:pPr>
      <w:bookmarkStart w:id="133" w:name="_Toc166792086"/>
      <w:bookmarkStart w:id="134" w:name="_Toc172550264"/>
      <w:r w:rsidRPr="00A30C56">
        <w:rPr>
          <w:color w:val="0080A8"/>
        </w:rPr>
        <w:lastRenderedPageBreak/>
        <w:t>Liste des figures et des cartes</w:t>
      </w:r>
      <w:bookmarkEnd w:id="133"/>
      <w:bookmarkEnd w:id="134"/>
    </w:p>
    <w:p w14:paraId="5D47653B" w14:textId="6C6ED8B8" w:rsidR="00A90ED8" w:rsidRPr="00A90ED8" w:rsidRDefault="00152908">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r w:rsidRPr="00A90ED8">
        <w:rPr>
          <w:rFonts w:ascii="Marianne" w:hAnsi="Marianne"/>
          <w:sz w:val="18"/>
          <w:szCs w:val="18"/>
          <w:highlight w:val="yellow"/>
        </w:rPr>
        <w:fldChar w:fldCharType="begin"/>
      </w:r>
      <w:r w:rsidRPr="00A90ED8">
        <w:rPr>
          <w:rFonts w:ascii="Marianne" w:hAnsi="Marianne"/>
          <w:highlight w:val="yellow"/>
        </w:rPr>
        <w:instrText xml:space="preserve"> TOC \h \z \c "Figure" </w:instrText>
      </w:r>
      <w:r w:rsidRPr="00A90ED8">
        <w:rPr>
          <w:rFonts w:ascii="Marianne" w:hAnsi="Marianne"/>
          <w:sz w:val="18"/>
          <w:szCs w:val="18"/>
          <w:highlight w:val="yellow"/>
        </w:rPr>
        <w:fldChar w:fldCharType="separate"/>
      </w:r>
      <w:hyperlink w:anchor="_Toc169795789" w:history="1">
        <w:r w:rsidR="00A90ED8" w:rsidRPr="00A90ED8">
          <w:rPr>
            <w:rStyle w:val="Lienhypertexte"/>
            <w:rFonts w:ascii="Marianne" w:hAnsi="Marianne"/>
            <w:noProof/>
            <w:lang w:bidi="fr-FR"/>
          </w:rPr>
          <w:t>Figure 1 - Schéma représentant les interactions entre les sept enjeux du Sdage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_Toc169795789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7</w:t>
        </w:r>
        <w:r w:rsidR="00A90ED8" w:rsidRPr="00A90ED8">
          <w:rPr>
            <w:rFonts w:ascii="Marianne" w:hAnsi="Marianne"/>
            <w:noProof/>
            <w:webHidden/>
          </w:rPr>
          <w:fldChar w:fldCharType="end"/>
        </w:r>
      </w:hyperlink>
    </w:p>
    <w:p w14:paraId="170382A5" w14:textId="1D49121D"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0" w:history="1">
        <w:r w:rsidR="00A90ED8" w:rsidRPr="00A90ED8">
          <w:rPr>
            <w:rStyle w:val="Lienhypertexte"/>
            <w:rFonts w:ascii="Marianne" w:hAnsi="Marianne"/>
            <w:noProof/>
            <w:lang w:bidi="fr-FR"/>
          </w:rPr>
          <w:t>Figure 2 – Représentation simplifiée de la chaîne d’impacts physico-chimiques du dérèglement climatique sur les enjeux de l’eau</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_Toc169795790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8</w:t>
        </w:r>
        <w:r w:rsidR="00A90ED8" w:rsidRPr="00A90ED8">
          <w:rPr>
            <w:rFonts w:ascii="Marianne" w:hAnsi="Marianne"/>
            <w:noProof/>
            <w:webHidden/>
          </w:rPr>
          <w:fldChar w:fldCharType="end"/>
        </w:r>
      </w:hyperlink>
    </w:p>
    <w:p w14:paraId="7CB7B13B" w14:textId="598FA1A7"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1" w:history="1">
        <w:r w:rsidR="00A90ED8" w:rsidRPr="00A90ED8">
          <w:rPr>
            <w:rStyle w:val="Lienhypertexte"/>
            <w:rFonts w:ascii="Marianne" w:hAnsi="Marianne"/>
            <w:noProof/>
            <w:lang w:bidi="fr-FR"/>
          </w:rPr>
          <w:t>Figure 3  – Schéma des fondements de la stratégie Climat</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_Toc169795791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12</w:t>
        </w:r>
        <w:r w:rsidR="00A90ED8" w:rsidRPr="00A90ED8">
          <w:rPr>
            <w:rFonts w:ascii="Marianne" w:hAnsi="Marianne"/>
            <w:noProof/>
            <w:webHidden/>
          </w:rPr>
          <w:fldChar w:fldCharType="end"/>
        </w:r>
      </w:hyperlink>
    </w:p>
    <w:p w14:paraId="2E17149A" w14:textId="1493B592"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48" w:anchor="_Toc169795792" w:history="1">
        <w:r w:rsidR="00A90ED8" w:rsidRPr="00A90ED8">
          <w:rPr>
            <w:rStyle w:val="Lienhypertexte"/>
            <w:rFonts w:ascii="Marianne" w:hAnsi="Marianne"/>
            <w:noProof/>
            <w:lang w:bidi="fr-FR"/>
          </w:rPr>
          <w:t>Figure 4 - Préservation des ressources en eau et des milieux aquatiques : Qu'en pensent les Français ?</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_Toc169795792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13</w:t>
        </w:r>
        <w:r w:rsidR="00A90ED8" w:rsidRPr="00A90ED8">
          <w:rPr>
            <w:rFonts w:ascii="Marianne" w:hAnsi="Marianne"/>
            <w:noProof/>
            <w:webHidden/>
          </w:rPr>
          <w:fldChar w:fldCharType="end"/>
        </w:r>
      </w:hyperlink>
    </w:p>
    <w:p w14:paraId="467E2EA3" w14:textId="5905F1D4"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3" w:history="1">
        <w:r w:rsidR="00A90ED8" w:rsidRPr="00A90ED8">
          <w:rPr>
            <w:rStyle w:val="Lienhypertexte"/>
            <w:rFonts w:ascii="Marianne" w:hAnsi="Marianne"/>
            <w:noProof/>
            <w:lang w:bidi="fr-FR"/>
          </w:rPr>
          <w:t>Figure 5 – État d’avancement des Sage du bassin Loire-Bretagne – situation décembre 2023</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_Toc169795793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18</w:t>
        </w:r>
        <w:r w:rsidR="00A90ED8" w:rsidRPr="00A90ED8">
          <w:rPr>
            <w:rFonts w:ascii="Marianne" w:hAnsi="Marianne"/>
            <w:noProof/>
            <w:webHidden/>
          </w:rPr>
          <w:fldChar w:fldCharType="end"/>
        </w:r>
      </w:hyperlink>
    </w:p>
    <w:p w14:paraId="71D0031F" w14:textId="355C606E"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4" w:history="1">
        <w:r w:rsidR="00A90ED8" w:rsidRPr="00A90ED8">
          <w:rPr>
            <w:rStyle w:val="Lienhypertexte"/>
            <w:rFonts w:ascii="Marianne" w:hAnsi="Marianne"/>
            <w:noProof/>
            <w:lang w:bidi="fr-FR"/>
          </w:rPr>
          <w:t>Figure 6 – Le grand cycle de l’eau (source : mnivesse.com /office français de la biodiversité CC-BY)</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_Toc169795794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24</w:t>
        </w:r>
        <w:r w:rsidR="00A90ED8" w:rsidRPr="00A90ED8">
          <w:rPr>
            <w:rFonts w:ascii="Marianne" w:hAnsi="Marianne"/>
            <w:noProof/>
            <w:webHidden/>
          </w:rPr>
          <w:fldChar w:fldCharType="end"/>
        </w:r>
      </w:hyperlink>
    </w:p>
    <w:p w14:paraId="5414A948" w14:textId="08E41F1F"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5" w:history="1">
        <w:r w:rsidR="00A90ED8" w:rsidRPr="00A90ED8">
          <w:rPr>
            <w:rStyle w:val="Lienhypertexte"/>
            <w:rFonts w:ascii="Marianne" w:hAnsi="Marianne"/>
            <w:noProof/>
            <w:lang w:bidi="fr-FR"/>
          </w:rPr>
          <w:t>Figure 7 - Territorialisation des bassins et des axes concernés</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_Toc169795795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32</w:t>
        </w:r>
        <w:r w:rsidR="00A90ED8" w:rsidRPr="00A90ED8">
          <w:rPr>
            <w:rFonts w:ascii="Marianne" w:hAnsi="Marianne"/>
            <w:noProof/>
            <w:webHidden/>
          </w:rPr>
          <w:fldChar w:fldCharType="end"/>
        </w:r>
      </w:hyperlink>
    </w:p>
    <w:p w14:paraId="37AF1416" w14:textId="0A829377"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6" w:history="1">
        <w:r w:rsidR="00A90ED8" w:rsidRPr="00A90ED8">
          <w:rPr>
            <w:rStyle w:val="Lienhypertexte"/>
            <w:rFonts w:ascii="Marianne" w:hAnsi="Marianne"/>
            <w:noProof/>
            <w:lang w:bidi="fr-FR"/>
          </w:rPr>
          <w:t>Figure 8 - Captages prioritaires identifiés dans le Sdage Loire-Bretagne 2022-2027</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_Toc169795796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39</w:t>
        </w:r>
        <w:r w:rsidR="00A90ED8" w:rsidRPr="00A90ED8">
          <w:rPr>
            <w:rFonts w:ascii="Marianne" w:hAnsi="Marianne"/>
            <w:noProof/>
            <w:webHidden/>
          </w:rPr>
          <w:fldChar w:fldCharType="end"/>
        </w:r>
      </w:hyperlink>
    </w:p>
    <w:p w14:paraId="52A25D2B" w14:textId="52089E17"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7" w:history="1">
        <w:r w:rsidR="00A90ED8" w:rsidRPr="00A90ED8">
          <w:rPr>
            <w:rStyle w:val="Lienhypertexte"/>
            <w:rFonts w:ascii="Marianne" w:hAnsi="Marianne"/>
            <w:noProof/>
            <w:lang w:bidi="fr-FR"/>
          </w:rPr>
          <w:t>Figure 9 - Les pressions qui s’exercent sur les usages et les milieux littoraux. Source : Ifremer CC-BY-NC</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_Toc169795797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45</w:t>
        </w:r>
        <w:r w:rsidR="00A90ED8" w:rsidRPr="00A90ED8">
          <w:rPr>
            <w:rFonts w:ascii="Marianne" w:hAnsi="Marianne"/>
            <w:noProof/>
            <w:webHidden/>
          </w:rPr>
          <w:fldChar w:fldCharType="end"/>
        </w:r>
      </w:hyperlink>
    </w:p>
    <w:p w14:paraId="39DD17E8" w14:textId="011CAC13"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798" w:history="1">
        <w:r w:rsidR="00A90ED8" w:rsidRPr="00A90ED8">
          <w:rPr>
            <w:rStyle w:val="Lienhypertexte"/>
            <w:rFonts w:ascii="Marianne" w:hAnsi="Marianne"/>
            <w:noProof/>
            <w:lang w:bidi="fr-FR"/>
          </w:rPr>
          <w:t>Figure 10 - Schéma illustrant les différents périmètres de compétences sur les eaux littorales (source : Claude Bourdon/ OFB CC-BY-NC</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_Toc169795798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48</w:t>
        </w:r>
        <w:r w:rsidR="00A90ED8" w:rsidRPr="00A90ED8">
          <w:rPr>
            <w:rFonts w:ascii="Marianne" w:hAnsi="Marianne"/>
            <w:noProof/>
            <w:webHidden/>
          </w:rPr>
          <w:fldChar w:fldCharType="end"/>
        </w:r>
      </w:hyperlink>
    </w:p>
    <w:p w14:paraId="71EAFE96" w14:textId="1DCE99FD"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49" w:anchor="_Toc169795799" w:history="1">
        <w:r w:rsidR="00A90ED8" w:rsidRPr="00A90ED8">
          <w:rPr>
            <w:rStyle w:val="Lienhypertexte"/>
            <w:rFonts w:ascii="Marianne" w:hAnsi="Marianne" w:cs="Arial"/>
            <w:noProof/>
            <w:lang w:bidi="fr-FR"/>
          </w:rPr>
          <w:t>Figure 11 - Découpage des six grands bassins versant métropolitains</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_Toc169795799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54</w:t>
        </w:r>
        <w:r w:rsidR="00A90ED8" w:rsidRPr="00A90ED8">
          <w:rPr>
            <w:rFonts w:ascii="Marianne" w:hAnsi="Marianne"/>
            <w:noProof/>
            <w:webHidden/>
          </w:rPr>
          <w:fldChar w:fldCharType="end"/>
        </w:r>
      </w:hyperlink>
    </w:p>
    <w:p w14:paraId="5F35C27E" w14:textId="19FF97B4"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0" w:anchor="_Toc169795800" w:history="1">
        <w:r w:rsidR="00A90ED8" w:rsidRPr="00A90ED8">
          <w:rPr>
            <w:rStyle w:val="Lienhypertexte"/>
            <w:rFonts w:ascii="Marianne" w:hAnsi="Marianne"/>
            <w:noProof/>
            <w:lang w:bidi="fr-FR"/>
          </w:rPr>
          <w:t>Figure 12 - Illustration de la notion de bassin versant. Source : l'office International de l'eau. CC-BY</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_Toc169795800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55</w:t>
        </w:r>
        <w:r w:rsidR="00A90ED8" w:rsidRPr="00A90ED8">
          <w:rPr>
            <w:rFonts w:ascii="Marianne" w:hAnsi="Marianne"/>
            <w:noProof/>
            <w:webHidden/>
          </w:rPr>
          <w:fldChar w:fldCharType="end"/>
        </w:r>
      </w:hyperlink>
    </w:p>
    <w:p w14:paraId="2C733B4F" w14:textId="207EEA60"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1" w:anchor="_Toc169795801" w:history="1">
        <w:r w:rsidR="00A90ED8" w:rsidRPr="00A90ED8">
          <w:rPr>
            <w:rStyle w:val="Lienhypertexte"/>
            <w:rFonts w:ascii="Marianne" w:hAnsi="Marianne"/>
            <w:noProof/>
            <w:lang w:bidi="fr-FR"/>
          </w:rPr>
          <w:t>Figure 13 - Notion de bon état pour les eaux de surface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_Toc169795801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56</w:t>
        </w:r>
        <w:r w:rsidR="00A90ED8" w:rsidRPr="00A90ED8">
          <w:rPr>
            <w:rFonts w:ascii="Marianne" w:hAnsi="Marianne"/>
            <w:noProof/>
            <w:webHidden/>
          </w:rPr>
          <w:fldChar w:fldCharType="end"/>
        </w:r>
      </w:hyperlink>
    </w:p>
    <w:p w14:paraId="5BB70FE0" w14:textId="488864BE"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2" w:anchor="_Toc169795802" w:history="1">
        <w:r w:rsidR="00A90ED8" w:rsidRPr="00A90ED8">
          <w:rPr>
            <w:rStyle w:val="Lienhypertexte"/>
            <w:rFonts w:ascii="Marianne" w:hAnsi="Marianne"/>
            <w:noProof/>
            <w:lang w:bidi="fr-FR"/>
          </w:rPr>
          <w:t>Figure 14 - Notion de bon état pour les eaux souterraines</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_Toc169795802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56</w:t>
        </w:r>
        <w:r w:rsidR="00A90ED8" w:rsidRPr="00A90ED8">
          <w:rPr>
            <w:rFonts w:ascii="Marianne" w:hAnsi="Marianne"/>
            <w:noProof/>
            <w:webHidden/>
          </w:rPr>
          <w:fldChar w:fldCharType="end"/>
        </w:r>
      </w:hyperlink>
    </w:p>
    <w:p w14:paraId="18E8FDD6" w14:textId="5C9D7A13"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3" w:anchor="_Toc169795803" w:history="1">
        <w:r w:rsidR="00A90ED8" w:rsidRPr="00A90ED8">
          <w:rPr>
            <w:rStyle w:val="Lienhypertexte"/>
            <w:rFonts w:ascii="Marianne" w:hAnsi="Marianne"/>
            <w:noProof/>
            <w:lang w:bidi="fr-FR"/>
          </w:rPr>
          <w:t>Figure 15 – Illustration du cycle de la DCE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_Toc169795803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57</w:t>
        </w:r>
        <w:r w:rsidR="00A90ED8" w:rsidRPr="00A90ED8">
          <w:rPr>
            <w:rFonts w:ascii="Marianne" w:hAnsi="Marianne"/>
            <w:noProof/>
            <w:webHidden/>
          </w:rPr>
          <w:fldChar w:fldCharType="end"/>
        </w:r>
      </w:hyperlink>
    </w:p>
    <w:p w14:paraId="3D5EBF14" w14:textId="49668C00"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4" w:anchor="_Toc169795804" w:history="1">
        <w:r w:rsidR="00A90ED8" w:rsidRPr="00A90ED8">
          <w:rPr>
            <w:rStyle w:val="Lienhypertexte"/>
            <w:rFonts w:ascii="Marianne" w:hAnsi="Marianne"/>
            <w:noProof/>
            <w:lang w:bidi="fr-FR"/>
          </w:rPr>
          <w:t>Figure 16 - Situation du bassin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_Toc169795804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58</w:t>
        </w:r>
        <w:r w:rsidR="00A90ED8" w:rsidRPr="00A90ED8">
          <w:rPr>
            <w:rFonts w:ascii="Marianne" w:hAnsi="Marianne"/>
            <w:noProof/>
            <w:webHidden/>
          </w:rPr>
          <w:fldChar w:fldCharType="end"/>
        </w:r>
      </w:hyperlink>
    </w:p>
    <w:p w14:paraId="76D52EEA" w14:textId="213B92CC"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5" w:anchor="_Toc169795805" w:history="1">
        <w:r w:rsidR="00A90ED8" w:rsidRPr="00A90ED8">
          <w:rPr>
            <w:rStyle w:val="Lienhypertexte"/>
            <w:rFonts w:ascii="Marianne" w:hAnsi="Marianne"/>
            <w:noProof/>
            <w:lang w:bidi="fr-FR"/>
          </w:rPr>
          <w:t>Figure 17 - Composition du comité de bassin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_Toc169795805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59</w:t>
        </w:r>
        <w:r w:rsidR="00A90ED8" w:rsidRPr="00A90ED8">
          <w:rPr>
            <w:rFonts w:ascii="Marianne" w:hAnsi="Marianne"/>
            <w:noProof/>
            <w:webHidden/>
          </w:rPr>
          <w:fldChar w:fldCharType="end"/>
        </w:r>
      </w:hyperlink>
    </w:p>
    <w:p w14:paraId="6B75C03D" w14:textId="6A63543A"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806" w:history="1">
        <w:r w:rsidR="00A90ED8" w:rsidRPr="00A90ED8">
          <w:rPr>
            <w:rStyle w:val="Lienhypertexte"/>
            <w:rFonts w:ascii="Marianne" w:hAnsi="Marianne"/>
            <w:noProof/>
            <w:lang w:bidi="fr-FR"/>
          </w:rPr>
          <w:t>Figure 18 - Découpage des commissions territoriales du bassin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_Toc169795806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60</w:t>
        </w:r>
        <w:r w:rsidR="00A90ED8" w:rsidRPr="00A90ED8">
          <w:rPr>
            <w:rFonts w:ascii="Marianne" w:hAnsi="Marianne"/>
            <w:noProof/>
            <w:webHidden/>
          </w:rPr>
          <w:fldChar w:fldCharType="end"/>
        </w:r>
      </w:hyperlink>
    </w:p>
    <w:p w14:paraId="1F5CE078" w14:textId="2F5CFCDA"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807" w:history="1">
        <w:r w:rsidR="00A90ED8" w:rsidRPr="00A90ED8">
          <w:rPr>
            <w:rStyle w:val="Lienhypertexte"/>
            <w:rFonts w:ascii="Marianne" w:hAnsi="Marianne"/>
            <w:noProof/>
            <w:lang w:bidi="fr-FR"/>
          </w:rPr>
          <w:t>Figure 19 – État écologique 2017 des cours d'eau du bassin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_Toc169795807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62</w:t>
        </w:r>
        <w:r w:rsidR="00A90ED8" w:rsidRPr="00A90ED8">
          <w:rPr>
            <w:rFonts w:ascii="Marianne" w:hAnsi="Marianne"/>
            <w:noProof/>
            <w:webHidden/>
          </w:rPr>
          <w:fldChar w:fldCharType="end"/>
        </w:r>
      </w:hyperlink>
    </w:p>
    <w:p w14:paraId="491C1C42" w14:textId="11898FD0"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6" w:anchor="_Toc169795808" w:history="1">
        <w:r w:rsidR="00A90ED8" w:rsidRPr="00A90ED8">
          <w:rPr>
            <w:rStyle w:val="Lienhypertexte"/>
            <w:rFonts w:ascii="Marianne" w:hAnsi="Marianne"/>
            <w:noProof/>
            <w:lang w:bidi="fr-FR"/>
          </w:rPr>
          <w:t>Figure 20 - Évolution de l'état écologique des cours d'eau du bassin Loire-Bretagne de 2006 à 2017</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_Toc169795808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63</w:t>
        </w:r>
        <w:r w:rsidR="00A90ED8" w:rsidRPr="00A90ED8">
          <w:rPr>
            <w:rFonts w:ascii="Marianne" w:hAnsi="Marianne"/>
            <w:noProof/>
            <w:webHidden/>
          </w:rPr>
          <w:fldChar w:fldCharType="end"/>
        </w:r>
      </w:hyperlink>
    </w:p>
    <w:p w14:paraId="5674E073" w14:textId="03F1412F"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809" w:history="1">
        <w:r w:rsidR="00A90ED8" w:rsidRPr="00A90ED8">
          <w:rPr>
            <w:rStyle w:val="Lienhypertexte"/>
            <w:rFonts w:ascii="Marianne" w:hAnsi="Marianne"/>
            <w:noProof/>
            <w:lang w:bidi="fr-FR"/>
          </w:rPr>
          <w:t>Figure 21 - État écologique 2017 des eaux littorales du bassin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_Toc169795809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65</w:t>
        </w:r>
        <w:r w:rsidR="00A90ED8" w:rsidRPr="00A90ED8">
          <w:rPr>
            <w:rFonts w:ascii="Marianne" w:hAnsi="Marianne"/>
            <w:noProof/>
            <w:webHidden/>
          </w:rPr>
          <w:fldChar w:fldCharType="end"/>
        </w:r>
      </w:hyperlink>
    </w:p>
    <w:p w14:paraId="5CD378C3" w14:textId="15946EC2"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810" w:history="1">
        <w:r w:rsidR="00A90ED8" w:rsidRPr="00A90ED8">
          <w:rPr>
            <w:rStyle w:val="Lienhypertexte"/>
            <w:rFonts w:ascii="Marianne" w:hAnsi="Marianne"/>
            <w:noProof/>
            <w:lang w:bidi="fr-FR"/>
          </w:rPr>
          <w:t>Figure 22 - État quantitatif de 2017 des eaux souterraines du bassin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_Toc169795810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66</w:t>
        </w:r>
        <w:r w:rsidR="00A90ED8" w:rsidRPr="00A90ED8">
          <w:rPr>
            <w:rFonts w:ascii="Marianne" w:hAnsi="Marianne"/>
            <w:noProof/>
            <w:webHidden/>
          </w:rPr>
          <w:fldChar w:fldCharType="end"/>
        </w:r>
      </w:hyperlink>
    </w:p>
    <w:p w14:paraId="37CCBAA4" w14:textId="45E08B5D"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811" w:history="1">
        <w:r w:rsidR="00A90ED8" w:rsidRPr="00A90ED8">
          <w:rPr>
            <w:rStyle w:val="Lienhypertexte"/>
            <w:rFonts w:ascii="Marianne" w:hAnsi="Marianne"/>
            <w:noProof/>
            <w:lang w:bidi="fr-FR"/>
          </w:rPr>
          <w:t>Figure 23 - État chimique 2017 des eaux souterraines du bassin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_Toc169795811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66</w:t>
        </w:r>
        <w:r w:rsidR="00A90ED8" w:rsidRPr="00A90ED8">
          <w:rPr>
            <w:rFonts w:ascii="Marianne" w:hAnsi="Marianne"/>
            <w:noProof/>
            <w:webHidden/>
          </w:rPr>
          <w:fldChar w:fldCharType="end"/>
        </w:r>
      </w:hyperlink>
    </w:p>
    <w:p w14:paraId="4420EB56" w14:textId="46E6F0B1"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r:id="rId57" w:anchor="_Toc169795812" w:history="1">
        <w:r w:rsidR="00A90ED8" w:rsidRPr="00A90ED8">
          <w:rPr>
            <w:rStyle w:val="Lienhypertexte"/>
            <w:rFonts w:ascii="Marianne" w:hAnsi="Marianne"/>
            <w:noProof/>
            <w:lang w:bidi="fr-FR"/>
          </w:rPr>
          <w:t>Figure 24 - Calendrier et étapes de révision du Sdage Loire-Bretagne</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_Toc169795812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67</w:t>
        </w:r>
        <w:r w:rsidR="00A90ED8" w:rsidRPr="00A90ED8">
          <w:rPr>
            <w:rFonts w:ascii="Marianne" w:hAnsi="Marianne"/>
            <w:noProof/>
            <w:webHidden/>
          </w:rPr>
          <w:fldChar w:fldCharType="end"/>
        </w:r>
      </w:hyperlink>
    </w:p>
    <w:p w14:paraId="3DF12034" w14:textId="0D7E2B98" w:rsidR="00A90ED8" w:rsidRPr="00A90ED8" w:rsidRDefault="003245E6">
      <w:pPr>
        <w:pStyle w:val="Tabledesillustrations"/>
        <w:tabs>
          <w:tab w:val="right" w:leader="dot" w:pos="9628"/>
        </w:tabs>
        <w:rPr>
          <w:rFonts w:ascii="Marianne" w:eastAsiaTheme="minorEastAsia" w:hAnsi="Marianne" w:cstheme="minorBidi"/>
          <w:i w:val="0"/>
          <w:iCs w:val="0"/>
          <w:noProof/>
          <w:kern w:val="2"/>
          <w:sz w:val="22"/>
          <w:szCs w:val="22"/>
          <w:lang w:eastAsia="fr-FR"/>
          <w14:ligatures w14:val="standardContextual"/>
        </w:rPr>
      </w:pPr>
      <w:hyperlink w:anchor="_Toc169795813" w:history="1">
        <w:r w:rsidR="00A90ED8" w:rsidRPr="00A90ED8">
          <w:rPr>
            <w:rStyle w:val="Lienhypertexte"/>
            <w:rFonts w:ascii="Marianne" w:hAnsi="Marianne"/>
            <w:noProof/>
            <w:lang w:bidi="fr-FR"/>
          </w:rPr>
          <w:t>Figure 25 - Imbrication de l'étude prospective Loire-Bretagne 2050 dans les travaux de révision du Sdage 2028-2033</w:t>
        </w:r>
        <w:r w:rsidR="00A90ED8" w:rsidRPr="00A90ED8">
          <w:rPr>
            <w:rFonts w:ascii="Marianne" w:hAnsi="Marianne"/>
            <w:noProof/>
            <w:webHidden/>
          </w:rPr>
          <w:tab/>
        </w:r>
        <w:r w:rsidR="00A90ED8" w:rsidRPr="00A90ED8">
          <w:rPr>
            <w:rFonts w:ascii="Marianne" w:hAnsi="Marianne"/>
            <w:noProof/>
            <w:webHidden/>
          </w:rPr>
          <w:fldChar w:fldCharType="begin"/>
        </w:r>
        <w:r w:rsidR="00A90ED8" w:rsidRPr="00A90ED8">
          <w:rPr>
            <w:rFonts w:ascii="Marianne" w:hAnsi="Marianne"/>
            <w:noProof/>
            <w:webHidden/>
          </w:rPr>
          <w:instrText xml:space="preserve"> PAGEREF _Toc169795813 \h </w:instrText>
        </w:r>
        <w:r w:rsidR="00A90ED8" w:rsidRPr="00A90ED8">
          <w:rPr>
            <w:rFonts w:ascii="Marianne" w:hAnsi="Marianne"/>
            <w:noProof/>
            <w:webHidden/>
          </w:rPr>
        </w:r>
        <w:r w:rsidR="00A90ED8" w:rsidRPr="00A90ED8">
          <w:rPr>
            <w:rFonts w:ascii="Marianne" w:hAnsi="Marianne"/>
            <w:noProof/>
            <w:webHidden/>
          </w:rPr>
          <w:fldChar w:fldCharType="separate"/>
        </w:r>
        <w:r w:rsidR="00963F90">
          <w:rPr>
            <w:rFonts w:ascii="Marianne" w:hAnsi="Marianne"/>
            <w:noProof/>
            <w:webHidden/>
          </w:rPr>
          <w:t>68</w:t>
        </w:r>
        <w:r w:rsidR="00A90ED8" w:rsidRPr="00A90ED8">
          <w:rPr>
            <w:rFonts w:ascii="Marianne" w:hAnsi="Marianne"/>
            <w:noProof/>
            <w:webHidden/>
          </w:rPr>
          <w:fldChar w:fldCharType="end"/>
        </w:r>
      </w:hyperlink>
    </w:p>
    <w:p w14:paraId="75E680DC" w14:textId="666D3C30" w:rsidR="00285E62" w:rsidRPr="00954C40" w:rsidRDefault="00152908" w:rsidP="004547FD">
      <w:pPr>
        <w:pStyle w:val="Textenormal"/>
        <w:spacing w:line="360" w:lineRule="auto"/>
        <w:rPr>
          <w:highlight w:val="yellow"/>
        </w:rPr>
      </w:pPr>
      <w:r w:rsidRPr="00A90ED8">
        <w:rPr>
          <w:sz w:val="18"/>
          <w:szCs w:val="18"/>
          <w:highlight w:val="yellow"/>
        </w:rPr>
        <w:fldChar w:fldCharType="end"/>
      </w:r>
    </w:p>
    <w:sectPr w:rsidR="00285E62" w:rsidRPr="00954C40" w:rsidSect="00743273">
      <w:footerReference w:type="default" r:id="rId58"/>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84568" w14:textId="77777777" w:rsidR="00CB1E4F" w:rsidRDefault="00CB1E4F" w:rsidP="008A04E3">
      <w:r>
        <w:separator/>
      </w:r>
    </w:p>
  </w:endnote>
  <w:endnote w:type="continuationSeparator" w:id="0">
    <w:p w14:paraId="21C810B0" w14:textId="77777777" w:rsidR="00CB1E4F" w:rsidRDefault="00CB1E4F" w:rsidP="008A04E3">
      <w:r>
        <w:continuationSeparator/>
      </w:r>
    </w:p>
  </w:endnote>
  <w:endnote w:type="continuationNotice" w:id="1">
    <w:p w14:paraId="70F0B510" w14:textId="77777777" w:rsidR="00CB1E4F" w:rsidRDefault="00CB1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yriadPro-Semibold">
    <w:altName w:val="MyriadPro-Semibold"/>
    <w:panose1 w:val="020B0603030403020204"/>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 w:name="MyriadPro-Regular">
    <w:altName w:val="Myriad Pro"/>
    <w:panose1 w:val="020B0503030403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yriadPro-Cond">
    <w:altName w:val="Myriad Pro Cond"/>
    <w:panose1 w:val="020B0506030403020204"/>
    <w:charset w:val="4D"/>
    <w:family w:val="auto"/>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991705"/>
      <w:docPartObj>
        <w:docPartGallery w:val="Page Numbers (Bottom of Page)"/>
        <w:docPartUnique/>
      </w:docPartObj>
    </w:sdtPr>
    <w:sdtEndPr>
      <w:rPr>
        <w:rFonts w:ascii="Marianne" w:hAnsi="Marianne"/>
        <w:sz w:val="16"/>
        <w:szCs w:val="16"/>
      </w:rPr>
    </w:sdtEndPr>
    <w:sdtContent>
      <w:p w14:paraId="7CCEA7C6" w14:textId="746A101B" w:rsidR="000328DE" w:rsidRPr="000328DE" w:rsidRDefault="000328DE">
        <w:pPr>
          <w:pStyle w:val="Pieddepage"/>
          <w:jc w:val="center"/>
          <w:rPr>
            <w:rFonts w:ascii="Marianne" w:hAnsi="Marianne"/>
            <w:sz w:val="16"/>
            <w:szCs w:val="16"/>
          </w:rPr>
        </w:pPr>
        <w:r w:rsidRPr="000328DE">
          <w:rPr>
            <w:rFonts w:ascii="Marianne" w:hAnsi="Marianne"/>
            <w:sz w:val="16"/>
            <w:szCs w:val="16"/>
          </w:rPr>
          <w:fldChar w:fldCharType="begin"/>
        </w:r>
        <w:r w:rsidRPr="000328DE">
          <w:rPr>
            <w:rFonts w:ascii="Marianne" w:hAnsi="Marianne"/>
            <w:sz w:val="16"/>
            <w:szCs w:val="16"/>
          </w:rPr>
          <w:instrText>PAGE   \* MERGEFORMAT</w:instrText>
        </w:r>
        <w:r w:rsidRPr="000328DE">
          <w:rPr>
            <w:rFonts w:ascii="Marianne" w:hAnsi="Marianne"/>
            <w:sz w:val="16"/>
            <w:szCs w:val="16"/>
          </w:rPr>
          <w:fldChar w:fldCharType="separate"/>
        </w:r>
        <w:r w:rsidRPr="000328DE">
          <w:rPr>
            <w:rFonts w:ascii="Marianne" w:hAnsi="Marianne"/>
            <w:sz w:val="16"/>
            <w:szCs w:val="16"/>
          </w:rPr>
          <w:t>2</w:t>
        </w:r>
        <w:r w:rsidRPr="000328DE">
          <w:rPr>
            <w:rFonts w:ascii="Marianne" w:hAnsi="Marianne"/>
            <w:sz w:val="16"/>
            <w:szCs w:val="16"/>
          </w:rPr>
          <w:fldChar w:fldCharType="end"/>
        </w:r>
      </w:p>
    </w:sdtContent>
  </w:sdt>
  <w:p w14:paraId="15402FE2" w14:textId="77777777" w:rsidR="00723179" w:rsidRDefault="007231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82240" w14:textId="77777777" w:rsidR="00CB1E4F" w:rsidRDefault="00CB1E4F" w:rsidP="008A04E3">
      <w:r>
        <w:separator/>
      </w:r>
    </w:p>
  </w:footnote>
  <w:footnote w:type="continuationSeparator" w:id="0">
    <w:p w14:paraId="3532202F" w14:textId="77777777" w:rsidR="00CB1E4F" w:rsidRDefault="00CB1E4F" w:rsidP="008A04E3">
      <w:r>
        <w:continuationSeparator/>
      </w:r>
    </w:p>
  </w:footnote>
  <w:footnote w:type="continuationNotice" w:id="1">
    <w:p w14:paraId="0C312BB1" w14:textId="77777777" w:rsidR="00CB1E4F" w:rsidRDefault="00CB1E4F"/>
  </w:footnote>
  <w:footnote w:id="2">
    <w:p w14:paraId="58FC445D" w14:textId="47D05DB0" w:rsidR="42B3B1FE" w:rsidRPr="00FE6492" w:rsidRDefault="42B3B1FE" w:rsidP="00F2617B">
      <w:pPr>
        <w:pStyle w:val="NoteBasPage"/>
      </w:pPr>
      <w:r w:rsidRPr="00FE6492">
        <w:rPr>
          <w:rStyle w:val="Appelnotedebasdep"/>
        </w:rPr>
        <w:footnoteRef/>
      </w:r>
      <w:r w:rsidR="00B64E78" w:rsidRPr="00FE6492">
        <w:t>Cette représentation ne vise pas à l’exhaustivité</w:t>
      </w:r>
      <w:r w:rsidR="00CC3042" w:rsidRPr="00FE6492">
        <w:t xml:space="preserve"> des effets du dérèglement climatique</w:t>
      </w:r>
      <w:r w:rsidR="00A11C89" w:rsidRPr="00FE6492">
        <w:t xml:space="preserve">. Notamment, elle ne </w:t>
      </w:r>
      <w:r w:rsidR="009C2C45" w:rsidRPr="00FE6492">
        <w:t xml:space="preserve">présente pas les éléments </w:t>
      </w:r>
      <w:r w:rsidR="00B65684" w:rsidRPr="00FE6492">
        <w:t xml:space="preserve">liés </w:t>
      </w:r>
      <w:r w:rsidR="009E3FEC" w:rsidRPr="00FE6492">
        <w:t xml:space="preserve">à l’activité humaine : </w:t>
      </w:r>
      <w:r w:rsidR="00A47153" w:rsidRPr="00FE6492">
        <w:t xml:space="preserve">activités </w:t>
      </w:r>
      <w:r w:rsidR="0079209D">
        <w:t xml:space="preserve">humaines </w:t>
      </w:r>
      <w:r w:rsidR="00BB0866">
        <w:t>à l’origine</w:t>
      </w:r>
      <w:r w:rsidR="00060FD3" w:rsidRPr="00FE6492">
        <w:t xml:space="preserve"> du dérègleme</w:t>
      </w:r>
      <w:r w:rsidR="002E23EB" w:rsidRPr="00FE6492">
        <w:t xml:space="preserve">nt, </w:t>
      </w:r>
      <w:r w:rsidR="00A47153" w:rsidRPr="00FE6492">
        <w:t>impact</w:t>
      </w:r>
      <w:r w:rsidR="007C1A13">
        <w:t>s</w:t>
      </w:r>
      <w:r w:rsidR="00BB0866">
        <w:t xml:space="preserve"> du dérèglement</w:t>
      </w:r>
      <w:r w:rsidR="00A47153" w:rsidRPr="00FE6492">
        <w:t xml:space="preserve"> sur les activités et réponses possibles.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D37"/>
    <w:multiLevelType w:val="hybridMultilevel"/>
    <w:tmpl w:val="DC3ED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B72723"/>
    <w:multiLevelType w:val="hybridMultilevel"/>
    <w:tmpl w:val="5D9A397A"/>
    <w:lvl w:ilvl="0" w:tplc="040C000B">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7574C8"/>
    <w:multiLevelType w:val="hybridMultilevel"/>
    <w:tmpl w:val="8990D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7656C"/>
    <w:multiLevelType w:val="multilevel"/>
    <w:tmpl w:val="494E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F074E"/>
    <w:multiLevelType w:val="hybridMultilevel"/>
    <w:tmpl w:val="B0DC8290"/>
    <w:lvl w:ilvl="0" w:tplc="040C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54D1BBF"/>
    <w:multiLevelType w:val="hybridMultilevel"/>
    <w:tmpl w:val="B5727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5D4572F"/>
    <w:multiLevelType w:val="hybridMultilevel"/>
    <w:tmpl w:val="CA665EE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67F6460"/>
    <w:multiLevelType w:val="hybridMultilevel"/>
    <w:tmpl w:val="E8102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4E6EEF"/>
    <w:multiLevelType w:val="hybridMultilevel"/>
    <w:tmpl w:val="F4F0640C"/>
    <w:lvl w:ilvl="0" w:tplc="040C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2770E3"/>
    <w:multiLevelType w:val="hybridMultilevel"/>
    <w:tmpl w:val="17DC9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D04B85"/>
    <w:multiLevelType w:val="hybridMultilevel"/>
    <w:tmpl w:val="BF14F4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BA625F"/>
    <w:multiLevelType w:val="hybridMultilevel"/>
    <w:tmpl w:val="226837E8"/>
    <w:lvl w:ilvl="0" w:tplc="991A0C2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AAA50A2"/>
    <w:multiLevelType w:val="hybridMultilevel"/>
    <w:tmpl w:val="FEC676A2"/>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AF935AC"/>
    <w:multiLevelType w:val="hybridMultilevel"/>
    <w:tmpl w:val="7CDC9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33566F"/>
    <w:multiLevelType w:val="hybridMultilevel"/>
    <w:tmpl w:val="757231B2"/>
    <w:lvl w:ilvl="0" w:tplc="F89E6D50">
      <w:start w:val="1"/>
      <w:numFmt w:val="upperRoman"/>
      <w:lvlText w:val="%1."/>
      <w:lvlJc w:val="righ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C956B19"/>
    <w:multiLevelType w:val="hybridMultilevel"/>
    <w:tmpl w:val="C49C3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CC873DF"/>
    <w:multiLevelType w:val="hybridMultilevel"/>
    <w:tmpl w:val="13284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E4E0843"/>
    <w:multiLevelType w:val="hybridMultilevel"/>
    <w:tmpl w:val="6B02BC3C"/>
    <w:lvl w:ilvl="0" w:tplc="001812C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EFB6B91"/>
    <w:multiLevelType w:val="hybridMultilevel"/>
    <w:tmpl w:val="E3A0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8812E8"/>
    <w:multiLevelType w:val="hybridMultilevel"/>
    <w:tmpl w:val="82683C72"/>
    <w:lvl w:ilvl="0" w:tplc="FEB88E38">
      <w:start w:val="2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DF1FA7"/>
    <w:multiLevelType w:val="hybridMultilevel"/>
    <w:tmpl w:val="1F2C2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1361B7"/>
    <w:multiLevelType w:val="multilevel"/>
    <w:tmpl w:val="0040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3240E12"/>
    <w:multiLevelType w:val="multilevel"/>
    <w:tmpl w:val="D2E8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AD1695"/>
    <w:multiLevelType w:val="hybridMultilevel"/>
    <w:tmpl w:val="F8465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5614BC9"/>
    <w:multiLevelType w:val="hybridMultilevel"/>
    <w:tmpl w:val="58A41F30"/>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5" w15:restartNumberingAfterBreak="0">
    <w:nsid w:val="16FD17F9"/>
    <w:multiLevelType w:val="hybridMultilevel"/>
    <w:tmpl w:val="AF607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7584AA7"/>
    <w:multiLevelType w:val="multilevel"/>
    <w:tmpl w:val="3F5C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6E70AC"/>
    <w:multiLevelType w:val="hybridMultilevel"/>
    <w:tmpl w:val="67CC988E"/>
    <w:lvl w:ilvl="0" w:tplc="E6F8590E">
      <w:start w:val="1"/>
      <w:numFmt w:val="decimal"/>
      <w:pStyle w:val="PuceNum"/>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96F6EB7"/>
    <w:multiLevelType w:val="hybridMultilevel"/>
    <w:tmpl w:val="4E1AA73E"/>
    <w:lvl w:ilvl="0" w:tplc="807EE968">
      <w:start w:val="1"/>
      <w:numFmt w:val="lowerLetter"/>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9A576E6"/>
    <w:multiLevelType w:val="multilevel"/>
    <w:tmpl w:val="43706F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BC48DE"/>
    <w:multiLevelType w:val="hybridMultilevel"/>
    <w:tmpl w:val="845C5C78"/>
    <w:lvl w:ilvl="0" w:tplc="0492BB5A">
      <w:start w:val="1"/>
      <w:numFmt w:val="bullet"/>
      <w:pStyle w:val="listepuce"/>
      <w:lvlText w:val=""/>
      <w:lvlJc w:val="left"/>
      <w:pPr>
        <w:tabs>
          <w:tab w:val="num" w:pos="720"/>
        </w:tabs>
        <w:ind w:left="720" w:hanging="360"/>
      </w:pPr>
      <w:rPr>
        <w:rFonts w:ascii="Symbol" w:hAnsi="Symbol" w:hint="default"/>
      </w:rPr>
    </w:lvl>
    <w:lvl w:ilvl="1" w:tplc="00B8D9CC">
      <w:start w:val="1"/>
      <w:numFmt w:val="bullet"/>
      <w:lvlText w:val=""/>
      <w:lvlJc w:val="left"/>
      <w:pPr>
        <w:tabs>
          <w:tab w:val="num" w:pos="284"/>
        </w:tabs>
        <w:ind w:left="0" w:firstLine="0"/>
      </w:pPr>
      <w:rPr>
        <w:rFonts w:ascii="Symbol" w:hAnsi="Symbol" w:hint="default"/>
        <w:color w:val="99CC0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F42887"/>
    <w:multiLevelType w:val="hybridMultilevel"/>
    <w:tmpl w:val="E14E0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C535701"/>
    <w:multiLevelType w:val="hybridMultilevel"/>
    <w:tmpl w:val="FD9CD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C553289"/>
    <w:multiLevelType w:val="hybridMultilevel"/>
    <w:tmpl w:val="C3BCA7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FF95D92"/>
    <w:multiLevelType w:val="hybridMultilevel"/>
    <w:tmpl w:val="F448332E"/>
    <w:lvl w:ilvl="0" w:tplc="E6061B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1476A24"/>
    <w:multiLevelType w:val="hybridMultilevel"/>
    <w:tmpl w:val="7F3C8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3873BD1"/>
    <w:multiLevelType w:val="multilevel"/>
    <w:tmpl w:val="F066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B25EE8"/>
    <w:multiLevelType w:val="hybridMultilevel"/>
    <w:tmpl w:val="6F5C93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4084627"/>
    <w:multiLevelType w:val="hybridMultilevel"/>
    <w:tmpl w:val="12BC28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53C0BFA"/>
    <w:multiLevelType w:val="hybridMultilevel"/>
    <w:tmpl w:val="118A3C12"/>
    <w:lvl w:ilvl="0" w:tplc="040C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68976E1"/>
    <w:multiLevelType w:val="hybridMultilevel"/>
    <w:tmpl w:val="BCAED8FA"/>
    <w:lvl w:ilvl="0" w:tplc="1C0C6212">
      <w:start w:val="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9BC1D45"/>
    <w:multiLevelType w:val="hybridMultilevel"/>
    <w:tmpl w:val="34921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B8D5C07"/>
    <w:multiLevelType w:val="multilevel"/>
    <w:tmpl w:val="7BD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A268A1"/>
    <w:multiLevelType w:val="hybridMultilevel"/>
    <w:tmpl w:val="2BDE30A0"/>
    <w:lvl w:ilvl="0" w:tplc="6FCC4358">
      <w:start w:val="1"/>
      <w:numFmt w:val="upperRoman"/>
      <w:lvlText w:val="%1."/>
      <w:lvlJc w:val="left"/>
      <w:pPr>
        <w:ind w:left="1620" w:hanging="240"/>
        <w:jc w:val="right"/>
      </w:pPr>
      <w:rPr>
        <w:rFonts w:ascii="MyriadPro-Semibold" w:eastAsia="MyriadPro-Semibold" w:hAnsi="MyriadPro-Semibold" w:cs="MyriadPro-Semibold" w:hint="default"/>
        <w:b/>
        <w:bCs/>
        <w:color w:val="009FC2"/>
        <w:spacing w:val="-3"/>
        <w:w w:val="100"/>
        <w:sz w:val="24"/>
        <w:szCs w:val="24"/>
        <w:lang w:val="fr-FR" w:eastAsia="fr-FR" w:bidi="fr-FR"/>
      </w:rPr>
    </w:lvl>
    <w:lvl w:ilvl="1" w:tplc="C17EA9E0">
      <w:start w:val="1"/>
      <w:numFmt w:val="bullet"/>
      <w:lvlText w:val=""/>
      <w:lvlJc w:val="left"/>
      <w:pPr>
        <w:ind w:left="1800" w:hanging="100"/>
      </w:pPr>
      <w:rPr>
        <w:rFonts w:ascii="Symbol" w:hAnsi="Symbol" w:hint="default"/>
        <w:spacing w:val="20"/>
        <w:w w:val="100"/>
        <w:sz w:val="20"/>
        <w:szCs w:val="20"/>
        <w:lang w:val="fr-FR" w:eastAsia="fr-FR" w:bidi="fr-FR"/>
      </w:rPr>
    </w:lvl>
    <w:lvl w:ilvl="2" w:tplc="EF7AD5EE">
      <w:numFmt w:val="bullet"/>
      <w:lvlText w:val="•"/>
      <w:lvlJc w:val="left"/>
      <w:pPr>
        <w:ind w:left="2805" w:hanging="100"/>
      </w:pPr>
      <w:rPr>
        <w:rFonts w:hint="default"/>
        <w:lang w:val="fr-FR" w:eastAsia="fr-FR" w:bidi="fr-FR"/>
      </w:rPr>
    </w:lvl>
    <w:lvl w:ilvl="3" w:tplc="BCE40B76">
      <w:numFmt w:val="bullet"/>
      <w:lvlText w:val="•"/>
      <w:lvlJc w:val="left"/>
      <w:pPr>
        <w:ind w:left="3810" w:hanging="100"/>
      </w:pPr>
      <w:rPr>
        <w:rFonts w:hint="default"/>
        <w:lang w:val="fr-FR" w:eastAsia="fr-FR" w:bidi="fr-FR"/>
      </w:rPr>
    </w:lvl>
    <w:lvl w:ilvl="4" w:tplc="048A7212">
      <w:numFmt w:val="bullet"/>
      <w:lvlText w:val="•"/>
      <w:lvlJc w:val="left"/>
      <w:pPr>
        <w:ind w:left="4815" w:hanging="100"/>
      </w:pPr>
      <w:rPr>
        <w:rFonts w:hint="default"/>
        <w:lang w:val="fr-FR" w:eastAsia="fr-FR" w:bidi="fr-FR"/>
      </w:rPr>
    </w:lvl>
    <w:lvl w:ilvl="5" w:tplc="9DFC4020">
      <w:numFmt w:val="bullet"/>
      <w:lvlText w:val="•"/>
      <w:lvlJc w:val="left"/>
      <w:pPr>
        <w:ind w:left="5820" w:hanging="100"/>
      </w:pPr>
      <w:rPr>
        <w:rFonts w:hint="default"/>
        <w:lang w:val="fr-FR" w:eastAsia="fr-FR" w:bidi="fr-FR"/>
      </w:rPr>
    </w:lvl>
    <w:lvl w:ilvl="6" w:tplc="9D78795C">
      <w:numFmt w:val="bullet"/>
      <w:lvlText w:val="•"/>
      <w:lvlJc w:val="left"/>
      <w:pPr>
        <w:ind w:left="6825" w:hanging="100"/>
      </w:pPr>
      <w:rPr>
        <w:rFonts w:hint="default"/>
        <w:lang w:val="fr-FR" w:eastAsia="fr-FR" w:bidi="fr-FR"/>
      </w:rPr>
    </w:lvl>
    <w:lvl w:ilvl="7" w:tplc="48287B2A">
      <w:numFmt w:val="bullet"/>
      <w:lvlText w:val="•"/>
      <w:lvlJc w:val="left"/>
      <w:pPr>
        <w:ind w:left="7830" w:hanging="100"/>
      </w:pPr>
      <w:rPr>
        <w:rFonts w:hint="default"/>
        <w:lang w:val="fr-FR" w:eastAsia="fr-FR" w:bidi="fr-FR"/>
      </w:rPr>
    </w:lvl>
    <w:lvl w:ilvl="8" w:tplc="8848BA5C">
      <w:numFmt w:val="bullet"/>
      <w:lvlText w:val="•"/>
      <w:lvlJc w:val="left"/>
      <w:pPr>
        <w:ind w:left="8835" w:hanging="100"/>
      </w:pPr>
      <w:rPr>
        <w:rFonts w:hint="default"/>
        <w:lang w:val="fr-FR" w:eastAsia="fr-FR" w:bidi="fr-FR"/>
      </w:rPr>
    </w:lvl>
  </w:abstractNum>
  <w:abstractNum w:abstractNumId="44" w15:restartNumberingAfterBreak="0">
    <w:nsid w:val="3C555765"/>
    <w:multiLevelType w:val="hybridMultilevel"/>
    <w:tmpl w:val="4D0E65E8"/>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D3E26D9"/>
    <w:multiLevelType w:val="multilevel"/>
    <w:tmpl w:val="F53E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8010B9"/>
    <w:multiLevelType w:val="multilevel"/>
    <w:tmpl w:val="915E6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4C29AC"/>
    <w:multiLevelType w:val="hybridMultilevel"/>
    <w:tmpl w:val="6CCC5BE8"/>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01E743A"/>
    <w:multiLevelType w:val="hybridMultilevel"/>
    <w:tmpl w:val="720490CC"/>
    <w:lvl w:ilvl="0" w:tplc="2F2AABDA">
      <w:start w:val="1"/>
      <w:numFmt w:val="bullet"/>
      <w:pStyle w:val="Puce1"/>
      <w:lvlText w:val=""/>
      <w:lvlJc w:val="left"/>
      <w:pPr>
        <w:ind w:left="927" w:hanging="360"/>
      </w:pPr>
      <w:rPr>
        <w:rFonts w:ascii="Symbol" w:hAnsi="Symbol" w:hint="default"/>
        <w:sz w:val="20"/>
        <w:szCs w:val="20"/>
      </w:rPr>
    </w:lvl>
    <w:lvl w:ilvl="1" w:tplc="231676F4">
      <w:start w:val="1"/>
      <w:numFmt w:val="bullet"/>
      <w:pStyle w:val="Puce2"/>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15:restartNumberingAfterBreak="0">
    <w:nsid w:val="406F12A4"/>
    <w:multiLevelType w:val="multilevel"/>
    <w:tmpl w:val="C0E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C17871"/>
    <w:multiLevelType w:val="hybridMultilevel"/>
    <w:tmpl w:val="D004CBDA"/>
    <w:lvl w:ilvl="0" w:tplc="040C0001">
      <w:start w:val="1"/>
      <w:numFmt w:val="bullet"/>
      <w:lvlText w:val=""/>
      <w:lvlJc w:val="left"/>
      <w:pPr>
        <w:ind w:left="1695" w:hanging="360"/>
      </w:pPr>
      <w:rPr>
        <w:rFonts w:ascii="Symbol" w:hAnsi="Symbol" w:hint="default"/>
      </w:rPr>
    </w:lvl>
    <w:lvl w:ilvl="1" w:tplc="040C0003" w:tentative="1">
      <w:start w:val="1"/>
      <w:numFmt w:val="bullet"/>
      <w:lvlText w:val="o"/>
      <w:lvlJc w:val="left"/>
      <w:pPr>
        <w:ind w:left="2415" w:hanging="360"/>
      </w:pPr>
      <w:rPr>
        <w:rFonts w:ascii="Courier New" w:hAnsi="Courier New" w:cs="Courier New" w:hint="default"/>
      </w:rPr>
    </w:lvl>
    <w:lvl w:ilvl="2" w:tplc="040C0005" w:tentative="1">
      <w:start w:val="1"/>
      <w:numFmt w:val="bullet"/>
      <w:lvlText w:val=""/>
      <w:lvlJc w:val="left"/>
      <w:pPr>
        <w:ind w:left="3135" w:hanging="360"/>
      </w:pPr>
      <w:rPr>
        <w:rFonts w:ascii="Wingdings" w:hAnsi="Wingdings" w:hint="default"/>
      </w:rPr>
    </w:lvl>
    <w:lvl w:ilvl="3" w:tplc="040C0001" w:tentative="1">
      <w:start w:val="1"/>
      <w:numFmt w:val="bullet"/>
      <w:lvlText w:val=""/>
      <w:lvlJc w:val="left"/>
      <w:pPr>
        <w:ind w:left="3855" w:hanging="360"/>
      </w:pPr>
      <w:rPr>
        <w:rFonts w:ascii="Symbol" w:hAnsi="Symbol" w:hint="default"/>
      </w:rPr>
    </w:lvl>
    <w:lvl w:ilvl="4" w:tplc="040C0003" w:tentative="1">
      <w:start w:val="1"/>
      <w:numFmt w:val="bullet"/>
      <w:lvlText w:val="o"/>
      <w:lvlJc w:val="left"/>
      <w:pPr>
        <w:ind w:left="4575" w:hanging="360"/>
      </w:pPr>
      <w:rPr>
        <w:rFonts w:ascii="Courier New" w:hAnsi="Courier New" w:cs="Courier New" w:hint="default"/>
      </w:rPr>
    </w:lvl>
    <w:lvl w:ilvl="5" w:tplc="040C0005" w:tentative="1">
      <w:start w:val="1"/>
      <w:numFmt w:val="bullet"/>
      <w:lvlText w:val=""/>
      <w:lvlJc w:val="left"/>
      <w:pPr>
        <w:ind w:left="5295" w:hanging="360"/>
      </w:pPr>
      <w:rPr>
        <w:rFonts w:ascii="Wingdings" w:hAnsi="Wingdings" w:hint="default"/>
      </w:rPr>
    </w:lvl>
    <w:lvl w:ilvl="6" w:tplc="040C0001" w:tentative="1">
      <w:start w:val="1"/>
      <w:numFmt w:val="bullet"/>
      <w:lvlText w:val=""/>
      <w:lvlJc w:val="left"/>
      <w:pPr>
        <w:ind w:left="6015" w:hanging="360"/>
      </w:pPr>
      <w:rPr>
        <w:rFonts w:ascii="Symbol" w:hAnsi="Symbol" w:hint="default"/>
      </w:rPr>
    </w:lvl>
    <w:lvl w:ilvl="7" w:tplc="040C0003" w:tentative="1">
      <w:start w:val="1"/>
      <w:numFmt w:val="bullet"/>
      <w:lvlText w:val="o"/>
      <w:lvlJc w:val="left"/>
      <w:pPr>
        <w:ind w:left="6735" w:hanging="360"/>
      </w:pPr>
      <w:rPr>
        <w:rFonts w:ascii="Courier New" w:hAnsi="Courier New" w:cs="Courier New" w:hint="default"/>
      </w:rPr>
    </w:lvl>
    <w:lvl w:ilvl="8" w:tplc="040C0005" w:tentative="1">
      <w:start w:val="1"/>
      <w:numFmt w:val="bullet"/>
      <w:lvlText w:val=""/>
      <w:lvlJc w:val="left"/>
      <w:pPr>
        <w:ind w:left="7455" w:hanging="360"/>
      </w:pPr>
      <w:rPr>
        <w:rFonts w:ascii="Wingdings" w:hAnsi="Wingdings" w:hint="default"/>
      </w:rPr>
    </w:lvl>
  </w:abstractNum>
  <w:abstractNum w:abstractNumId="51" w15:restartNumberingAfterBreak="0">
    <w:nsid w:val="41384C02"/>
    <w:multiLevelType w:val="hybridMultilevel"/>
    <w:tmpl w:val="67AA6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1812A20"/>
    <w:multiLevelType w:val="hybridMultilevel"/>
    <w:tmpl w:val="9B303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2D52F67"/>
    <w:multiLevelType w:val="hybridMultilevel"/>
    <w:tmpl w:val="A1FE32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6F6F82"/>
    <w:multiLevelType w:val="hybridMultilevel"/>
    <w:tmpl w:val="30E87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71C3EA4"/>
    <w:multiLevelType w:val="hybridMultilevel"/>
    <w:tmpl w:val="A46E9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7C12C5"/>
    <w:multiLevelType w:val="hybridMultilevel"/>
    <w:tmpl w:val="A812382C"/>
    <w:lvl w:ilvl="0" w:tplc="040C0001">
      <w:start w:val="1"/>
      <w:numFmt w:val="bullet"/>
      <w:lvlText w:val=""/>
      <w:lvlJc w:val="left"/>
      <w:pPr>
        <w:ind w:left="870" w:hanging="51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7FE1748"/>
    <w:multiLevelType w:val="hybridMultilevel"/>
    <w:tmpl w:val="B8227D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4A9920AB"/>
    <w:multiLevelType w:val="hybridMultilevel"/>
    <w:tmpl w:val="F6DA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CB9135C"/>
    <w:multiLevelType w:val="hybridMultilevel"/>
    <w:tmpl w:val="B6E4D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D242772"/>
    <w:multiLevelType w:val="hybridMultilevel"/>
    <w:tmpl w:val="500AF6F4"/>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EDB6D48"/>
    <w:multiLevelType w:val="multilevel"/>
    <w:tmpl w:val="3ED2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0797866"/>
    <w:multiLevelType w:val="hybridMultilevel"/>
    <w:tmpl w:val="44A60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275162C"/>
    <w:multiLevelType w:val="hybridMultilevel"/>
    <w:tmpl w:val="AC9A1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280489A"/>
    <w:multiLevelType w:val="multilevel"/>
    <w:tmpl w:val="FECA2F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2F4247D"/>
    <w:multiLevelType w:val="hybridMultilevel"/>
    <w:tmpl w:val="C250F054"/>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54E517B"/>
    <w:multiLevelType w:val="hybridMultilevel"/>
    <w:tmpl w:val="61D8250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15:restartNumberingAfterBreak="0">
    <w:nsid w:val="558F1207"/>
    <w:multiLevelType w:val="multilevel"/>
    <w:tmpl w:val="963E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4846DF"/>
    <w:multiLevelType w:val="hybridMultilevel"/>
    <w:tmpl w:val="4DA8A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7B20854"/>
    <w:multiLevelType w:val="hybridMultilevel"/>
    <w:tmpl w:val="4ABA38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582D7327"/>
    <w:multiLevelType w:val="hybridMultilevel"/>
    <w:tmpl w:val="C68EC6FA"/>
    <w:lvl w:ilvl="0" w:tplc="040C0001">
      <w:start w:val="1"/>
      <w:numFmt w:val="bullet"/>
      <w:lvlText w:val=""/>
      <w:lvlJc w:val="left"/>
      <w:pPr>
        <w:ind w:left="1695" w:hanging="360"/>
      </w:pPr>
      <w:rPr>
        <w:rFonts w:ascii="Symbol" w:hAnsi="Symbol" w:hint="default"/>
      </w:rPr>
    </w:lvl>
    <w:lvl w:ilvl="1" w:tplc="040C0003" w:tentative="1">
      <w:start w:val="1"/>
      <w:numFmt w:val="bullet"/>
      <w:lvlText w:val="o"/>
      <w:lvlJc w:val="left"/>
      <w:pPr>
        <w:ind w:left="2415" w:hanging="360"/>
      </w:pPr>
      <w:rPr>
        <w:rFonts w:ascii="Courier New" w:hAnsi="Courier New" w:cs="Courier New" w:hint="default"/>
      </w:rPr>
    </w:lvl>
    <w:lvl w:ilvl="2" w:tplc="040C0005" w:tentative="1">
      <w:start w:val="1"/>
      <w:numFmt w:val="bullet"/>
      <w:lvlText w:val=""/>
      <w:lvlJc w:val="left"/>
      <w:pPr>
        <w:ind w:left="3135" w:hanging="360"/>
      </w:pPr>
      <w:rPr>
        <w:rFonts w:ascii="Wingdings" w:hAnsi="Wingdings" w:hint="default"/>
      </w:rPr>
    </w:lvl>
    <w:lvl w:ilvl="3" w:tplc="040C0001" w:tentative="1">
      <w:start w:val="1"/>
      <w:numFmt w:val="bullet"/>
      <w:lvlText w:val=""/>
      <w:lvlJc w:val="left"/>
      <w:pPr>
        <w:ind w:left="3855" w:hanging="360"/>
      </w:pPr>
      <w:rPr>
        <w:rFonts w:ascii="Symbol" w:hAnsi="Symbol" w:hint="default"/>
      </w:rPr>
    </w:lvl>
    <w:lvl w:ilvl="4" w:tplc="040C0003" w:tentative="1">
      <w:start w:val="1"/>
      <w:numFmt w:val="bullet"/>
      <w:lvlText w:val="o"/>
      <w:lvlJc w:val="left"/>
      <w:pPr>
        <w:ind w:left="4575" w:hanging="360"/>
      </w:pPr>
      <w:rPr>
        <w:rFonts w:ascii="Courier New" w:hAnsi="Courier New" w:cs="Courier New" w:hint="default"/>
      </w:rPr>
    </w:lvl>
    <w:lvl w:ilvl="5" w:tplc="040C0005" w:tentative="1">
      <w:start w:val="1"/>
      <w:numFmt w:val="bullet"/>
      <w:lvlText w:val=""/>
      <w:lvlJc w:val="left"/>
      <w:pPr>
        <w:ind w:left="5295" w:hanging="360"/>
      </w:pPr>
      <w:rPr>
        <w:rFonts w:ascii="Wingdings" w:hAnsi="Wingdings" w:hint="default"/>
      </w:rPr>
    </w:lvl>
    <w:lvl w:ilvl="6" w:tplc="040C0001" w:tentative="1">
      <w:start w:val="1"/>
      <w:numFmt w:val="bullet"/>
      <w:lvlText w:val=""/>
      <w:lvlJc w:val="left"/>
      <w:pPr>
        <w:ind w:left="6015" w:hanging="360"/>
      </w:pPr>
      <w:rPr>
        <w:rFonts w:ascii="Symbol" w:hAnsi="Symbol" w:hint="default"/>
      </w:rPr>
    </w:lvl>
    <w:lvl w:ilvl="7" w:tplc="040C0003" w:tentative="1">
      <w:start w:val="1"/>
      <w:numFmt w:val="bullet"/>
      <w:lvlText w:val="o"/>
      <w:lvlJc w:val="left"/>
      <w:pPr>
        <w:ind w:left="6735" w:hanging="360"/>
      </w:pPr>
      <w:rPr>
        <w:rFonts w:ascii="Courier New" w:hAnsi="Courier New" w:cs="Courier New" w:hint="default"/>
      </w:rPr>
    </w:lvl>
    <w:lvl w:ilvl="8" w:tplc="040C0005" w:tentative="1">
      <w:start w:val="1"/>
      <w:numFmt w:val="bullet"/>
      <w:lvlText w:val=""/>
      <w:lvlJc w:val="left"/>
      <w:pPr>
        <w:ind w:left="7455" w:hanging="360"/>
      </w:pPr>
      <w:rPr>
        <w:rFonts w:ascii="Wingdings" w:hAnsi="Wingdings" w:hint="default"/>
      </w:rPr>
    </w:lvl>
  </w:abstractNum>
  <w:abstractNum w:abstractNumId="71" w15:restartNumberingAfterBreak="0">
    <w:nsid w:val="5A007B5A"/>
    <w:multiLevelType w:val="multilevel"/>
    <w:tmpl w:val="A94E950E"/>
    <w:lvl w:ilvl="0">
      <w:start w:val="1"/>
      <w:numFmt w:val="decimal"/>
      <w:pStyle w:val="T2numrot"/>
      <w:lvlText w:val="%1."/>
      <w:lvlJc w:val="left"/>
      <w:pPr>
        <w:ind w:left="720" w:hanging="360"/>
      </w:pPr>
      <w:rPr>
        <w:rFonts w:hint="default"/>
      </w:rPr>
    </w:lvl>
    <w:lvl w:ilvl="1">
      <w:start w:val="1"/>
      <w:numFmt w:val="decimal"/>
      <w:pStyle w:val="T3numrot"/>
      <w:isLgl/>
      <w:lvlText w:val="%1.%2."/>
      <w:lvlJc w:val="left"/>
      <w:pPr>
        <w:ind w:left="1080" w:hanging="720"/>
      </w:pPr>
      <w:rPr>
        <w:rFonts w:ascii="Marianne" w:hAnsi="Marianne" w:hint="default"/>
      </w:rPr>
    </w:lvl>
    <w:lvl w:ilvl="2">
      <w:start w:val="1"/>
      <w:numFmt w:val="decimal"/>
      <w:pStyle w:val="T4numrot"/>
      <w:isLgl/>
      <w:lvlText w:val="%1.%2.%3."/>
      <w:lvlJc w:val="left"/>
      <w:pPr>
        <w:ind w:left="1080" w:hanging="720"/>
      </w:pPr>
      <w:rPr>
        <w:rFonts w:hint="default"/>
      </w:rPr>
    </w:lvl>
    <w:lvl w:ilvl="3">
      <w:start w:val="1"/>
      <w:numFmt w:val="decimal"/>
      <w:pStyle w:val="T5numrot"/>
      <w:isLgl/>
      <w:lvlText w:val="%1.%2.%3.%4."/>
      <w:lvlJc w:val="left"/>
      <w:pPr>
        <w:ind w:left="1440" w:hanging="1080"/>
      </w:pPr>
      <w:rPr>
        <w:b/>
        <w:bCs w:val="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5B162828"/>
    <w:multiLevelType w:val="hybridMultilevel"/>
    <w:tmpl w:val="F3D48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D543436"/>
    <w:multiLevelType w:val="hybridMultilevel"/>
    <w:tmpl w:val="8B801B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FF17075"/>
    <w:multiLevelType w:val="hybridMultilevel"/>
    <w:tmpl w:val="19541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2883432"/>
    <w:multiLevelType w:val="hybridMultilevel"/>
    <w:tmpl w:val="37226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4723EBE"/>
    <w:multiLevelType w:val="hybridMultilevel"/>
    <w:tmpl w:val="96BAF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84F5FBF"/>
    <w:multiLevelType w:val="hybridMultilevel"/>
    <w:tmpl w:val="B61CD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9604AFB"/>
    <w:multiLevelType w:val="hybridMultilevel"/>
    <w:tmpl w:val="629465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A4239A5"/>
    <w:multiLevelType w:val="hybridMultilevel"/>
    <w:tmpl w:val="37648042"/>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A4F33F4"/>
    <w:multiLevelType w:val="hybridMultilevel"/>
    <w:tmpl w:val="8D383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AB57EDD"/>
    <w:multiLevelType w:val="hybridMultilevel"/>
    <w:tmpl w:val="7CB24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B6C521F"/>
    <w:multiLevelType w:val="hybridMultilevel"/>
    <w:tmpl w:val="5F607C3E"/>
    <w:lvl w:ilvl="0" w:tplc="5C766F3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AD7A01"/>
    <w:multiLevelType w:val="hybridMultilevel"/>
    <w:tmpl w:val="ACA0F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FD750BA"/>
    <w:multiLevelType w:val="hybridMultilevel"/>
    <w:tmpl w:val="FDA0A66A"/>
    <w:lvl w:ilvl="0" w:tplc="B4DE3826">
      <w:start w:val="1"/>
      <w:numFmt w:val="decimal"/>
      <w:lvlText w:val="%1."/>
      <w:lvlJc w:val="left"/>
      <w:rPr>
        <w:b/>
        <w:bCs w:val="0"/>
        <w:i w:val="0"/>
        <w:iCs w:val="0"/>
        <w:caps w:val="0"/>
        <w:smallCaps w:val="0"/>
        <w:strike w:val="0"/>
        <w:dstrike w:val="0"/>
        <w:noProof w:val="0"/>
        <w:vanish w:val="0"/>
        <w:color w:val="000000"/>
        <w:spacing w:val="0"/>
        <w:kern w:val="0"/>
        <w:position w:val="0"/>
        <w:sz w:val="28"/>
        <w:szCs w:val="28"/>
        <w:u w:val="none"/>
        <w:effect w:val="none"/>
        <w:vertAlign w:val="baseline"/>
        <w:em w:val="none"/>
        <w:lang w:bidi="fr-FR"/>
        <w:specVanish w:val="0"/>
      </w:rPr>
    </w:lvl>
    <w:lvl w:ilvl="1" w:tplc="547C85E6">
      <w:start w:val="1"/>
      <w:numFmt w:val="decimal"/>
      <w:lvlText w:val="%2."/>
      <w:lvlJc w:val="right"/>
      <w:pPr>
        <w:ind w:left="1811" w:hanging="100"/>
      </w:pPr>
      <w:rPr>
        <w:rFonts w:hint="default"/>
        <w:w w:val="100"/>
        <w:sz w:val="20"/>
        <w:szCs w:val="20"/>
        <w:lang w:val="fr-FR" w:eastAsia="fr-FR" w:bidi="fr-FR"/>
      </w:rPr>
    </w:lvl>
    <w:lvl w:ilvl="2" w:tplc="FE6C0D12">
      <w:numFmt w:val="bullet"/>
      <w:lvlText w:val="•"/>
      <w:lvlJc w:val="left"/>
      <w:pPr>
        <w:ind w:left="1820" w:hanging="100"/>
      </w:pPr>
      <w:rPr>
        <w:rFonts w:hint="default"/>
        <w:lang w:val="fr-FR" w:eastAsia="fr-FR" w:bidi="fr-FR"/>
      </w:rPr>
    </w:lvl>
    <w:lvl w:ilvl="3" w:tplc="A6D48FB6">
      <w:numFmt w:val="bullet"/>
      <w:lvlText w:val="•"/>
      <w:lvlJc w:val="left"/>
      <w:pPr>
        <w:ind w:left="2948" w:hanging="100"/>
      </w:pPr>
      <w:rPr>
        <w:rFonts w:hint="default"/>
        <w:lang w:val="fr-FR" w:eastAsia="fr-FR" w:bidi="fr-FR"/>
      </w:rPr>
    </w:lvl>
    <w:lvl w:ilvl="4" w:tplc="DF8456D2">
      <w:numFmt w:val="bullet"/>
      <w:lvlText w:val="•"/>
      <w:lvlJc w:val="left"/>
      <w:pPr>
        <w:ind w:left="4076" w:hanging="100"/>
      </w:pPr>
      <w:rPr>
        <w:rFonts w:hint="default"/>
        <w:lang w:val="fr-FR" w:eastAsia="fr-FR" w:bidi="fr-FR"/>
      </w:rPr>
    </w:lvl>
    <w:lvl w:ilvl="5" w:tplc="10F86500">
      <w:numFmt w:val="bullet"/>
      <w:lvlText w:val="•"/>
      <w:lvlJc w:val="left"/>
      <w:pPr>
        <w:ind w:left="5204" w:hanging="100"/>
      </w:pPr>
      <w:rPr>
        <w:rFonts w:hint="default"/>
        <w:lang w:val="fr-FR" w:eastAsia="fr-FR" w:bidi="fr-FR"/>
      </w:rPr>
    </w:lvl>
    <w:lvl w:ilvl="6" w:tplc="4BF8E954">
      <w:numFmt w:val="bullet"/>
      <w:lvlText w:val="•"/>
      <w:lvlJc w:val="left"/>
      <w:pPr>
        <w:ind w:left="6332" w:hanging="100"/>
      </w:pPr>
      <w:rPr>
        <w:rFonts w:hint="default"/>
        <w:lang w:val="fr-FR" w:eastAsia="fr-FR" w:bidi="fr-FR"/>
      </w:rPr>
    </w:lvl>
    <w:lvl w:ilvl="7" w:tplc="DAAEFA42">
      <w:numFmt w:val="bullet"/>
      <w:lvlText w:val="•"/>
      <w:lvlJc w:val="left"/>
      <w:pPr>
        <w:ind w:left="7460" w:hanging="100"/>
      </w:pPr>
      <w:rPr>
        <w:rFonts w:hint="default"/>
        <w:lang w:val="fr-FR" w:eastAsia="fr-FR" w:bidi="fr-FR"/>
      </w:rPr>
    </w:lvl>
    <w:lvl w:ilvl="8" w:tplc="3E583DBE">
      <w:numFmt w:val="bullet"/>
      <w:lvlText w:val="•"/>
      <w:lvlJc w:val="left"/>
      <w:pPr>
        <w:ind w:left="8589" w:hanging="100"/>
      </w:pPr>
      <w:rPr>
        <w:rFonts w:hint="default"/>
        <w:lang w:val="fr-FR" w:eastAsia="fr-FR" w:bidi="fr-FR"/>
      </w:rPr>
    </w:lvl>
  </w:abstractNum>
  <w:abstractNum w:abstractNumId="85" w15:restartNumberingAfterBreak="0">
    <w:nsid w:val="72212DEB"/>
    <w:multiLevelType w:val="hybridMultilevel"/>
    <w:tmpl w:val="7BD2A43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4CE63D9"/>
    <w:multiLevelType w:val="hybridMultilevel"/>
    <w:tmpl w:val="72EAF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6EC7B24"/>
    <w:multiLevelType w:val="hybridMultilevel"/>
    <w:tmpl w:val="CFF45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8053AFF"/>
    <w:multiLevelType w:val="hybridMultilevel"/>
    <w:tmpl w:val="07CED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8CC0FA5"/>
    <w:multiLevelType w:val="hybridMultilevel"/>
    <w:tmpl w:val="8B68A7C2"/>
    <w:lvl w:ilvl="0" w:tplc="D1E0F6E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931125E"/>
    <w:multiLevelType w:val="hybridMultilevel"/>
    <w:tmpl w:val="8E249862"/>
    <w:lvl w:ilvl="0" w:tplc="74C2C49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9CA0E48"/>
    <w:multiLevelType w:val="hybridMultilevel"/>
    <w:tmpl w:val="88360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B5008EC"/>
    <w:multiLevelType w:val="hybridMultilevel"/>
    <w:tmpl w:val="D9B8D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DC24486"/>
    <w:multiLevelType w:val="hybridMultilevel"/>
    <w:tmpl w:val="399EC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E1F4484"/>
    <w:multiLevelType w:val="hybridMultilevel"/>
    <w:tmpl w:val="2E4473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E6A6BD2"/>
    <w:multiLevelType w:val="multilevel"/>
    <w:tmpl w:val="57BE75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9811679">
    <w:abstractNumId w:val="30"/>
  </w:num>
  <w:num w:numId="2" w16cid:durableId="1874922061">
    <w:abstractNumId w:val="48"/>
  </w:num>
  <w:num w:numId="3" w16cid:durableId="1264533722">
    <w:abstractNumId w:val="71"/>
  </w:num>
  <w:num w:numId="4" w16cid:durableId="540746622">
    <w:abstractNumId w:val="71"/>
    <w:lvlOverride w:ilvl="0">
      <w:lvl w:ilvl="0">
        <w:start w:val="1"/>
        <w:numFmt w:val="decimal"/>
        <w:pStyle w:val="T2numrot"/>
        <w:lvlText w:val="%1."/>
        <w:lvlJc w:val="left"/>
        <w:pPr>
          <w:ind w:left="720" w:hanging="360"/>
        </w:pPr>
        <w:rPr>
          <w:rFonts w:hint="default"/>
        </w:rPr>
      </w:lvl>
    </w:lvlOverride>
    <w:lvlOverride w:ilvl="1">
      <w:lvl w:ilvl="1">
        <w:start w:val="1"/>
        <w:numFmt w:val="decimal"/>
        <w:pStyle w:val="T3numrot"/>
        <w:isLgl/>
        <w:lvlText w:val="%1.%2."/>
        <w:lvlJc w:val="left"/>
        <w:pPr>
          <w:ind w:left="1080" w:hanging="720"/>
        </w:pPr>
        <w:rPr>
          <w:rFonts w:ascii="Marianne" w:hAnsi="Marianne" w:hint="default"/>
        </w:rPr>
      </w:lvl>
    </w:lvlOverride>
    <w:lvlOverride w:ilvl="2">
      <w:lvl w:ilvl="2">
        <w:start w:val="1"/>
        <w:numFmt w:val="decimal"/>
        <w:pStyle w:val="T4numrot"/>
        <w:isLgl/>
        <w:lvlText w:val="%1.%2.%3."/>
        <w:lvlJc w:val="left"/>
        <w:pPr>
          <w:ind w:left="1080" w:hanging="720"/>
        </w:pPr>
      </w:lvl>
    </w:lvlOverride>
    <w:lvlOverride w:ilvl="3">
      <w:lvl w:ilvl="3">
        <w:start w:val="1"/>
        <w:numFmt w:val="decimal"/>
        <w:pStyle w:val="T5numrot"/>
        <w:isLgl/>
        <w:lvlText w:val="%1.%2.%3.%4."/>
        <w:lvlJc w:val="left"/>
        <w:pPr>
          <w:ind w:left="1440" w:hanging="1080"/>
        </w:pPr>
        <w:rPr>
          <w:b/>
          <w:bCs w:val="0"/>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520" w:hanging="2160"/>
        </w:pPr>
        <w:rPr>
          <w:rFonts w:hint="default"/>
        </w:rPr>
      </w:lvl>
    </w:lvlOverride>
  </w:num>
  <w:num w:numId="5" w16cid:durableId="1691099105">
    <w:abstractNumId w:val="27"/>
  </w:num>
  <w:num w:numId="6" w16cid:durableId="1747459069">
    <w:abstractNumId w:val="27"/>
    <w:lvlOverride w:ilvl="0">
      <w:startOverride w:val="1"/>
    </w:lvlOverride>
  </w:num>
  <w:num w:numId="7" w16cid:durableId="310409855">
    <w:abstractNumId w:val="43"/>
  </w:num>
  <w:num w:numId="8" w16cid:durableId="644822406">
    <w:abstractNumId w:val="84"/>
  </w:num>
  <w:num w:numId="9" w16cid:durableId="447744309">
    <w:abstractNumId w:val="28"/>
  </w:num>
  <w:num w:numId="10" w16cid:durableId="1719624649">
    <w:abstractNumId w:val="34"/>
  </w:num>
  <w:num w:numId="11" w16cid:durableId="1908690828">
    <w:abstractNumId w:val="14"/>
  </w:num>
  <w:num w:numId="12" w16cid:durableId="962421438">
    <w:abstractNumId w:val="71"/>
    <w:lvlOverride w:ilvl="0">
      <w:startOverride w:val="1"/>
      <w:lvl w:ilvl="0">
        <w:start w:val="1"/>
        <w:numFmt w:val="decimal"/>
        <w:pStyle w:val="T2numrot"/>
        <w:lvlText w:val="%1."/>
        <w:lvlJc w:val="left"/>
        <w:pPr>
          <w:ind w:left="720" w:hanging="360"/>
        </w:pPr>
        <w:rPr>
          <w:rFonts w:hint="default"/>
        </w:rPr>
      </w:lvl>
    </w:lvlOverride>
    <w:lvlOverride w:ilvl="1">
      <w:startOverride w:val="1"/>
      <w:lvl w:ilvl="1">
        <w:start w:val="1"/>
        <w:numFmt w:val="decimal"/>
        <w:pStyle w:val="T3numrot"/>
        <w:isLgl/>
        <w:lvlText w:val="%1.%2."/>
        <w:lvlJc w:val="left"/>
        <w:pPr>
          <w:ind w:left="1080" w:hanging="720"/>
        </w:pPr>
        <w:rPr>
          <w:rFonts w:hint="default"/>
        </w:rPr>
      </w:lvl>
    </w:lvlOverride>
    <w:lvlOverride w:ilvl="2">
      <w:startOverride w:val="1"/>
      <w:lvl w:ilvl="2">
        <w:start w:val="1"/>
        <w:numFmt w:val="decimal"/>
        <w:pStyle w:val="T4numrot"/>
        <w:isLgl/>
        <w:lvlText w:val="%1.%2.%3."/>
        <w:lvlJc w:val="left"/>
        <w:pPr>
          <w:ind w:left="1080" w:hanging="720"/>
        </w:pPr>
      </w:lvl>
    </w:lvlOverride>
    <w:lvlOverride w:ilvl="3">
      <w:startOverride w:val="1"/>
      <w:lvl w:ilvl="3">
        <w:start w:val="1"/>
        <w:numFmt w:val="decimal"/>
        <w:pStyle w:val="T5numrot"/>
        <w:isLgl/>
        <w:lvlText w:val="%1.%2.%3.%4."/>
        <w:lvlJc w:val="left"/>
        <w:pPr>
          <w:ind w:left="1440" w:hanging="1080"/>
        </w:pPr>
        <w:rPr>
          <w:rFonts w:hint="default"/>
        </w:rPr>
      </w:lvl>
    </w:lvlOverride>
    <w:lvlOverride w:ilvl="4">
      <w:startOverride w:val="1"/>
      <w:lvl w:ilvl="4">
        <w:start w:val="1"/>
        <w:numFmt w:val="decimal"/>
        <w:isLgl/>
        <w:lvlText w:val="%1.%2.%3.%4.%5."/>
        <w:lvlJc w:val="left"/>
        <w:pPr>
          <w:ind w:left="1800" w:hanging="144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2160" w:hanging="1800"/>
        </w:pPr>
        <w:rPr>
          <w:rFonts w:hint="default"/>
        </w:rPr>
      </w:lvl>
    </w:lvlOverride>
    <w:lvlOverride w:ilvl="7">
      <w:startOverride w:val="1"/>
      <w:lvl w:ilvl="7">
        <w:start w:val="1"/>
        <w:numFmt w:val="decimal"/>
        <w:isLgl/>
        <w:lvlText w:val="%1.%2.%3.%4.%5.%6.%7.%8."/>
        <w:lvlJc w:val="left"/>
        <w:pPr>
          <w:ind w:left="2520" w:hanging="2160"/>
        </w:pPr>
        <w:rPr>
          <w:rFonts w:hint="default"/>
        </w:rPr>
      </w:lvl>
    </w:lvlOverride>
    <w:lvlOverride w:ilvl="8">
      <w:startOverride w:val="1"/>
      <w:lvl w:ilvl="8">
        <w:start w:val="1"/>
        <w:numFmt w:val="decimal"/>
        <w:isLgl/>
        <w:lvlText w:val="%1.%2.%3.%4.%5.%6.%7.%8.%9."/>
        <w:lvlJc w:val="left"/>
        <w:pPr>
          <w:ind w:left="2520" w:hanging="2160"/>
        </w:pPr>
        <w:rPr>
          <w:rFonts w:hint="default"/>
        </w:rPr>
      </w:lvl>
    </w:lvlOverride>
  </w:num>
  <w:num w:numId="13" w16cid:durableId="1836722212">
    <w:abstractNumId w:val="71"/>
    <w:lvlOverride w:ilvl="0">
      <w:startOverride w:val="1"/>
      <w:lvl w:ilvl="0">
        <w:start w:val="1"/>
        <w:numFmt w:val="decimal"/>
        <w:pStyle w:val="T2numrot"/>
        <w:lvlText w:val="%1."/>
        <w:lvlJc w:val="left"/>
        <w:pPr>
          <w:ind w:left="720" w:hanging="360"/>
        </w:pPr>
        <w:rPr>
          <w:rFonts w:hint="default"/>
        </w:rPr>
      </w:lvl>
    </w:lvlOverride>
    <w:lvlOverride w:ilvl="1">
      <w:startOverride w:val="1"/>
      <w:lvl w:ilvl="1">
        <w:start w:val="1"/>
        <w:numFmt w:val="decimal"/>
        <w:pStyle w:val="T3numrot"/>
        <w:isLgl/>
        <w:lvlText w:val="%1.%2."/>
        <w:lvlJc w:val="left"/>
        <w:pPr>
          <w:ind w:left="1080" w:hanging="720"/>
        </w:pPr>
        <w:rPr>
          <w:rFonts w:hint="default"/>
        </w:rPr>
      </w:lvl>
    </w:lvlOverride>
    <w:lvlOverride w:ilvl="2">
      <w:startOverride w:val="1"/>
      <w:lvl w:ilvl="2">
        <w:start w:val="1"/>
        <w:numFmt w:val="decimal"/>
        <w:pStyle w:val="T4numrot"/>
        <w:isLgl/>
        <w:lvlText w:val="%1.%2.%3."/>
        <w:lvlJc w:val="left"/>
        <w:pPr>
          <w:ind w:left="1080" w:hanging="720"/>
        </w:pPr>
      </w:lvl>
    </w:lvlOverride>
    <w:lvlOverride w:ilvl="3">
      <w:startOverride w:val="1"/>
      <w:lvl w:ilvl="3">
        <w:start w:val="1"/>
        <w:numFmt w:val="decimal"/>
        <w:pStyle w:val="T5numrot"/>
        <w:isLgl/>
        <w:lvlText w:val="%1.%2.%3.%4."/>
        <w:lvlJc w:val="left"/>
        <w:pPr>
          <w:ind w:left="1440" w:hanging="1080"/>
        </w:pPr>
        <w:rPr>
          <w:rFonts w:hint="default"/>
        </w:rPr>
      </w:lvl>
    </w:lvlOverride>
    <w:lvlOverride w:ilvl="4">
      <w:startOverride w:val="1"/>
      <w:lvl w:ilvl="4">
        <w:start w:val="1"/>
        <w:numFmt w:val="decimal"/>
        <w:isLgl/>
        <w:lvlText w:val="%1.%2.%3.%4.%5."/>
        <w:lvlJc w:val="left"/>
        <w:pPr>
          <w:ind w:left="1800" w:hanging="144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2160" w:hanging="1800"/>
        </w:pPr>
        <w:rPr>
          <w:rFonts w:hint="default"/>
        </w:rPr>
      </w:lvl>
    </w:lvlOverride>
    <w:lvlOverride w:ilvl="7">
      <w:startOverride w:val="1"/>
      <w:lvl w:ilvl="7">
        <w:start w:val="1"/>
        <w:numFmt w:val="decimal"/>
        <w:isLgl/>
        <w:lvlText w:val="%1.%2.%3.%4.%5.%6.%7.%8."/>
        <w:lvlJc w:val="left"/>
        <w:pPr>
          <w:ind w:left="2520" w:hanging="2160"/>
        </w:pPr>
        <w:rPr>
          <w:rFonts w:hint="default"/>
        </w:rPr>
      </w:lvl>
    </w:lvlOverride>
    <w:lvlOverride w:ilvl="8">
      <w:startOverride w:val="1"/>
      <w:lvl w:ilvl="8">
        <w:start w:val="1"/>
        <w:numFmt w:val="decimal"/>
        <w:isLgl/>
        <w:lvlText w:val="%1.%2.%3.%4.%5.%6.%7.%8.%9."/>
        <w:lvlJc w:val="left"/>
        <w:pPr>
          <w:ind w:left="2520" w:hanging="2160"/>
        </w:pPr>
        <w:rPr>
          <w:rFonts w:hint="default"/>
        </w:rPr>
      </w:lvl>
    </w:lvlOverride>
  </w:num>
  <w:num w:numId="14" w16cid:durableId="1223250314">
    <w:abstractNumId w:val="21"/>
  </w:num>
  <w:num w:numId="15" w16cid:durableId="1571308803">
    <w:abstractNumId w:val="46"/>
  </w:num>
  <w:num w:numId="16" w16cid:durableId="1145925241">
    <w:abstractNumId w:val="64"/>
  </w:num>
  <w:num w:numId="17" w16cid:durableId="1421607231">
    <w:abstractNumId w:val="29"/>
  </w:num>
  <w:num w:numId="18" w16cid:durableId="1966037033">
    <w:abstractNumId w:val="95"/>
  </w:num>
  <w:num w:numId="19" w16cid:durableId="1927231118">
    <w:abstractNumId w:val="11"/>
  </w:num>
  <w:num w:numId="20" w16cid:durableId="848525752">
    <w:abstractNumId w:val="5"/>
  </w:num>
  <w:num w:numId="21" w16cid:durableId="1519924920">
    <w:abstractNumId w:val="12"/>
  </w:num>
  <w:num w:numId="22" w16cid:durableId="1817716641">
    <w:abstractNumId w:val="9"/>
  </w:num>
  <w:num w:numId="23" w16cid:durableId="330647319">
    <w:abstractNumId w:val="8"/>
  </w:num>
  <w:num w:numId="24" w16cid:durableId="1966740166">
    <w:abstractNumId w:val="4"/>
  </w:num>
  <w:num w:numId="25" w16cid:durableId="1574588396">
    <w:abstractNumId w:val="65"/>
  </w:num>
  <w:num w:numId="26" w16cid:durableId="1731032263">
    <w:abstractNumId w:val="90"/>
  </w:num>
  <w:num w:numId="27" w16cid:durableId="1033261941">
    <w:abstractNumId w:val="89"/>
  </w:num>
  <w:num w:numId="28" w16cid:durableId="100272054">
    <w:abstractNumId w:val="56"/>
  </w:num>
  <w:num w:numId="29" w16cid:durableId="143276492">
    <w:abstractNumId w:val="72"/>
  </w:num>
  <w:num w:numId="30" w16cid:durableId="2094929298">
    <w:abstractNumId w:val="15"/>
  </w:num>
  <w:num w:numId="31" w16cid:durableId="632248846">
    <w:abstractNumId w:val="39"/>
  </w:num>
  <w:num w:numId="32" w16cid:durableId="373045287">
    <w:abstractNumId w:val="6"/>
  </w:num>
  <w:num w:numId="33" w16cid:durableId="37361279">
    <w:abstractNumId w:val="37"/>
  </w:num>
  <w:num w:numId="34" w16cid:durableId="981542750">
    <w:abstractNumId w:val="47"/>
  </w:num>
  <w:num w:numId="35" w16cid:durableId="2088649964">
    <w:abstractNumId w:val="75"/>
  </w:num>
  <w:num w:numId="36" w16cid:durableId="1382442748">
    <w:abstractNumId w:val="91"/>
  </w:num>
  <w:num w:numId="37" w16cid:durableId="282543430">
    <w:abstractNumId w:val="1"/>
  </w:num>
  <w:num w:numId="38" w16cid:durableId="1045562871">
    <w:abstractNumId w:val="88"/>
  </w:num>
  <w:num w:numId="39" w16cid:durableId="2008825475">
    <w:abstractNumId w:val="82"/>
  </w:num>
  <w:num w:numId="40" w16cid:durableId="1458795768">
    <w:abstractNumId w:val="44"/>
  </w:num>
  <w:num w:numId="41" w16cid:durableId="536695886">
    <w:abstractNumId w:val="79"/>
  </w:num>
  <w:num w:numId="42" w16cid:durableId="42565624">
    <w:abstractNumId w:val="60"/>
  </w:num>
  <w:num w:numId="43" w16cid:durableId="387339528">
    <w:abstractNumId w:val="83"/>
  </w:num>
  <w:num w:numId="44" w16cid:durableId="1230535344">
    <w:abstractNumId w:val="19"/>
  </w:num>
  <w:num w:numId="45" w16cid:durableId="1915700617">
    <w:abstractNumId w:val="2"/>
  </w:num>
  <w:num w:numId="46" w16cid:durableId="1775443449">
    <w:abstractNumId w:val="73"/>
  </w:num>
  <w:num w:numId="47" w16cid:durableId="52429521">
    <w:abstractNumId w:val="33"/>
  </w:num>
  <w:num w:numId="48" w16cid:durableId="542910149">
    <w:abstractNumId w:val="61"/>
  </w:num>
  <w:num w:numId="49" w16cid:durableId="59985608">
    <w:abstractNumId w:val="45"/>
  </w:num>
  <w:num w:numId="50" w16cid:durableId="229853928">
    <w:abstractNumId w:val="49"/>
  </w:num>
  <w:num w:numId="51" w16cid:durableId="1484273954">
    <w:abstractNumId w:val="10"/>
  </w:num>
  <w:num w:numId="52" w16cid:durableId="1095513541">
    <w:abstractNumId w:val="48"/>
  </w:num>
  <w:num w:numId="53" w16cid:durableId="1410883809">
    <w:abstractNumId w:val="81"/>
  </w:num>
  <w:num w:numId="54" w16cid:durableId="475414514">
    <w:abstractNumId w:val="92"/>
  </w:num>
  <w:num w:numId="55" w16cid:durableId="194782045">
    <w:abstractNumId w:val="74"/>
  </w:num>
  <w:num w:numId="56" w16cid:durableId="360786942">
    <w:abstractNumId w:val="93"/>
  </w:num>
  <w:num w:numId="57" w16cid:durableId="671833599">
    <w:abstractNumId w:val="51"/>
  </w:num>
  <w:num w:numId="58" w16cid:durableId="158079293">
    <w:abstractNumId w:val="85"/>
  </w:num>
  <w:num w:numId="59" w16cid:durableId="649020210">
    <w:abstractNumId w:val="40"/>
  </w:num>
  <w:num w:numId="60" w16cid:durableId="7952161">
    <w:abstractNumId w:val="77"/>
  </w:num>
  <w:num w:numId="61" w16cid:durableId="981231800">
    <w:abstractNumId w:val="38"/>
  </w:num>
  <w:num w:numId="62" w16cid:durableId="762186126">
    <w:abstractNumId w:val="54"/>
  </w:num>
  <w:num w:numId="63" w16cid:durableId="1523787871">
    <w:abstractNumId w:val="20"/>
  </w:num>
  <w:num w:numId="64" w16cid:durableId="1122265942">
    <w:abstractNumId w:val="32"/>
  </w:num>
  <w:num w:numId="65" w16cid:durableId="1132674695">
    <w:abstractNumId w:val="23"/>
  </w:num>
  <w:num w:numId="66" w16cid:durableId="1618831436">
    <w:abstractNumId w:val="0"/>
  </w:num>
  <w:num w:numId="67" w16cid:durableId="1107771391">
    <w:abstractNumId w:val="68"/>
  </w:num>
  <w:num w:numId="68" w16cid:durableId="434788483">
    <w:abstractNumId w:val="36"/>
  </w:num>
  <w:num w:numId="69" w16cid:durableId="598637315">
    <w:abstractNumId w:val="17"/>
  </w:num>
  <w:num w:numId="70" w16cid:durableId="83578409">
    <w:abstractNumId w:val="41"/>
  </w:num>
  <w:num w:numId="71" w16cid:durableId="505368129">
    <w:abstractNumId w:val="78"/>
  </w:num>
  <w:num w:numId="72" w16cid:durableId="1568151088">
    <w:abstractNumId w:val="26"/>
  </w:num>
  <w:num w:numId="73" w16cid:durableId="1406761829">
    <w:abstractNumId w:val="42"/>
  </w:num>
  <w:num w:numId="74" w16cid:durableId="222259605">
    <w:abstractNumId w:val="52"/>
  </w:num>
  <w:num w:numId="75" w16cid:durableId="1933276987">
    <w:abstractNumId w:val="67"/>
  </w:num>
  <w:num w:numId="76" w16cid:durableId="1570457790">
    <w:abstractNumId w:val="3"/>
  </w:num>
  <w:num w:numId="77" w16cid:durableId="1760785765">
    <w:abstractNumId w:val="22"/>
  </w:num>
  <w:num w:numId="78" w16cid:durableId="1395658124">
    <w:abstractNumId w:val="87"/>
  </w:num>
  <w:num w:numId="79" w16cid:durableId="2048329068">
    <w:abstractNumId w:val="35"/>
  </w:num>
  <w:num w:numId="80" w16cid:durableId="907883844">
    <w:abstractNumId w:val="69"/>
  </w:num>
  <w:num w:numId="81" w16cid:durableId="1528830812">
    <w:abstractNumId w:val="62"/>
  </w:num>
  <w:num w:numId="82" w16cid:durableId="762264393">
    <w:abstractNumId w:val="18"/>
  </w:num>
  <w:num w:numId="83" w16cid:durableId="1100225814">
    <w:abstractNumId w:val="94"/>
  </w:num>
  <w:num w:numId="84" w16cid:durableId="2093622134">
    <w:abstractNumId w:val="16"/>
  </w:num>
  <w:num w:numId="85" w16cid:durableId="1123839646">
    <w:abstractNumId w:val="86"/>
  </w:num>
  <w:num w:numId="86" w16cid:durableId="1913395300">
    <w:abstractNumId w:val="71"/>
    <w:lvlOverride w:ilvl="0">
      <w:lvl w:ilvl="0">
        <w:start w:val="1"/>
        <w:numFmt w:val="decimal"/>
        <w:pStyle w:val="T2numrot"/>
        <w:lvlText w:val="%1."/>
        <w:lvlJc w:val="left"/>
        <w:pPr>
          <w:ind w:left="720" w:hanging="360"/>
        </w:pPr>
        <w:rPr>
          <w:rFonts w:hint="default"/>
        </w:rPr>
      </w:lvl>
    </w:lvlOverride>
    <w:lvlOverride w:ilvl="1">
      <w:lvl w:ilvl="1">
        <w:start w:val="1"/>
        <w:numFmt w:val="decimal"/>
        <w:pStyle w:val="T3numrot"/>
        <w:isLgl/>
        <w:lvlText w:val="%1.%2."/>
        <w:lvlJc w:val="left"/>
        <w:pPr>
          <w:ind w:left="1080" w:hanging="720"/>
        </w:pPr>
      </w:lvl>
    </w:lvlOverride>
    <w:lvlOverride w:ilvl="2">
      <w:lvl w:ilvl="2">
        <w:start w:val="1"/>
        <w:numFmt w:val="decimal"/>
        <w:pStyle w:val="T4numrot"/>
        <w:isLgl/>
        <w:lvlText w:val="%1.%2.%3."/>
        <w:lvlJc w:val="left"/>
        <w:pPr>
          <w:ind w:left="1080" w:hanging="720"/>
        </w:pPr>
      </w:lvl>
    </w:lvlOverride>
    <w:lvlOverride w:ilvl="3">
      <w:lvl w:ilvl="3">
        <w:start w:val="1"/>
        <w:numFmt w:val="decimal"/>
        <w:pStyle w:val="T5numrot"/>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520" w:hanging="2160"/>
        </w:pPr>
        <w:rPr>
          <w:rFonts w:hint="default"/>
        </w:rPr>
      </w:lvl>
    </w:lvlOverride>
  </w:num>
  <w:num w:numId="87" w16cid:durableId="1083333739">
    <w:abstractNumId w:val="59"/>
  </w:num>
  <w:num w:numId="88" w16cid:durableId="216086172">
    <w:abstractNumId w:val="58"/>
  </w:num>
  <w:num w:numId="89" w16cid:durableId="1304382512">
    <w:abstractNumId w:val="53"/>
  </w:num>
  <w:num w:numId="90" w16cid:durableId="940995248">
    <w:abstractNumId w:val="66"/>
  </w:num>
  <w:num w:numId="91" w16cid:durableId="1221670633">
    <w:abstractNumId w:val="13"/>
  </w:num>
  <w:num w:numId="92" w16cid:durableId="491334194">
    <w:abstractNumId w:val="7"/>
  </w:num>
  <w:num w:numId="93" w16cid:durableId="476145676">
    <w:abstractNumId w:val="76"/>
  </w:num>
  <w:num w:numId="94" w16cid:durableId="1833373566">
    <w:abstractNumId w:val="63"/>
  </w:num>
  <w:num w:numId="95" w16cid:durableId="1733847340">
    <w:abstractNumId w:val="55"/>
  </w:num>
  <w:num w:numId="96" w16cid:durableId="1431512590">
    <w:abstractNumId w:val="24"/>
  </w:num>
  <w:num w:numId="97" w16cid:durableId="144399146">
    <w:abstractNumId w:val="31"/>
  </w:num>
  <w:num w:numId="98" w16cid:durableId="494995130">
    <w:abstractNumId w:val="48"/>
  </w:num>
  <w:num w:numId="99" w16cid:durableId="1598444927">
    <w:abstractNumId w:val="48"/>
  </w:num>
  <w:num w:numId="100" w16cid:durableId="1449468547">
    <w:abstractNumId w:val="27"/>
    <w:lvlOverride w:ilvl="0">
      <w:startOverride w:val="1"/>
    </w:lvlOverride>
  </w:num>
  <w:num w:numId="101" w16cid:durableId="19433684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1172825">
    <w:abstractNumId w:val="57"/>
  </w:num>
  <w:num w:numId="103" w16cid:durableId="2045598208">
    <w:abstractNumId w:val="80"/>
  </w:num>
  <w:num w:numId="104" w16cid:durableId="756361170">
    <w:abstractNumId w:val="25"/>
  </w:num>
  <w:num w:numId="105" w16cid:durableId="1705790385">
    <w:abstractNumId w:val="50"/>
  </w:num>
  <w:num w:numId="106" w16cid:durableId="350305437">
    <w:abstractNumId w:val="70"/>
  </w:num>
  <w:num w:numId="107" w16cid:durableId="1766420960">
    <w:abstractNumId w:val="27"/>
    <w:lvlOverride w:ilvl="0">
      <w:startOverride w:val="1"/>
    </w:lvlOverride>
  </w:num>
  <w:num w:numId="108" w16cid:durableId="49967761">
    <w:abstractNumId w:val="4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C6D"/>
    <w:rsid w:val="000013E5"/>
    <w:rsid w:val="0000236E"/>
    <w:rsid w:val="000025C6"/>
    <w:rsid w:val="00002BC1"/>
    <w:rsid w:val="00003F05"/>
    <w:rsid w:val="00004831"/>
    <w:rsid w:val="00005D00"/>
    <w:rsid w:val="00005DC5"/>
    <w:rsid w:val="00006D48"/>
    <w:rsid w:val="000072EC"/>
    <w:rsid w:val="00007BA0"/>
    <w:rsid w:val="00010AA1"/>
    <w:rsid w:val="00010B68"/>
    <w:rsid w:val="000113EE"/>
    <w:rsid w:val="0001154A"/>
    <w:rsid w:val="00013F64"/>
    <w:rsid w:val="0001415E"/>
    <w:rsid w:val="00014DE1"/>
    <w:rsid w:val="00015410"/>
    <w:rsid w:val="00015C79"/>
    <w:rsid w:val="000160B0"/>
    <w:rsid w:val="000167FC"/>
    <w:rsid w:val="0001779C"/>
    <w:rsid w:val="00017D8B"/>
    <w:rsid w:val="000213E6"/>
    <w:rsid w:val="000213FC"/>
    <w:rsid w:val="000225AA"/>
    <w:rsid w:val="00022640"/>
    <w:rsid w:val="00023967"/>
    <w:rsid w:val="00023E85"/>
    <w:rsid w:val="000246CB"/>
    <w:rsid w:val="000248DE"/>
    <w:rsid w:val="00024AEC"/>
    <w:rsid w:val="00025AF3"/>
    <w:rsid w:val="00025E1A"/>
    <w:rsid w:val="000261A2"/>
    <w:rsid w:val="00026972"/>
    <w:rsid w:val="00027BC5"/>
    <w:rsid w:val="00030AB5"/>
    <w:rsid w:val="00030DD1"/>
    <w:rsid w:val="00031ACF"/>
    <w:rsid w:val="00032303"/>
    <w:rsid w:val="000328DE"/>
    <w:rsid w:val="00032C41"/>
    <w:rsid w:val="00032D9E"/>
    <w:rsid w:val="00034A8E"/>
    <w:rsid w:val="00034B81"/>
    <w:rsid w:val="00035C91"/>
    <w:rsid w:val="00036008"/>
    <w:rsid w:val="00036010"/>
    <w:rsid w:val="00036177"/>
    <w:rsid w:val="00036454"/>
    <w:rsid w:val="00037038"/>
    <w:rsid w:val="00037864"/>
    <w:rsid w:val="00037EF7"/>
    <w:rsid w:val="000409EC"/>
    <w:rsid w:val="0004163C"/>
    <w:rsid w:val="00041856"/>
    <w:rsid w:val="00041A04"/>
    <w:rsid w:val="0004251F"/>
    <w:rsid w:val="000438BF"/>
    <w:rsid w:val="00043C1C"/>
    <w:rsid w:val="00043CCD"/>
    <w:rsid w:val="00044A57"/>
    <w:rsid w:val="00044B1B"/>
    <w:rsid w:val="00046AB9"/>
    <w:rsid w:val="000472E6"/>
    <w:rsid w:val="000473F9"/>
    <w:rsid w:val="000476A6"/>
    <w:rsid w:val="00047BE3"/>
    <w:rsid w:val="00047EB7"/>
    <w:rsid w:val="00050180"/>
    <w:rsid w:val="00050467"/>
    <w:rsid w:val="00050DBF"/>
    <w:rsid w:val="00050E77"/>
    <w:rsid w:val="00052828"/>
    <w:rsid w:val="00052C5D"/>
    <w:rsid w:val="000536A2"/>
    <w:rsid w:val="00053C23"/>
    <w:rsid w:val="00053EBD"/>
    <w:rsid w:val="00054063"/>
    <w:rsid w:val="000543B8"/>
    <w:rsid w:val="00054CBB"/>
    <w:rsid w:val="00054EB3"/>
    <w:rsid w:val="000552E5"/>
    <w:rsid w:val="0005589F"/>
    <w:rsid w:val="000562AF"/>
    <w:rsid w:val="0005663B"/>
    <w:rsid w:val="00056B45"/>
    <w:rsid w:val="00056DDA"/>
    <w:rsid w:val="000578F8"/>
    <w:rsid w:val="00060667"/>
    <w:rsid w:val="00060FD3"/>
    <w:rsid w:val="00060FE7"/>
    <w:rsid w:val="00061E7D"/>
    <w:rsid w:val="00062419"/>
    <w:rsid w:val="00062915"/>
    <w:rsid w:val="00065030"/>
    <w:rsid w:val="00065392"/>
    <w:rsid w:val="0006550C"/>
    <w:rsid w:val="00065ED8"/>
    <w:rsid w:val="00066BA6"/>
    <w:rsid w:val="000675A2"/>
    <w:rsid w:val="0006767C"/>
    <w:rsid w:val="00067E52"/>
    <w:rsid w:val="000701FC"/>
    <w:rsid w:val="000702F3"/>
    <w:rsid w:val="0007069C"/>
    <w:rsid w:val="000717C9"/>
    <w:rsid w:val="0007196B"/>
    <w:rsid w:val="00071CF1"/>
    <w:rsid w:val="00071CF8"/>
    <w:rsid w:val="00072A98"/>
    <w:rsid w:val="00072B83"/>
    <w:rsid w:val="00073006"/>
    <w:rsid w:val="000737A9"/>
    <w:rsid w:val="00073AEF"/>
    <w:rsid w:val="0007451D"/>
    <w:rsid w:val="00074727"/>
    <w:rsid w:val="000748F4"/>
    <w:rsid w:val="0007491B"/>
    <w:rsid w:val="00074FCF"/>
    <w:rsid w:val="00075C0B"/>
    <w:rsid w:val="00075D24"/>
    <w:rsid w:val="00075DD4"/>
    <w:rsid w:val="00075F29"/>
    <w:rsid w:val="00075F90"/>
    <w:rsid w:val="00076568"/>
    <w:rsid w:val="00077525"/>
    <w:rsid w:val="00077927"/>
    <w:rsid w:val="00080098"/>
    <w:rsid w:val="0008041B"/>
    <w:rsid w:val="000811BF"/>
    <w:rsid w:val="000816E4"/>
    <w:rsid w:val="00081ED7"/>
    <w:rsid w:val="00082061"/>
    <w:rsid w:val="00083AD3"/>
    <w:rsid w:val="000843D2"/>
    <w:rsid w:val="0008498C"/>
    <w:rsid w:val="00084A22"/>
    <w:rsid w:val="00085A3C"/>
    <w:rsid w:val="00086399"/>
    <w:rsid w:val="00086532"/>
    <w:rsid w:val="000866F1"/>
    <w:rsid w:val="000868D6"/>
    <w:rsid w:val="00086D01"/>
    <w:rsid w:val="00086D30"/>
    <w:rsid w:val="00086E48"/>
    <w:rsid w:val="00086FAB"/>
    <w:rsid w:val="00087AAA"/>
    <w:rsid w:val="00090262"/>
    <w:rsid w:val="00090AFE"/>
    <w:rsid w:val="00091184"/>
    <w:rsid w:val="00091334"/>
    <w:rsid w:val="00091A67"/>
    <w:rsid w:val="00091AC7"/>
    <w:rsid w:val="0009200D"/>
    <w:rsid w:val="0009210A"/>
    <w:rsid w:val="000922BF"/>
    <w:rsid w:val="00093AED"/>
    <w:rsid w:val="000944B4"/>
    <w:rsid w:val="00094B6C"/>
    <w:rsid w:val="00094E36"/>
    <w:rsid w:val="00095502"/>
    <w:rsid w:val="00095F5A"/>
    <w:rsid w:val="00096422"/>
    <w:rsid w:val="00096BBD"/>
    <w:rsid w:val="00097DA1"/>
    <w:rsid w:val="000A0715"/>
    <w:rsid w:val="000A0875"/>
    <w:rsid w:val="000A08BA"/>
    <w:rsid w:val="000A0B69"/>
    <w:rsid w:val="000A0E1F"/>
    <w:rsid w:val="000A0F84"/>
    <w:rsid w:val="000A1E06"/>
    <w:rsid w:val="000A2464"/>
    <w:rsid w:val="000A30CC"/>
    <w:rsid w:val="000A3199"/>
    <w:rsid w:val="000A3489"/>
    <w:rsid w:val="000A34C3"/>
    <w:rsid w:val="000A41DE"/>
    <w:rsid w:val="000A46BD"/>
    <w:rsid w:val="000A5022"/>
    <w:rsid w:val="000A5472"/>
    <w:rsid w:val="000A58ED"/>
    <w:rsid w:val="000A633F"/>
    <w:rsid w:val="000A6422"/>
    <w:rsid w:val="000A6602"/>
    <w:rsid w:val="000A674B"/>
    <w:rsid w:val="000A6917"/>
    <w:rsid w:val="000A75B4"/>
    <w:rsid w:val="000A7E95"/>
    <w:rsid w:val="000B1949"/>
    <w:rsid w:val="000B1F4D"/>
    <w:rsid w:val="000B2DF1"/>
    <w:rsid w:val="000B32CB"/>
    <w:rsid w:val="000B359A"/>
    <w:rsid w:val="000B3666"/>
    <w:rsid w:val="000B368D"/>
    <w:rsid w:val="000B3B35"/>
    <w:rsid w:val="000B3BDB"/>
    <w:rsid w:val="000B425A"/>
    <w:rsid w:val="000B4C28"/>
    <w:rsid w:val="000B51E7"/>
    <w:rsid w:val="000B52C7"/>
    <w:rsid w:val="000B5457"/>
    <w:rsid w:val="000B6CD8"/>
    <w:rsid w:val="000B7E31"/>
    <w:rsid w:val="000C1F66"/>
    <w:rsid w:val="000C217A"/>
    <w:rsid w:val="000C34CC"/>
    <w:rsid w:val="000C357A"/>
    <w:rsid w:val="000C385A"/>
    <w:rsid w:val="000C38CE"/>
    <w:rsid w:val="000C3FAD"/>
    <w:rsid w:val="000C4C93"/>
    <w:rsid w:val="000C6401"/>
    <w:rsid w:val="000C7225"/>
    <w:rsid w:val="000C7815"/>
    <w:rsid w:val="000C7844"/>
    <w:rsid w:val="000D0159"/>
    <w:rsid w:val="000D0201"/>
    <w:rsid w:val="000D0C53"/>
    <w:rsid w:val="000D0FFB"/>
    <w:rsid w:val="000D176B"/>
    <w:rsid w:val="000D21A6"/>
    <w:rsid w:val="000D236A"/>
    <w:rsid w:val="000D3531"/>
    <w:rsid w:val="000D3942"/>
    <w:rsid w:val="000D40E6"/>
    <w:rsid w:val="000D412B"/>
    <w:rsid w:val="000D4210"/>
    <w:rsid w:val="000D4222"/>
    <w:rsid w:val="000D4D7D"/>
    <w:rsid w:val="000D4E87"/>
    <w:rsid w:val="000D4EB0"/>
    <w:rsid w:val="000D5160"/>
    <w:rsid w:val="000D5405"/>
    <w:rsid w:val="000D5EBE"/>
    <w:rsid w:val="000D65E3"/>
    <w:rsid w:val="000D6BDD"/>
    <w:rsid w:val="000D7052"/>
    <w:rsid w:val="000D7D1E"/>
    <w:rsid w:val="000D7FAB"/>
    <w:rsid w:val="000E003D"/>
    <w:rsid w:val="000E0548"/>
    <w:rsid w:val="000E0E06"/>
    <w:rsid w:val="000E3325"/>
    <w:rsid w:val="000E37B5"/>
    <w:rsid w:val="000E3E5D"/>
    <w:rsid w:val="000E4059"/>
    <w:rsid w:val="000E44A0"/>
    <w:rsid w:val="000E497D"/>
    <w:rsid w:val="000E4B3E"/>
    <w:rsid w:val="000E53F6"/>
    <w:rsid w:val="000E5466"/>
    <w:rsid w:val="000E5AB7"/>
    <w:rsid w:val="000E6EB1"/>
    <w:rsid w:val="000E7214"/>
    <w:rsid w:val="000F02AE"/>
    <w:rsid w:val="000F119E"/>
    <w:rsid w:val="000F19BE"/>
    <w:rsid w:val="000F1B92"/>
    <w:rsid w:val="000F1E77"/>
    <w:rsid w:val="000F257A"/>
    <w:rsid w:val="000F34F5"/>
    <w:rsid w:val="000F3951"/>
    <w:rsid w:val="000F3964"/>
    <w:rsid w:val="000F3C2B"/>
    <w:rsid w:val="000F3D08"/>
    <w:rsid w:val="000F3D4A"/>
    <w:rsid w:val="000F41B1"/>
    <w:rsid w:val="000F41B6"/>
    <w:rsid w:val="000F4337"/>
    <w:rsid w:val="000F4393"/>
    <w:rsid w:val="000F45DB"/>
    <w:rsid w:val="000F5D22"/>
    <w:rsid w:val="000F6D3E"/>
    <w:rsid w:val="000F75FF"/>
    <w:rsid w:val="000F7789"/>
    <w:rsid w:val="000F77D3"/>
    <w:rsid w:val="0010001E"/>
    <w:rsid w:val="0010006B"/>
    <w:rsid w:val="001001AE"/>
    <w:rsid w:val="0010082B"/>
    <w:rsid w:val="00101240"/>
    <w:rsid w:val="00101FE2"/>
    <w:rsid w:val="00102432"/>
    <w:rsid w:val="001030D5"/>
    <w:rsid w:val="00103282"/>
    <w:rsid w:val="001045D7"/>
    <w:rsid w:val="00104B57"/>
    <w:rsid w:val="00104B66"/>
    <w:rsid w:val="00104F80"/>
    <w:rsid w:val="001051A3"/>
    <w:rsid w:val="001052C4"/>
    <w:rsid w:val="00105464"/>
    <w:rsid w:val="0010642E"/>
    <w:rsid w:val="0010654B"/>
    <w:rsid w:val="00106F0E"/>
    <w:rsid w:val="001070F3"/>
    <w:rsid w:val="00107593"/>
    <w:rsid w:val="00107BFA"/>
    <w:rsid w:val="00110A8D"/>
    <w:rsid w:val="00110E6F"/>
    <w:rsid w:val="00111247"/>
    <w:rsid w:val="00111925"/>
    <w:rsid w:val="00115719"/>
    <w:rsid w:val="00115875"/>
    <w:rsid w:val="00116603"/>
    <w:rsid w:val="001167E8"/>
    <w:rsid w:val="00116E62"/>
    <w:rsid w:val="001174BA"/>
    <w:rsid w:val="001202E6"/>
    <w:rsid w:val="001204A8"/>
    <w:rsid w:val="00120DB4"/>
    <w:rsid w:val="00121E49"/>
    <w:rsid w:val="00122530"/>
    <w:rsid w:val="0012274B"/>
    <w:rsid w:val="0012297C"/>
    <w:rsid w:val="00122D53"/>
    <w:rsid w:val="00122F51"/>
    <w:rsid w:val="001237E5"/>
    <w:rsid w:val="001247BA"/>
    <w:rsid w:val="00124876"/>
    <w:rsid w:val="00127664"/>
    <w:rsid w:val="0013019D"/>
    <w:rsid w:val="00130B01"/>
    <w:rsid w:val="0013158A"/>
    <w:rsid w:val="0013195B"/>
    <w:rsid w:val="0013291B"/>
    <w:rsid w:val="00132E0D"/>
    <w:rsid w:val="00132EF7"/>
    <w:rsid w:val="00132F1C"/>
    <w:rsid w:val="00133AA8"/>
    <w:rsid w:val="00133FEA"/>
    <w:rsid w:val="00135952"/>
    <w:rsid w:val="0013637C"/>
    <w:rsid w:val="001364DC"/>
    <w:rsid w:val="00136B34"/>
    <w:rsid w:val="00136F82"/>
    <w:rsid w:val="001375BB"/>
    <w:rsid w:val="001377FE"/>
    <w:rsid w:val="0013792A"/>
    <w:rsid w:val="00137BC6"/>
    <w:rsid w:val="00137C63"/>
    <w:rsid w:val="00140468"/>
    <w:rsid w:val="00140594"/>
    <w:rsid w:val="00140F5C"/>
    <w:rsid w:val="00141124"/>
    <w:rsid w:val="00141640"/>
    <w:rsid w:val="00141BC5"/>
    <w:rsid w:val="00141BCD"/>
    <w:rsid w:val="0014253D"/>
    <w:rsid w:val="001426C7"/>
    <w:rsid w:val="00142B79"/>
    <w:rsid w:val="00142BA9"/>
    <w:rsid w:val="001430CB"/>
    <w:rsid w:val="0014366A"/>
    <w:rsid w:val="001459AE"/>
    <w:rsid w:val="00146124"/>
    <w:rsid w:val="001468E5"/>
    <w:rsid w:val="00146BCD"/>
    <w:rsid w:val="00146D91"/>
    <w:rsid w:val="00147D99"/>
    <w:rsid w:val="00147E29"/>
    <w:rsid w:val="0015181D"/>
    <w:rsid w:val="00152908"/>
    <w:rsid w:val="00153251"/>
    <w:rsid w:val="00153724"/>
    <w:rsid w:val="001543DD"/>
    <w:rsid w:val="00154AB9"/>
    <w:rsid w:val="00155281"/>
    <w:rsid w:val="0015531F"/>
    <w:rsid w:val="0015599D"/>
    <w:rsid w:val="00156DF1"/>
    <w:rsid w:val="00156F0D"/>
    <w:rsid w:val="0015782A"/>
    <w:rsid w:val="0016003D"/>
    <w:rsid w:val="00160708"/>
    <w:rsid w:val="001607C2"/>
    <w:rsid w:val="0016325D"/>
    <w:rsid w:val="00163820"/>
    <w:rsid w:val="001639E1"/>
    <w:rsid w:val="00163AAF"/>
    <w:rsid w:val="00164318"/>
    <w:rsid w:val="001651C2"/>
    <w:rsid w:val="001652B9"/>
    <w:rsid w:val="00165A49"/>
    <w:rsid w:val="00165C05"/>
    <w:rsid w:val="00165F14"/>
    <w:rsid w:val="0016685B"/>
    <w:rsid w:val="00166C44"/>
    <w:rsid w:val="001671AA"/>
    <w:rsid w:val="00167DA5"/>
    <w:rsid w:val="00167F6D"/>
    <w:rsid w:val="00170DAA"/>
    <w:rsid w:val="001710E8"/>
    <w:rsid w:val="001712FF"/>
    <w:rsid w:val="00171396"/>
    <w:rsid w:val="0017215A"/>
    <w:rsid w:val="00172B93"/>
    <w:rsid w:val="0017373C"/>
    <w:rsid w:val="0017374F"/>
    <w:rsid w:val="00173F50"/>
    <w:rsid w:val="0017457F"/>
    <w:rsid w:val="00174D5B"/>
    <w:rsid w:val="00175DD5"/>
    <w:rsid w:val="00175F92"/>
    <w:rsid w:val="001770FD"/>
    <w:rsid w:val="00177247"/>
    <w:rsid w:val="00177250"/>
    <w:rsid w:val="0017792E"/>
    <w:rsid w:val="001802E7"/>
    <w:rsid w:val="0018116B"/>
    <w:rsid w:val="00181CDE"/>
    <w:rsid w:val="00182158"/>
    <w:rsid w:val="00182266"/>
    <w:rsid w:val="00182371"/>
    <w:rsid w:val="001832F0"/>
    <w:rsid w:val="001834A8"/>
    <w:rsid w:val="001836FC"/>
    <w:rsid w:val="00183ADF"/>
    <w:rsid w:val="00183BCE"/>
    <w:rsid w:val="00183DC8"/>
    <w:rsid w:val="00183E75"/>
    <w:rsid w:val="00183EAC"/>
    <w:rsid w:val="00184041"/>
    <w:rsid w:val="001845BC"/>
    <w:rsid w:val="00185045"/>
    <w:rsid w:val="001852D0"/>
    <w:rsid w:val="00185D8B"/>
    <w:rsid w:val="00186A33"/>
    <w:rsid w:val="0019025B"/>
    <w:rsid w:val="001903E4"/>
    <w:rsid w:val="001904B2"/>
    <w:rsid w:val="00190B7C"/>
    <w:rsid w:val="00190DFC"/>
    <w:rsid w:val="00191278"/>
    <w:rsid w:val="001916C2"/>
    <w:rsid w:val="001917CE"/>
    <w:rsid w:val="0019196A"/>
    <w:rsid w:val="0019227F"/>
    <w:rsid w:val="001929FC"/>
    <w:rsid w:val="0019319E"/>
    <w:rsid w:val="00193244"/>
    <w:rsid w:val="0019341C"/>
    <w:rsid w:val="001934A1"/>
    <w:rsid w:val="00194412"/>
    <w:rsid w:val="001948A0"/>
    <w:rsid w:val="00194E23"/>
    <w:rsid w:val="00195709"/>
    <w:rsid w:val="00196311"/>
    <w:rsid w:val="00196809"/>
    <w:rsid w:val="00196C93"/>
    <w:rsid w:val="00196CF5"/>
    <w:rsid w:val="00196F6C"/>
    <w:rsid w:val="0019713F"/>
    <w:rsid w:val="001972D0"/>
    <w:rsid w:val="001A061A"/>
    <w:rsid w:val="001A08FC"/>
    <w:rsid w:val="001A0F38"/>
    <w:rsid w:val="001A12D7"/>
    <w:rsid w:val="001A268F"/>
    <w:rsid w:val="001A2AFE"/>
    <w:rsid w:val="001A4789"/>
    <w:rsid w:val="001A5ED6"/>
    <w:rsid w:val="001A6B1C"/>
    <w:rsid w:val="001A77A7"/>
    <w:rsid w:val="001A7ED5"/>
    <w:rsid w:val="001B08D5"/>
    <w:rsid w:val="001B0C04"/>
    <w:rsid w:val="001B1742"/>
    <w:rsid w:val="001B2B49"/>
    <w:rsid w:val="001B2E23"/>
    <w:rsid w:val="001B3A3E"/>
    <w:rsid w:val="001B4A4E"/>
    <w:rsid w:val="001B4C10"/>
    <w:rsid w:val="001B536E"/>
    <w:rsid w:val="001B579B"/>
    <w:rsid w:val="001B6190"/>
    <w:rsid w:val="001B61D5"/>
    <w:rsid w:val="001B7531"/>
    <w:rsid w:val="001B79D4"/>
    <w:rsid w:val="001B7A4A"/>
    <w:rsid w:val="001B7CD9"/>
    <w:rsid w:val="001C0C3B"/>
    <w:rsid w:val="001C0E2B"/>
    <w:rsid w:val="001C110C"/>
    <w:rsid w:val="001C1A91"/>
    <w:rsid w:val="001C3522"/>
    <w:rsid w:val="001C3AAB"/>
    <w:rsid w:val="001C4737"/>
    <w:rsid w:val="001C4740"/>
    <w:rsid w:val="001C48F9"/>
    <w:rsid w:val="001C4A28"/>
    <w:rsid w:val="001C4BBC"/>
    <w:rsid w:val="001C5959"/>
    <w:rsid w:val="001C5D7A"/>
    <w:rsid w:val="001C625E"/>
    <w:rsid w:val="001C767C"/>
    <w:rsid w:val="001C7B62"/>
    <w:rsid w:val="001D01E2"/>
    <w:rsid w:val="001D01EC"/>
    <w:rsid w:val="001D069D"/>
    <w:rsid w:val="001D0EB3"/>
    <w:rsid w:val="001D1283"/>
    <w:rsid w:val="001D2D98"/>
    <w:rsid w:val="001D33BC"/>
    <w:rsid w:val="001D3BDC"/>
    <w:rsid w:val="001D53D9"/>
    <w:rsid w:val="001D545F"/>
    <w:rsid w:val="001D55AC"/>
    <w:rsid w:val="001D5812"/>
    <w:rsid w:val="001D6DA7"/>
    <w:rsid w:val="001D6F5B"/>
    <w:rsid w:val="001D795C"/>
    <w:rsid w:val="001D7A7F"/>
    <w:rsid w:val="001E041F"/>
    <w:rsid w:val="001E092D"/>
    <w:rsid w:val="001E09CA"/>
    <w:rsid w:val="001E102E"/>
    <w:rsid w:val="001E1A13"/>
    <w:rsid w:val="001E2157"/>
    <w:rsid w:val="001E22E7"/>
    <w:rsid w:val="001E275E"/>
    <w:rsid w:val="001E2CA0"/>
    <w:rsid w:val="001E3B97"/>
    <w:rsid w:val="001E3BAD"/>
    <w:rsid w:val="001E3E0A"/>
    <w:rsid w:val="001E5073"/>
    <w:rsid w:val="001E510D"/>
    <w:rsid w:val="001E518C"/>
    <w:rsid w:val="001E5517"/>
    <w:rsid w:val="001E629A"/>
    <w:rsid w:val="001E640B"/>
    <w:rsid w:val="001E7756"/>
    <w:rsid w:val="001E7E30"/>
    <w:rsid w:val="001F0C24"/>
    <w:rsid w:val="001F0D30"/>
    <w:rsid w:val="001F1A2F"/>
    <w:rsid w:val="001F200E"/>
    <w:rsid w:val="001F3B04"/>
    <w:rsid w:val="001F4743"/>
    <w:rsid w:val="001F5F2D"/>
    <w:rsid w:val="001F763F"/>
    <w:rsid w:val="001F7833"/>
    <w:rsid w:val="001F7919"/>
    <w:rsid w:val="001F7DAE"/>
    <w:rsid w:val="00201659"/>
    <w:rsid w:val="00201D0F"/>
    <w:rsid w:val="00201FD6"/>
    <w:rsid w:val="002026FA"/>
    <w:rsid w:val="00203628"/>
    <w:rsid w:val="00203E2F"/>
    <w:rsid w:val="00204100"/>
    <w:rsid w:val="002041CD"/>
    <w:rsid w:val="002046D7"/>
    <w:rsid w:val="00204B50"/>
    <w:rsid w:val="00204B75"/>
    <w:rsid w:val="0020640D"/>
    <w:rsid w:val="00206A9E"/>
    <w:rsid w:val="00206B1F"/>
    <w:rsid w:val="002071C6"/>
    <w:rsid w:val="00207C54"/>
    <w:rsid w:val="00210019"/>
    <w:rsid w:val="0021013F"/>
    <w:rsid w:val="00210449"/>
    <w:rsid w:val="00210597"/>
    <w:rsid w:val="002107DA"/>
    <w:rsid w:val="00210F18"/>
    <w:rsid w:val="00211583"/>
    <w:rsid w:val="0021189B"/>
    <w:rsid w:val="00211F8A"/>
    <w:rsid w:val="0021201A"/>
    <w:rsid w:val="002125B4"/>
    <w:rsid w:val="002126B8"/>
    <w:rsid w:val="00212E06"/>
    <w:rsid w:val="0021314B"/>
    <w:rsid w:val="002132D6"/>
    <w:rsid w:val="00213949"/>
    <w:rsid w:val="00213BD1"/>
    <w:rsid w:val="00213F4E"/>
    <w:rsid w:val="0021433E"/>
    <w:rsid w:val="002149E9"/>
    <w:rsid w:val="00215086"/>
    <w:rsid w:val="002156AD"/>
    <w:rsid w:val="00215BE2"/>
    <w:rsid w:val="002160A2"/>
    <w:rsid w:val="002162BF"/>
    <w:rsid w:val="002174F8"/>
    <w:rsid w:val="002175A9"/>
    <w:rsid w:val="00217761"/>
    <w:rsid w:val="00217779"/>
    <w:rsid w:val="00217FB8"/>
    <w:rsid w:val="00217FED"/>
    <w:rsid w:val="00220469"/>
    <w:rsid w:val="002204F5"/>
    <w:rsid w:val="0022061D"/>
    <w:rsid w:val="00220F33"/>
    <w:rsid w:val="002212CC"/>
    <w:rsid w:val="00221487"/>
    <w:rsid w:val="0022180A"/>
    <w:rsid w:val="00222F3D"/>
    <w:rsid w:val="002230FC"/>
    <w:rsid w:val="0022325F"/>
    <w:rsid w:val="00223314"/>
    <w:rsid w:val="00223460"/>
    <w:rsid w:val="002235B2"/>
    <w:rsid w:val="00223A2C"/>
    <w:rsid w:val="0022436A"/>
    <w:rsid w:val="0022507F"/>
    <w:rsid w:val="00225E32"/>
    <w:rsid w:val="002261F6"/>
    <w:rsid w:val="00226479"/>
    <w:rsid w:val="00226A34"/>
    <w:rsid w:val="00226ADE"/>
    <w:rsid w:val="0022738E"/>
    <w:rsid w:val="00227592"/>
    <w:rsid w:val="00230201"/>
    <w:rsid w:val="0023247B"/>
    <w:rsid w:val="002329B8"/>
    <w:rsid w:val="00233474"/>
    <w:rsid w:val="00233A98"/>
    <w:rsid w:val="00233BD0"/>
    <w:rsid w:val="00234817"/>
    <w:rsid w:val="00234B72"/>
    <w:rsid w:val="00235D1B"/>
    <w:rsid w:val="00235DA1"/>
    <w:rsid w:val="0023691E"/>
    <w:rsid w:val="00236DC0"/>
    <w:rsid w:val="00237CAB"/>
    <w:rsid w:val="00242250"/>
    <w:rsid w:val="00242882"/>
    <w:rsid w:val="00243C1F"/>
    <w:rsid w:val="00244086"/>
    <w:rsid w:val="002447F9"/>
    <w:rsid w:val="00244B00"/>
    <w:rsid w:val="00245177"/>
    <w:rsid w:val="002457B3"/>
    <w:rsid w:val="00245819"/>
    <w:rsid w:val="002458F3"/>
    <w:rsid w:val="00245BF1"/>
    <w:rsid w:val="002469A5"/>
    <w:rsid w:val="002469E9"/>
    <w:rsid w:val="00246CEF"/>
    <w:rsid w:val="00247786"/>
    <w:rsid w:val="0025026A"/>
    <w:rsid w:val="00251086"/>
    <w:rsid w:val="0025135D"/>
    <w:rsid w:val="00251A5C"/>
    <w:rsid w:val="002523C9"/>
    <w:rsid w:val="0025358A"/>
    <w:rsid w:val="0025391B"/>
    <w:rsid w:val="00253F2B"/>
    <w:rsid w:val="00254A53"/>
    <w:rsid w:val="002555CF"/>
    <w:rsid w:val="002559C6"/>
    <w:rsid w:val="0025606D"/>
    <w:rsid w:val="0025675E"/>
    <w:rsid w:val="00256C5B"/>
    <w:rsid w:val="002574CA"/>
    <w:rsid w:val="00260580"/>
    <w:rsid w:val="00260FDA"/>
    <w:rsid w:val="00261B76"/>
    <w:rsid w:val="002623ED"/>
    <w:rsid w:val="00262A62"/>
    <w:rsid w:val="002637D9"/>
    <w:rsid w:val="002642B6"/>
    <w:rsid w:val="002645AE"/>
    <w:rsid w:val="00264A0A"/>
    <w:rsid w:val="002661D6"/>
    <w:rsid w:val="0026649D"/>
    <w:rsid w:val="002668D4"/>
    <w:rsid w:val="00266963"/>
    <w:rsid w:val="00266FAE"/>
    <w:rsid w:val="00267303"/>
    <w:rsid w:val="002702DB"/>
    <w:rsid w:val="00271AC1"/>
    <w:rsid w:val="00271DC8"/>
    <w:rsid w:val="00271E92"/>
    <w:rsid w:val="002724B8"/>
    <w:rsid w:val="00272A01"/>
    <w:rsid w:val="00273333"/>
    <w:rsid w:val="00273382"/>
    <w:rsid w:val="002734C1"/>
    <w:rsid w:val="0027390B"/>
    <w:rsid w:val="00273C30"/>
    <w:rsid w:val="002740CE"/>
    <w:rsid w:val="00274AF6"/>
    <w:rsid w:val="00274F46"/>
    <w:rsid w:val="00275554"/>
    <w:rsid w:val="00275587"/>
    <w:rsid w:val="00275ADC"/>
    <w:rsid w:val="002765DA"/>
    <w:rsid w:val="00276C68"/>
    <w:rsid w:val="0027721B"/>
    <w:rsid w:val="002775BC"/>
    <w:rsid w:val="0028027F"/>
    <w:rsid w:val="00280D7C"/>
    <w:rsid w:val="0028272E"/>
    <w:rsid w:val="00282FE0"/>
    <w:rsid w:val="002833F6"/>
    <w:rsid w:val="00284782"/>
    <w:rsid w:val="00285E62"/>
    <w:rsid w:val="00286388"/>
    <w:rsid w:val="00286723"/>
    <w:rsid w:val="00287641"/>
    <w:rsid w:val="002879DC"/>
    <w:rsid w:val="00287B29"/>
    <w:rsid w:val="00290A47"/>
    <w:rsid w:val="00290FA2"/>
    <w:rsid w:val="0029184B"/>
    <w:rsid w:val="0029224B"/>
    <w:rsid w:val="002927E0"/>
    <w:rsid w:val="00293F43"/>
    <w:rsid w:val="00293F55"/>
    <w:rsid w:val="002963F8"/>
    <w:rsid w:val="002A0038"/>
    <w:rsid w:val="002A030F"/>
    <w:rsid w:val="002A03DE"/>
    <w:rsid w:val="002A17FC"/>
    <w:rsid w:val="002A1901"/>
    <w:rsid w:val="002A208D"/>
    <w:rsid w:val="002A35E9"/>
    <w:rsid w:val="002A3D6D"/>
    <w:rsid w:val="002A40BF"/>
    <w:rsid w:val="002A484F"/>
    <w:rsid w:val="002A58EF"/>
    <w:rsid w:val="002A58F6"/>
    <w:rsid w:val="002A633F"/>
    <w:rsid w:val="002A654A"/>
    <w:rsid w:val="002A67CE"/>
    <w:rsid w:val="002A6C97"/>
    <w:rsid w:val="002B1002"/>
    <w:rsid w:val="002B15EE"/>
    <w:rsid w:val="002B293D"/>
    <w:rsid w:val="002B2EA7"/>
    <w:rsid w:val="002B31C2"/>
    <w:rsid w:val="002B3238"/>
    <w:rsid w:val="002B34C4"/>
    <w:rsid w:val="002B36C4"/>
    <w:rsid w:val="002B3A7C"/>
    <w:rsid w:val="002B3B93"/>
    <w:rsid w:val="002B3C65"/>
    <w:rsid w:val="002B4172"/>
    <w:rsid w:val="002B4D37"/>
    <w:rsid w:val="002B5782"/>
    <w:rsid w:val="002B5C8A"/>
    <w:rsid w:val="002B7593"/>
    <w:rsid w:val="002B7F9A"/>
    <w:rsid w:val="002C0247"/>
    <w:rsid w:val="002C0831"/>
    <w:rsid w:val="002C11E0"/>
    <w:rsid w:val="002C12FD"/>
    <w:rsid w:val="002C1B0E"/>
    <w:rsid w:val="002C21B7"/>
    <w:rsid w:val="002C2503"/>
    <w:rsid w:val="002C2C46"/>
    <w:rsid w:val="002C333A"/>
    <w:rsid w:val="002C3C5D"/>
    <w:rsid w:val="002C4312"/>
    <w:rsid w:val="002C540B"/>
    <w:rsid w:val="002C5CDB"/>
    <w:rsid w:val="002C63B8"/>
    <w:rsid w:val="002C6897"/>
    <w:rsid w:val="002C735F"/>
    <w:rsid w:val="002C79D5"/>
    <w:rsid w:val="002C7A8A"/>
    <w:rsid w:val="002C7B79"/>
    <w:rsid w:val="002C7BA4"/>
    <w:rsid w:val="002C7E6E"/>
    <w:rsid w:val="002D00AA"/>
    <w:rsid w:val="002D07A9"/>
    <w:rsid w:val="002D0B0C"/>
    <w:rsid w:val="002D16FA"/>
    <w:rsid w:val="002D18AA"/>
    <w:rsid w:val="002D1A32"/>
    <w:rsid w:val="002D2FDF"/>
    <w:rsid w:val="002D3CC2"/>
    <w:rsid w:val="002D3CF6"/>
    <w:rsid w:val="002D3DB3"/>
    <w:rsid w:val="002D3E09"/>
    <w:rsid w:val="002D4371"/>
    <w:rsid w:val="002D443A"/>
    <w:rsid w:val="002D4524"/>
    <w:rsid w:val="002D4A95"/>
    <w:rsid w:val="002D4FA1"/>
    <w:rsid w:val="002D541A"/>
    <w:rsid w:val="002D59F9"/>
    <w:rsid w:val="002D5E55"/>
    <w:rsid w:val="002D6568"/>
    <w:rsid w:val="002D6722"/>
    <w:rsid w:val="002D71CE"/>
    <w:rsid w:val="002D7973"/>
    <w:rsid w:val="002E13BD"/>
    <w:rsid w:val="002E23EB"/>
    <w:rsid w:val="002E2DDF"/>
    <w:rsid w:val="002E3151"/>
    <w:rsid w:val="002E3312"/>
    <w:rsid w:val="002E3462"/>
    <w:rsid w:val="002E4648"/>
    <w:rsid w:val="002E46E8"/>
    <w:rsid w:val="002E50E1"/>
    <w:rsid w:val="002E54E1"/>
    <w:rsid w:val="002E5506"/>
    <w:rsid w:val="002E5B33"/>
    <w:rsid w:val="002E63B0"/>
    <w:rsid w:val="002E7171"/>
    <w:rsid w:val="002E7582"/>
    <w:rsid w:val="002E7D41"/>
    <w:rsid w:val="002F0269"/>
    <w:rsid w:val="002F0832"/>
    <w:rsid w:val="002F0E78"/>
    <w:rsid w:val="002F1316"/>
    <w:rsid w:val="002F19A7"/>
    <w:rsid w:val="002F1B13"/>
    <w:rsid w:val="002F1C12"/>
    <w:rsid w:val="002F236B"/>
    <w:rsid w:val="002F2939"/>
    <w:rsid w:val="002F320E"/>
    <w:rsid w:val="002F42E6"/>
    <w:rsid w:val="002F457D"/>
    <w:rsid w:val="002F58F0"/>
    <w:rsid w:val="002F654C"/>
    <w:rsid w:val="002F6AAD"/>
    <w:rsid w:val="002F754D"/>
    <w:rsid w:val="00300885"/>
    <w:rsid w:val="00300D1C"/>
    <w:rsid w:val="00300FBB"/>
    <w:rsid w:val="00301E35"/>
    <w:rsid w:val="003021F5"/>
    <w:rsid w:val="00302E73"/>
    <w:rsid w:val="003030A1"/>
    <w:rsid w:val="00304188"/>
    <w:rsid w:val="003042A8"/>
    <w:rsid w:val="003043CC"/>
    <w:rsid w:val="00304608"/>
    <w:rsid w:val="003049A5"/>
    <w:rsid w:val="00304C6D"/>
    <w:rsid w:val="003064EF"/>
    <w:rsid w:val="00306F78"/>
    <w:rsid w:val="003070E1"/>
    <w:rsid w:val="003072D1"/>
    <w:rsid w:val="0030730E"/>
    <w:rsid w:val="00307A20"/>
    <w:rsid w:val="003106B3"/>
    <w:rsid w:val="003107F3"/>
    <w:rsid w:val="0031152E"/>
    <w:rsid w:val="00311F23"/>
    <w:rsid w:val="00312750"/>
    <w:rsid w:val="0031370A"/>
    <w:rsid w:val="003139F4"/>
    <w:rsid w:val="00314219"/>
    <w:rsid w:val="00314F05"/>
    <w:rsid w:val="00315346"/>
    <w:rsid w:val="00315EA8"/>
    <w:rsid w:val="003168B6"/>
    <w:rsid w:val="003201DF"/>
    <w:rsid w:val="0032057F"/>
    <w:rsid w:val="0032063B"/>
    <w:rsid w:val="00320ABC"/>
    <w:rsid w:val="00320E36"/>
    <w:rsid w:val="00321F90"/>
    <w:rsid w:val="003225B7"/>
    <w:rsid w:val="00322726"/>
    <w:rsid w:val="00322E8A"/>
    <w:rsid w:val="00323322"/>
    <w:rsid w:val="003245E6"/>
    <w:rsid w:val="00324762"/>
    <w:rsid w:val="00324F81"/>
    <w:rsid w:val="00324F82"/>
    <w:rsid w:val="00325C5C"/>
    <w:rsid w:val="00326920"/>
    <w:rsid w:val="00326A62"/>
    <w:rsid w:val="00326AE3"/>
    <w:rsid w:val="00327EE1"/>
    <w:rsid w:val="003300D7"/>
    <w:rsid w:val="003308F2"/>
    <w:rsid w:val="00331CBD"/>
    <w:rsid w:val="00332272"/>
    <w:rsid w:val="00332ADE"/>
    <w:rsid w:val="00333917"/>
    <w:rsid w:val="00333BCF"/>
    <w:rsid w:val="00334BFA"/>
    <w:rsid w:val="00334F02"/>
    <w:rsid w:val="00335022"/>
    <w:rsid w:val="003351B5"/>
    <w:rsid w:val="0033664F"/>
    <w:rsid w:val="00336B01"/>
    <w:rsid w:val="003400FD"/>
    <w:rsid w:val="003402BF"/>
    <w:rsid w:val="003406BA"/>
    <w:rsid w:val="003419A4"/>
    <w:rsid w:val="00341DB6"/>
    <w:rsid w:val="003420CE"/>
    <w:rsid w:val="003424B2"/>
    <w:rsid w:val="00342940"/>
    <w:rsid w:val="003434A8"/>
    <w:rsid w:val="0034640F"/>
    <w:rsid w:val="00347B71"/>
    <w:rsid w:val="00350C2D"/>
    <w:rsid w:val="00350D7A"/>
    <w:rsid w:val="003527B0"/>
    <w:rsid w:val="00353B9B"/>
    <w:rsid w:val="00353C31"/>
    <w:rsid w:val="00354716"/>
    <w:rsid w:val="0035471D"/>
    <w:rsid w:val="003549AF"/>
    <w:rsid w:val="003563D3"/>
    <w:rsid w:val="003565BE"/>
    <w:rsid w:val="003571DB"/>
    <w:rsid w:val="00357B6C"/>
    <w:rsid w:val="00357CE5"/>
    <w:rsid w:val="00357E32"/>
    <w:rsid w:val="00361175"/>
    <w:rsid w:val="00361B86"/>
    <w:rsid w:val="00362112"/>
    <w:rsid w:val="003629BD"/>
    <w:rsid w:val="0036352A"/>
    <w:rsid w:val="003637D4"/>
    <w:rsid w:val="00363910"/>
    <w:rsid w:val="00363A3B"/>
    <w:rsid w:val="00363C75"/>
    <w:rsid w:val="00363D65"/>
    <w:rsid w:val="00363E8C"/>
    <w:rsid w:val="00363EA2"/>
    <w:rsid w:val="003646B2"/>
    <w:rsid w:val="00364A4B"/>
    <w:rsid w:val="003653F0"/>
    <w:rsid w:val="0036563D"/>
    <w:rsid w:val="003657E4"/>
    <w:rsid w:val="00365E54"/>
    <w:rsid w:val="00366755"/>
    <w:rsid w:val="00366AA0"/>
    <w:rsid w:val="00367776"/>
    <w:rsid w:val="00367BB2"/>
    <w:rsid w:val="00367C1A"/>
    <w:rsid w:val="00367D14"/>
    <w:rsid w:val="00367DF9"/>
    <w:rsid w:val="00367EB9"/>
    <w:rsid w:val="00367F87"/>
    <w:rsid w:val="003706DF"/>
    <w:rsid w:val="00371807"/>
    <w:rsid w:val="00371C2F"/>
    <w:rsid w:val="00371C44"/>
    <w:rsid w:val="00371CCF"/>
    <w:rsid w:val="0037267D"/>
    <w:rsid w:val="00372F33"/>
    <w:rsid w:val="0037318C"/>
    <w:rsid w:val="0037340A"/>
    <w:rsid w:val="003734C0"/>
    <w:rsid w:val="00373858"/>
    <w:rsid w:val="00373F87"/>
    <w:rsid w:val="0037600C"/>
    <w:rsid w:val="003765BE"/>
    <w:rsid w:val="00376E43"/>
    <w:rsid w:val="003779C4"/>
    <w:rsid w:val="003779D3"/>
    <w:rsid w:val="0038046F"/>
    <w:rsid w:val="003804DC"/>
    <w:rsid w:val="003807A9"/>
    <w:rsid w:val="003809E6"/>
    <w:rsid w:val="00380AD5"/>
    <w:rsid w:val="00380D2C"/>
    <w:rsid w:val="00381458"/>
    <w:rsid w:val="00381A9C"/>
    <w:rsid w:val="00382041"/>
    <w:rsid w:val="0038255D"/>
    <w:rsid w:val="00382D98"/>
    <w:rsid w:val="00383668"/>
    <w:rsid w:val="003836DB"/>
    <w:rsid w:val="003838FB"/>
    <w:rsid w:val="00384925"/>
    <w:rsid w:val="00384DDB"/>
    <w:rsid w:val="00385A03"/>
    <w:rsid w:val="00386B7F"/>
    <w:rsid w:val="00387228"/>
    <w:rsid w:val="00387BD3"/>
    <w:rsid w:val="00387C9E"/>
    <w:rsid w:val="00390328"/>
    <w:rsid w:val="00390404"/>
    <w:rsid w:val="003904C7"/>
    <w:rsid w:val="00390AA2"/>
    <w:rsid w:val="00390B8C"/>
    <w:rsid w:val="00390DD2"/>
    <w:rsid w:val="0039100E"/>
    <w:rsid w:val="003939ED"/>
    <w:rsid w:val="00393A78"/>
    <w:rsid w:val="00393DCE"/>
    <w:rsid w:val="003944B7"/>
    <w:rsid w:val="00394BFB"/>
    <w:rsid w:val="00394C41"/>
    <w:rsid w:val="00395347"/>
    <w:rsid w:val="0039552B"/>
    <w:rsid w:val="00395B21"/>
    <w:rsid w:val="00395B26"/>
    <w:rsid w:val="00396041"/>
    <w:rsid w:val="0039681B"/>
    <w:rsid w:val="00396E8B"/>
    <w:rsid w:val="003A08F7"/>
    <w:rsid w:val="003A0D19"/>
    <w:rsid w:val="003A1950"/>
    <w:rsid w:val="003A1952"/>
    <w:rsid w:val="003A3AB6"/>
    <w:rsid w:val="003A4F09"/>
    <w:rsid w:val="003A52E4"/>
    <w:rsid w:val="003A52F4"/>
    <w:rsid w:val="003A5BCB"/>
    <w:rsid w:val="003A5C05"/>
    <w:rsid w:val="003A657F"/>
    <w:rsid w:val="003A6635"/>
    <w:rsid w:val="003A66B1"/>
    <w:rsid w:val="003B0374"/>
    <w:rsid w:val="003B07FD"/>
    <w:rsid w:val="003B1491"/>
    <w:rsid w:val="003B1502"/>
    <w:rsid w:val="003B17BB"/>
    <w:rsid w:val="003B1BEA"/>
    <w:rsid w:val="003B28D8"/>
    <w:rsid w:val="003B3703"/>
    <w:rsid w:val="003B3D04"/>
    <w:rsid w:val="003B3F69"/>
    <w:rsid w:val="003B3F8A"/>
    <w:rsid w:val="003B3F91"/>
    <w:rsid w:val="003B41C0"/>
    <w:rsid w:val="003B44E7"/>
    <w:rsid w:val="003B49ED"/>
    <w:rsid w:val="003B4FBE"/>
    <w:rsid w:val="003B5116"/>
    <w:rsid w:val="003B6176"/>
    <w:rsid w:val="003B6DC2"/>
    <w:rsid w:val="003B715D"/>
    <w:rsid w:val="003B72AA"/>
    <w:rsid w:val="003C00F4"/>
    <w:rsid w:val="003C062D"/>
    <w:rsid w:val="003C07CA"/>
    <w:rsid w:val="003C13AA"/>
    <w:rsid w:val="003C1C98"/>
    <w:rsid w:val="003C2281"/>
    <w:rsid w:val="003C32D1"/>
    <w:rsid w:val="003C3846"/>
    <w:rsid w:val="003C540E"/>
    <w:rsid w:val="003C5644"/>
    <w:rsid w:val="003C56AE"/>
    <w:rsid w:val="003C58AC"/>
    <w:rsid w:val="003C5D9E"/>
    <w:rsid w:val="003C74B4"/>
    <w:rsid w:val="003C7A93"/>
    <w:rsid w:val="003C7EA8"/>
    <w:rsid w:val="003D1475"/>
    <w:rsid w:val="003D16CD"/>
    <w:rsid w:val="003D1851"/>
    <w:rsid w:val="003D1864"/>
    <w:rsid w:val="003D190B"/>
    <w:rsid w:val="003D366C"/>
    <w:rsid w:val="003D599D"/>
    <w:rsid w:val="003D639C"/>
    <w:rsid w:val="003D65E4"/>
    <w:rsid w:val="003D6713"/>
    <w:rsid w:val="003D6833"/>
    <w:rsid w:val="003D6BEA"/>
    <w:rsid w:val="003D75C9"/>
    <w:rsid w:val="003D7ECF"/>
    <w:rsid w:val="003E06A5"/>
    <w:rsid w:val="003E0B5C"/>
    <w:rsid w:val="003E0CA4"/>
    <w:rsid w:val="003E0CAC"/>
    <w:rsid w:val="003E1499"/>
    <w:rsid w:val="003E28B2"/>
    <w:rsid w:val="003E2A59"/>
    <w:rsid w:val="003E2FCC"/>
    <w:rsid w:val="003E3246"/>
    <w:rsid w:val="003E35C0"/>
    <w:rsid w:val="003E4C25"/>
    <w:rsid w:val="003E5062"/>
    <w:rsid w:val="003E52DF"/>
    <w:rsid w:val="003E5401"/>
    <w:rsid w:val="003E63C2"/>
    <w:rsid w:val="003E6523"/>
    <w:rsid w:val="003E6DD7"/>
    <w:rsid w:val="003E72C8"/>
    <w:rsid w:val="003E781A"/>
    <w:rsid w:val="003E7DE4"/>
    <w:rsid w:val="003F04AA"/>
    <w:rsid w:val="003F08F5"/>
    <w:rsid w:val="003F1F07"/>
    <w:rsid w:val="003F2681"/>
    <w:rsid w:val="003F318A"/>
    <w:rsid w:val="003F376D"/>
    <w:rsid w:val="003F37EB"/>
    <w:rsid w:val="003F383C"/>
    <w:rsid w:val="003F629B"/>
    <w:rsid w:val="003F71AE"/>
    <w:rsid w:val="003F73AD"/>
    <w:rsid w:val="0040011D"/>
    <w:rsid w:val="0040105D"/>
    <w:rsid w:val="004013AA"/>
    <w:rsid w:val="00401503"/>
    <w:rsid w:val="004022CC"/>
    <w:rsid w:val="00402745"/>
    <w:rsid w:val="00402D6A"/>
    <w:rsid w:val="00402E81"/>
    <w:rsid w:val="00403FC6"/>
    <w:rsid w:val="0040407B"/>
    <w:rsid w:val="00405578"/>
    <w:rsid w:val="004057F5"/>
    <w:rsid w:val="00405BE9"/>
    <w:rsid w:val="00405ECA"/>
    <w:rsid w:val="004075D2"/>
    <w:rsid w:val="004112F9"/>
    <w:rsid w:val="00411304"/>
    <w:rsid w:val="00411749"/>
    <w:rsid w:val="004120A4"/>
    <w:rsid w:val="004125A4"/>
    <w:rsid w:val="00412797"/>
    <w:rsid w:val="00412D52"/>
    <w:rsid w:val="00413B76"/>
    <w:rsid w:val="0041418E"/>
    <w:rsid w:val="00414194"/>
    <w:rsid w:val="004145E3"/>
    <w:rsid w:val="004152F4"/>
    <w:rsid w:val="00415753"/>
    <w:rsid w:val="00415C53"/>
    <w:rsid w:val="0041646C"/>
    <w:rsid w:val="004169D5"/>
    <w:rsid w:val="00416CCA"/>
    <w:rsid w:val="00417137"/>
    <w:rsid w:val="00417B2D"/>
    <w:rsid w:val="00417C54"/>
    <w:rsid w:val="00420762"/>
    <w:rsid w:val="004208E5"/>
    <w:rsid w:val="004209FD"/>
    <w:rsid w:val="004212E2"/>
    <w:rsid w:val="0042188B"/>
    <w:rsid w:val="00421B07"/>
    <w:rsid w:val="00421E43"/>
    <w:rsid w:val="00421F5A"/>
    <w:rsid w:val="0042323D"/>
    <w:rsid w:val="0042339E"/>
    <w:rsid w:val="004236FB"/>
    <w:rsid w:val="00425037"/>
    <w:rsid w:val="0042504C"/>
    <w:rsid w:val="004254FD"/>
    <w:rsid w:val="00425BF4"/>
    <w:rsid w:val="00425CC4"/>
    <w:rsid w:val="004277CE"/>
    <w:rsid w:val="004308B1"/>
    <w:rsid w:val="004308BE"/>
    <w:rsid w:val="004315F2"/>
    <w:rsid w:val="004332E2"/>
    <w:rsid w:val="00433786"/>
    <w:rsid w:val="004339C8"/>
    <w:rsid w:val="00434015"/>
    <w:rsid w:val="00434293"/>
    <w:rsid w:val="0043438D"/>
    <w:rsid w:val="004346D4"/>
    <w:rsid w:val="004348FC"/>
    <w:rsid w:val="00434F21"/>
    <w:rsid w:val="004352A3"/>
    <w:rsid w:val="0043536E"/>
    <w:rsid w:val="004357CF"/>
    <w:rsid w:val="00436341"/>
    <w:rsid w:val="0043668B"/>
    <w:rsid w:val="00436825"/>
    <w:rsid w:val="0043687C"/>
    <w:rsid w:val="004370CE"/>
    <w:rsid w:val="00437871"/>
    <w:rsid w:val="00440ABA"/>
    <w:rsid w:val="00440ACD"/>
    <w:rsid w:val="00440DB7"/>
    <w:rsid w:val="00440E4E"/>
    <w:rsid w:val="00441A10"/>
    <w:rsid w:val="00442048"/>
    <w:rsid w:val="004421CD"/>
    <w:rsid w:val="004429B7"/>
    <w:rsid w:val="00442DE9"/>
    <w:rsid w:val="00443244"/>
    <w:rsid w:val="004432B1"/>
    <w:rsid w:val="00444745"/>
    <w:rsid w:val="00445B62"/>
    <w:rsid w:val="00446066"/>
    <w:rsid w:val="0044697B"/>
    <w:rsid w:val="00446B10"/>
    <w:rsid w:val="00446C13"/>
    <w:rsid w:val="00446CBB"/>
    <w:rsid w:val="00446D6F"/>
    <w:rsid w:val="00447131"/>
    <w:rsid w:val="00447778"/>
    <w:rsid w:val="00447FA6"/>
    <w:rsid w:val="004501DC"/>
    <w:rsid w:val="00450556"/>
    <w:rsid w:val="00450E0F"/>
    <w:rsid w:val="004518DF"/>
    <w:rsid w:val="004522F3"/>
    <w:rsid w:val="0045270A"/>
    <w:rsid w:val="0045305F"/>
    <w:rsid w:val="004547FD"/>
    <w:rsid w:val="00454D1D"/>
    <w:rsid w:val="00454E4A"/>
    <w:rsid w:val="00454F9A"/>
    <w:rsid w:val="00455807"/>
    <w:rsid w:val="00455FA3"/>
    <w:rsid w:val="00456063"/>
    <w:rsid w:val="0045631D"/>
    <w:rsid w:val="00456451"/>
    <w:rsid w:val="004565E4"/>
    <w:rsid w:val="00456BC7"/>
    <w:rsid w:val="004572A9"/>
    <w:rsid w:val="00457823"/>
    <w:rsid w:val="00457A14"/>
    <w:rsid w:val="00457F82"/>
    <w:rsid w:val="004603A0"/>
    <w:rsid w:val="00460DCA"/>
    <w:rsid w:val="004610CD"/>
    <w:rsid w:val="004611D8"/>
    <w:rsid w:val="00461572"/>
    <w:rsid w:val="00461649"/>
    <w:rsid w:val="004617FA"/>
    <w:rsid w:val="00462CF4"/>
    <w:rsid w:val="00462F97"/>
    <w:rsid w:val="0046355C"/>
    <w:rsid w:val="00463F85"/>
    <w:rsid w:val="004654B7"/>
    <w:rsid w:val="00466489"/>
    <w:rsid w:val="00466E6C"/>
    <w:rsid w:val="00467641"/>
    <w:rsid w:val="00467CF7"/>
    <w:rsid w:val="00470230"/>
    <w:rsid w:val="0047034E"/>
    <w:rsid w:val="0047095A"/>
    <w:rsid w:val="00470A2B"/>
    <w:rsid w:val="00470C04"/>
    <w:rsid w:val="00470D38"/>
    <w:rsid w:val="0047126D"/>
    <w:rsid w:val="004716F3"/>
    <w:rsid w:val="00471F74"/>
    <w:rsid w:val="00472011"/>
    <w:rsid w:val="0047259F"/>
    <w:rsid w:val="00472CD6"/>
    <w:rsid w:val="00472F6F"/>
    <w:rsid w:val="004749A4"/>
    <w:rsid w:val="0047510E"/>
    <w:rsid w:val="00475FFF"/>
    <w:rsid w:val="0047621A"/>
    <w:rsid w:val="00476F2C"/>
    <w:rsid w:val="00477401"/>
    <w:rsid w:val="004775A4"/>
    <w:rsid w:val="004776DD"/>
    <w:rsid w:val="00477A66"/>
    <w:rsid w:val="0048000B"/>
    <w:rsid w:val="0048199E"/>
    <w:rsid w:val="00481ABD"/>
    <w:rsid w:val="00482BC4"/>
    <w:rsid w:val="0048314D"/>
    <w:rsid w:val="00483398"/>
    <w:rsid w:val="0048362B"/>
    <w:rsid w:val="00483974"/>
    <w:rsid w:val="00484134"/>
    <w:rsid w:val="00484DA4"/>
    <w:rsid w:val="00485353"/>
    <w:rsid w:val="00485490"/>
    <w:rsid w:val="00485CFB"/>
    <w:rsid w:val="0048700A"/>
    <w:rsid w:val="00487399"/>
    <w:rsid w:val="0048748E"/>
    <w:rsid w:val="0049037F"/>
    <w:rsid w:val="00490559"/>
    <w:rsid w:val="00490D60"/>
    <w:rsid w:val="00490F01"/>
    <w:rsid w:val="00491307"/>
    <w:rsid w:val="0049219C"/>
    <w:rsid w:val="004931AE"/>
    <w:rsid w:val="004932C2"/>
    <w:rsid w:val="00493F1C"/>
    <w:rsid w:val="004947A0"/>
    <w:rsid w:val="00494ED4"/>
    <w:rsid w:val="00494FC0"/>
    <w:rsid w:val="004963E8"/>
    <w:rsid w:val="00496433"/>
    <w:rsid w:val="004977DA"/>
    <w:rsid w:val="004A0649"/>
    <w:rsid w:val="004A1259"/>
    <w:rsid w:val="004A15C2"/>
    <w:rsid w:val="004A2840"/>
    <w:rsid w:val="004A2C5D"/>
    <w:rsid w:val="004A3507"/>
    <w:rsid w:val="004A356D"/>
    <w:rsid w:val="004A35DD"/>
    <w:rsid w:val="004A439C"/>
    <w:rsid w:val="004A47F9"/>
    <w:rsid w:val="004A4B01"/>
    <w:rsid w:val="004A4E0C"/>
    <w:rsid w:val="004A4FCD"/>
    <w:rsid w:val="004A57A8"/>
    <w:rsid w:val="004A5FBB"/>
    <w:rsid w:val="004A6089"/>
    <w:rsid w:val="004B0681"/>
    <w:rsid w:val="004B0686"/>
    <w:rsid w:val="004B0980"/>
    <w:rsid w:val="004B0D47"/>
    <w:rsid w:val="004B142E"/>
    <w:rsid w:val="004B1FF0"/>
    <w:rsid w:val="004B2311"/>
    <w:rsid w:val="004B2608"/>
    <w:rsid w:val="004B26AC"/>
    <w:rsid w:val="004B327D"/>
    <w:rsid w:val="004B3901"/>
    <w:rsid w:val="004B4499"/>
    <w:rsid w:val="004B4766"/>
    <w:rsid w:val="004B5CFB"/>
    <w:rsid w:val="004B6323"/>
    <w:rsid w:val="004B664E"/>
    <w:rsid w:val="004B6685"/>
    <w:rsid w:val="004B6DD9"/>
    <w:rsid w:val="004B7153"/>
    <w:rsid w:val="004C0224"/>
    <w:rsid w:val="004C0916"/>
    <w:rsid w:val="004C0E6A"/>
    <w:rsid w:val="004C12FF"/>
    <w:rsid w:val="004C134A"/>
    <w:rsid w:val="004C214F"/>
    <w:rsid w:val="004C21D2"/>
    <w:rsid w:val="004C27CF"/>
    <w:rsid w:val="004C2DC7"/>
    <w:rsid w:val="004C30B2"/>
    <w:rsid w:val="004C3331"/>
    <w:rsid w:val="004C3AC1"/>
    <w:rsid w:val="004C3C1A"/>
    <w:rsid w:val="004C3C8F"/>
    <w:rsid w:val="004C3D55"/>
    <w:rsid w:val="004C3DDD"/>
    <w:rsid w:val="004C435E"/>
    <w:rsid w:val="004C4D53"/>
    <w:rsid w:val="004C522E"/>
    <w:rsid w:val="004C5833"/>
    <w:rsid w:val="004C5F72"/>
    <w:rsid w:val="004C61F1"/>
    <w:rsid w:val="004C6FA6"/>
    <w:rsid w:val="004C75AA"/>
    <w:rsid w:val="004C7B78"/>
    <w:rsid w:val="004C7BA6"/>
    <w:rsid w:val="004D0ED1"/>
    <w:rsid w:val="004D0EE4"/>
    <w:rsid w:val="004D114B"/>
    <w:rsid w:val="004D1827"/>
    <w:rsid w:val="004D3C6E"/>
    <w:rsid w:val="004D4D73"/>
    <w:rsid w:val="004D4F01"/>
    <w:rsid w:val="004D4F4F"/>
    <w:rsid w:val="004D505A"/>
    <w:rsid w:val="004D61A0"/>
    <w:rsid w:val="004D7165"/>
    <w:rsid w:val="004D72A3"/>
    <w:rsid w:val="004D74FA"/>
    <w:rsid w:val="004D7873"/>
    <w:rsid w:val="004D7D69"/>
    <w:rsid w:val="004E0274"/>
    <w:rsid w:val="004E034E"/>
    <w:rsid w:val="004E17C8"/>
    <w:rsid w:val="004E2BF8"/>
    <w:rsid w:val="004E2C59"/>
    <w:rsid w:val="004E30C7"/>
    <w:rsid w:val="004E3121"/>
    <w:rsid w:val="004E358A"/>
    <w:rsid w:val="004E36A2"/>
    <w:rsid w:val="004E422A"/>
    <w:rsid w:val="004E5F42"/>
    <w:rsid w:val="004E622C"/>
    <w:rsid w:val="004E634F"/>
    <w:rsid w:val="004E6B4A"/>
    <w:rsid w:val="004E6DA0"/>
    <w:rsid w:val="004E72CB"/>
    <w:rsid w:val="004E761C"/>
    <w:rsid w:val="004F1B61"/>
    <w:rsid w:val="004F1E66"/>
    <w:rsid w:val="004F22C8"/>
    <w:rsid w:val="004F2E50"/>
    <w:rsid w:val="004F4240"/>
    <w:rsid w:val="004F545E"/>
    <w:rsid w:val="004F594C"/>
    <w:rsid w:val="004F5D2F"/>
    <w:rsid w:val="004F684C"/>
    <w:rsid w:val="004F699E"/>
    <w:rsid w:val="004F6AC0"/>
    <w:rsid w:val="004F6B9D"/>
    <w:rsid w:val="005004F0"/>
    <w:rsid w:val="00500E58"/>
    <w:rsid w:val="00501080"/>
    <w:rsid w:val="00501AB1"/>
    <w:rsid w:val="00501F65"/>
    <w:rsid w:val="005023D5"/>
    <w:rsid w:val="00503308"/>
    <w:rsid w:val="00504280"/>
    <w:rsid w:val="00504354"/>
    <w:rsid w:val="00504744"/>
    <w:rsid w:val="005048BD"/>
    <w:rsid w:val="00504987"/>
    <w:rsid w:val="00504C84"/>
    <w:rsid w:val="0050509E"/>
    <w:rsid w:val="005050C2"/>
    <w:rsid w:val="00506099"/>
    <w:rsid w:val="00506A44"/>
    <w:rsid w:val="005078E7"/>
    <w:rsid w:val="00507CD6"/>
    <w:rsid w:val="00507E3C"/>
    <w:rsid w:val="00510C5A"/>
    <w:rsid w:val="00511890"/>
    <w:rsid w:val="00511B7D"/>
    <w:rsid w:val="0051240A"/>
    <w:rsid w:val="00514245"/>
    <w:rsid w:val="00514822"/>
    <w:rsid w:val="005149B3"/>
    <w:rsid w:val="005149FA"/>
    <w:rsid w:val="00514BEC"/>
    <w:rsid w:val="00515116"/>
    <w:rsid w:val="005159F0"/>
    <w:rsid w:val="0051705B"/>
    <w:rsid w:val="0051764F"/>
    <w:rsid w:val="005177C2"/>
    <w:rsid w:val="00517E1E"/>
    <w:rsid w:val="00520496"/>
    <w:rsid w:val="00520590"/>
    <w:rsid w:val="00520597"/>
    <w:rsid w:val="00521B3C"/>
    <w:rsid w:val="00522055"/>
    <w:rsid w:val="00522176"/>
    <w:rsid w:val="00522304"/>
    <w:rsid w:val="0052281D"/>
    <w:rsid w:val="00523071"/>
    <w:rsid w:val="005231DD"/>
    <w:rsid w:val="005235D2"/>
    <w:rsid w:val="00523B33"/>
    <w:rsid w:val="00524473"/>
    <w:rsid w:val="005245AF"/>
    <w:rsid w:val="00524B0A"/>
    <w:rsid w:val="005251FD"/>
    <w:rsid w:val="0052545D"/>
    <w:rsid w:val="00526576"/>
    <w:rsid w:val="00526A31"/>
    <w:rsid w:val="00526AB3"/>
    <w:rsid w:val="00527354"/>
    <w:rsid w:val="00527F4E"/>
    <w:rsid w:val="0053033B"/>
    <w:rsid w:val="005314D5"/>
    <w:rsid w:val="00531949"/>
    <w:rsid w:val="00532C7C"/>
    <w:rsid w:val="00533F38"/>
    <w:rsid w:val="00534516"/>
    <w:rsid w:val="00534666"/>
    <w:rsid w:val="00534DD5"/>
    <w:rsid w:val="005353DA"/>
    <w:rsid w:val="0053577D"/>
    <w:rsid w:val="005368FF"/>
    <w:rsid w:val="00537164"/>
    <w:rsid w:val="00537988"/>
    <w:rsid w:val="00537C15"/>
    <w:rsid w:val="005401CB"/>
    <w:rsid w:val="00540B52"/>
    <w:rsid w:val="00542083"/>
    <w:rsid w:val="00542114"/>
    <w:rsid w:val="005428E7"/>
    <w:rsid w:val="00543842"/>
    <w:rsid w:val="00543F5F"/>
    <w:rsid w:val="00544339"/>
    <w:rsid w:val="00544EE1"/>
    <w:rsid w:val="005451E7"/>
    <w:rsid w:val="0054538E"/>
    <w:rsid w:val="00545CB4"/>
    <w:rsid w:val="00545D0D"/>
    <w:rsid w:val="00545EC4"/>
    <w:rsid w:val="00546209"/>
    <w:rsid w:val="00546302"/>
    <w:rsid w:val="00546E1C"/>
    <w:rsid w:val="0054700B"/>
    <w:rsid w:val="005473E5"/>
    <w:rsid w:val="005506F4"/>
    <w:rsid w:val="00550D9D"/>
    <w:rsid w:val="00551005"/>
    <w:rsid w:val="00551571"/>
    <w:rsid w:val="005515C5"/>
    <w:rsid w:val="00551AF5"/>
    <w:rsid w:val="00551DC9"/>
    <w:rsid w:val="00551DD6"/>
    <w:rsid w:val="005523C5"/>
    <w:rsid w:val="005528AE"/>
    <w:rsid w:val="00553027"/>
    <w:rsid w:val="00553780"/>
    <w:rsid w:val="00553DFA"/>
    <w:rsid w:val="00554673"/>
    <w:rsid w:val="0055508A"/>
    <w:rsid w:val="005553A6"/>
    <w:rsid w:val="0055563B"/>
    <w:rsid w:val="00555C6C"/>
    <w:rsid w:val="005560D2"/>
    <w:rsid w:val="0055644B"/>
    <w:rsid w:val="00556B3E"/>
    <w:rsid w:val="00556E7B"/>
    <w:rsid w:val="0056018C"/>
    <w:rsid w:val="005604A7"/>
    <w:rsid w:val="0056061B"/>
    <w:rsid w:val="00561960"/>
    <w:rsid w:val="0056206E"/>
    <w:rsid w:val="0056288A"/>
    <w:rsid w:val="005633E9"/>
    <w:rsid w:val="00563F14"/>
    <w:rsid w:val="00564284"/>
    <w:rsid w:val="00564454"/>
    <w:rsid w:val="0056526E"/>
    <w:rsid w:val="005660A2"/>
    <w:rsid w:val="00566B9D"/>
    <w:rsid w:val="0057057B"/>
    <w:rsid w:val="005709B2"/>
    <w:rsid w:val="005712F3"/>
    <w:rsid w:val="00571450"/>
    <w:rsid w:val="00571C04"/>
    <w:rsid w:val="005725DE"/>
    <w:rsid w:val="00572B91"/>
    <w:rsid w:val="00572EA9"/>
    <w:rsid w:val="0057358E"/>
    <w:rsid w:val="00574334"/>
    <w:rsid w:val="005748E0"/>
    <w:rsid w:val="00574B7C"/>
    <w:rsid w:val="00574BBA"/>
    <w:rsid w:val="00575168"/>
    <w:rsid w:val="005753A9"/>
    <w:rsid w:val="00575812"/>
    <w:rsid w:val="00575E9A"/>
    <w:rsid w:val="00575F61"/>
    <w:rsid w:val="00575FCB"/>
    <w:rsid w:val="00576CC2"/>
    <w:rsid w:val="00576F7A"/>
    <w:rsid w:val="0057769B"/>
    <w:rsid w:val="00577C3C"/>
    <w:rsid w:val="00577EE2"/>
    <w:rsid w:val="005805DF"/>
    <w:rsid w:val="00580BC9"/>
    <w:rsid w:val="00582568"/>
    <w:rsid w:val="00582A75"/>
    <w:rsid w:val="00582F4F"/>
    <w:rsid w:val="005837BD"/>
    <w:rsid w:val="00583B58"/>
    <w:rsid w:val="00583C6D"/>
    <w:rsid w:val="005846DB"/>
    <w:rsid w:val="005846FB"/>
    <w:rsid w:val="005849E2"/>
    <w:rsid w:val="00586584"/>
    <w:rsid w:val="005867DD"/>
    <w:rsid w:val="00586842"/>
    <w:rsid w:val="005912A3"/>
    <w:rsid w:val="005913A4"/>
    <w:rsid w:val="005921B4"/>
    <w:rsid w:val="00592F2B"/>
    <w:rsid w:val="00593E20"/>
    <w:rsid w:val="00594373"/>
    <w:rsid w:val="0059443E"/>
    <w:rsid w:val="005944E7"/>
    <w:rsid w:val="00594935"/>
    <w:rsid w:val="0059496C"/>
    <w:rsid w:val="00594ADF"/>
    <w:rsid w:val="00594CE1"/>
    <w:rsid w:val="005951D7"/>
    <w:rsid w:val="00595434"/>
    <w:rsid w:val="00595541"/>
    <w:rsid w:val="005962B8"/>
    <w:rsid w:val="00596309"/>
    <w:rsid w:val="005963FE"/>
    <w:rsid w:val="005965EB"/>
    <w:rsid w:val="00597B85"/>
    <w:rsid w:val="00597F4E"/>
    <w:rsid w:val="005A00E0"/>
    <w:rsid w:val="005A029B"/>
    <w:rsid w:val="005A057E"/>
    <w:rsid w:val="005A219F"/>
    <w:rsid w:val="005A281B"/>
    <w:rsid w:val="005A2CA9"/>
    <w:rsid w:val="005A3184"/>
    <w:rsid w:val="005A3E8A"/>
    <w:rsid w:val="005A4B51"/>
    <w:rsid w:val="005A616E"/>
    <w:rsid w:val="005A6436"/>
    <w:rsid w:val="005A78C9"/>
    <w:rsid w:val="005A78DF"/>
    <w:rsid w:val="005B01B0"/>
    <w:rsid w:val="005B01DD"/>
    <w:rsid w:val="005B02F6"/>
    <w:rsid w:val="005B04F9"/>
    <w:rsid w:val="005B0C8B"/>
    <w:rsid w:val="005B0D7B"/>
    <w:rsid w:val="005B0DBE"/>
    <w:rsid w:val="005B0E30"/>
    <w:rsid w:val="005B182A"/>
    <w:rsid w:val="005B2349"/>
    <w:rsid w:val="005B25BE"/>
    <w:rsid w:val="005B2A00"/>
    <w:rsid w:val="005B2AE9"/>
    <w:rsid w:val="005B335A"/>
    <w:rsid w:val="005B3645"/>
    <w:rsid w:val="005B3C42"/>
    <w:rsid w:val="005B40C5"/>
    <w:rsid w:val="005B5406"/>
    <w:rsid w:val="005B54B9"/>
    <w:rsid w:val="005B5540"/>
    <w:rsid w:val="005B6386"/>
    <w:rsid w:val="005B71C4"/>
    <w:rsid w:val="005B76AF"/>
    <w:rsid w:val="005B7D73"/>
    <w:rsid w:val="005B7EAC"/>
    <w:rsid w:val="005C0009"/>
    <w:rsid w:val="005C026F"/>
    <w:rsid w:val="005C08D1"/>
    <w:rsid w:val="005C0B4C"/>
    <w:rsid w:val="005C0DE4"/>
    <w:rsid w:val="005C2942"/>
    <w:rsid w:val="005C2D9B"/>
    <w:rsid w:val="005C36B4"/>
    <w:rsid w:val="005C38AC"/>
    <w:rsid w:val="005C449B"/>
    <w:rsid w:val="005C4F5D"/>
    <w:rsid w:val="005C52A2"/>
    <w:rsid w:val="005C5BE3"/>
    <w:rsid w:val="005C7104"/>
    <w:rsid w:val="005C75FE"/>
    <w:rsid w:val="005C7718"/>
    <w:rsid w:val="005C7C15"/>
    <w:rsid w:val="005D0551"/>
    <w:rsid w:val="005D094F"/>
    <w:rsid w:val="005D0D1B"/>
    <w:rsid w:val="005D104C"/>
    <w:rsid w:val="005D117F"/>
    <w:rsid w:val="005D1D2B"/>
    <w:rsid w:val="005D209D"/>
    <w:rsid w:val="005D33EF"/>
    <w:rsid w:val="005D463E"/>
    <w:rsid w:val="005D4996"/>
    <w:rsid w:val="005D4DE0"/>
    <w:rsid w:val="005D61CC"/>
    <w:rsid w:val="005D7336"/>
    <w:rsid w:val="005D7646"/>
    <w:rsid w:val="005D7FC9"/>
    <w:rsid w:val="005E0355"/>
    <w:rsid w:val="005E0CDA"/>
    <w:rsid w:val="005E2DF1"/>
    <w:rsid w:val="005E30D1"/>
    <w:rsid w:val="005E3153"/>
    <w:rsid w:val="005E3CCF"/>
    <w:rsid w:val="005E6BC8"/>
    <w:rsid w:val="005E6CE2"/>
    <w:rsid w:val="005E6FC5"/>
    <w:rsid w:val="005E6FFE"/>
    <w:rsid w:val="005E71E6"/>
    <w:rsid w:val="005E7385"/>
    <w:rsid w:val="005E7DB0"/>
    <w:rsid w:val="005E7DE6"/>
    <w:rsid w:val="005F079C"/>
    <w:rsid w:val="005F09F6"/>
    <w:rsid w:val="005F0AF1"/>
    <w:rsid w:val="005F0AF2"/>
    <w:rsid w:val="005F1422"/>
    <w:rsid w:val="005F24A3"/>
    <w:rsid w:val="005F25DE"/>
    <w:rsid w:val="005F283C"/>
    <w:rsid w:val="005F36C0"/>
    <w:rsid w:val="005F4052"/>
    <w:rsid w:val="005F41FA"/>
    <w:rsid w:val="005F43EB"/>
    <w:rsid w:val="005F445D"/>
    <w:rsid w:val="005F555D"/>
    <w:rsid w:val="005F5D83"/>
    <w:rsid w:val="005F6550"/>
    <w:rsid w:val="005F7331"/>
    <w:rsid w:val="005F7906"/>
    <w:rsid w:val="005F7D6D"/>
    <w:rsid w:val="006002DE"/>
    <w:rsid w:val="006002ED"/>
    <w:rsid w:val="00600D86"/>
    <w:rsid w:val="00601002"/>
    <w:rsid w:val="00601152"/>
    <w:rsid w:val="00602707"/>
    <w:rsid w:val="006028E5"/>
    <w:rsid w:val="00602C34"/>
    <w:rsid w:val="006046FD"/>
    <w:rsid w:val="00604C5B"/>
    <w:rsid w:val="0060500B"/>
    <w:rsid w:val="006053AD"/>
    <w:rsid w:val="0060604F"/>
    <w:rsid w:val="006060E1"/>
    <w:rsid w:val="00606B92"/>
    <w:rsid w:val="00606E8F"/>
    <w:rsid w:val="006105C6"/>
    <w:rsid w:val="00610816"/>
    <w:rsid w:val="00610AEC"/>
    <w:rsid w:val="00611B59"/>
    <w:rsid w:val="00611BB0"/>
    <w:rsid w:val="006126EE"/>
    <w:rsid w:val="00612A39"/>
    <w:rsid w:val="00612B41"/>
    <w:rsid w:val="006131B2"/>
    <w:rsid w:val="0061409C"/>
    <w:rsid w:val="00614567"/>
    <w:rsid w:val="00614D42"/>
    <w:rsid w:val="006151D3"/>
    <w:rsid w:val="006161DF"/>
    <w:rsid w:val="00616FCF"/>
    <w:rsid w:val="006203CB"/>
    <w:rsid w:val="00621453"/>
    <w:rsid w:val="006215E4"/>
    <w:rsid w:val="0062178E"/>
    <w:rsid w:val="00621FBB"/>
    <w:rsid w:val="006222D2"/>
    <w:rsid w:val="00622483"/>
    <w:rsid w:val="00623C97"/>
    <w:rsid w:val="00623F88"/>
    <w:rsid w:val="00624172"/>
    <w:rsid w:val="006243AF"/>
    <w:rsid w:val="00624682"/>
    <w:rsid w:val="00624692"/>
    <w:rsid w:val="00624891"/>
    <w:rsid w:val="006253C5"/>
    <w:rsid w:val="00625C77"/>
    <w:rsid w:val="00625DE5"/>
    <w:rsid w:val="00625EC6"/>
    <w:rsid w:val="00626F27"/>
    <w:rsid w:val="0062745B"/>
    <w:rsid w:val="00627A60"/>
    <w:rsid w:val="00627AFA"/>
    <w:rsid w:val="0063024F"/>
    <w:rsid w:val="0063072D"/>
    <w:rsid w:val="00630763"/>
    <w:rsid w:val="00630FA9"/>
    <w:rsid w:val="0063232B"/>
    <w:rsid w:val="006324B4"/>
    <w:rsid w:val="00632A7F"/>
    <w:rsid w:val="00632FDD"/>
    <w:rsid w:val="00633F6A"/>
    <w:rsid w:val="0063493C"/>
    <w:rsid w:val="00634B1A"/>
    <w:rsid w:val="00634F6E"/>
    <w:rsid w:val="00635091"/>
    <w:rsid w:val="00636291"/>
    <w:rsid w:val="00636F24"/>
    <w:rsid w:val="006378D9"/>
    <w:rsid w:val="006408CB"/>
    <w:rsid w:val="006408EE"/>
    <w:rsid w:val="00641473"/>
    <w:rsid w:val="006416BE"/>
    <w:rsid w:val="006422E7"/>
    <w:rsid w:val="0064252F"/>
    <w:rsid w:val="00642EE9"/>
    <w:rsid w:val="00642F58"/>
    <w:rsid w:val="00643410"/>
    <w:rsid w:val="006434BC"/>
    <w:rsid w:val="0064385E"/>
    <w:rsid w:val="00643E46"/>
    <w:rsid w:val="00643E72"/>
    <w:rsid w:val="0064491E"/>
    <w:rsid w:val="00645449"/>
    <w:rsid w:val="00645472"/>
    <w:rsid w:val="006454FA"/>
    <w:rsid w:val="00646976"/>
    <w:rsid w:val="00647796"/>
    <w:rsid w:val="00650804"/>
    <w:rsid w:val="00652411"/>
    <w:rsid w:val="00652E25"/>
    <w:rsid w:val="0065412E"/>
    <w:rsid w:val="00654197"/>
    <w:rsid w:val="00654216"/>
    <w:rsid w:val="00654765"/>
    <w:rsid w:val="006558E4"/>
    <w:rsid w:val="00655955"/>
    <w:rsid w:val="00656083"/>
    <w:rsid w:val="0065631B"/>
    <w:rsid w:val="00656546"/>
    <w:rsid w:val="006565F0"/>
    <w:rsid w:val="0065730F"/>
    <w:rsid w:val="006579A0"/>
    <w:rsid w:val="0066093A"/>
    <w:rsid w:val="00660C6E"/>
    <w:rsid w:val="006618A9"/>
    <w:rsid w:val="00661A16"/>
    <w:rsid w:val="00661A31"/>
    <w:rsid w:val="00661A57"/>
    <w:rsid w:val="00661AFC"/>
    <w:rsid w:val="00661BCF"/>
    <w:rsid w:val="00665CB6"/>
    <w:rsid w:val="00665FD9"/>
    <w:rsid w:val="006661D8"/>
    <w:rsid w:val="00667114"/>
    <w:rsid w:val="00667417"/>
    <w:rsid w:val="006674C9"/>
    <w:rsid w:val="006707A7"/>
    <w:rsid w:val="00670EDA"/>
    <w:rsid w:val="006712BD"/>
    <w:rsid w:val="006716CC"/>
    <w:rsid w:val="00672554"/>
    <w:rsid w:val="006727DA"/>
    <w:rsid w:val="006737DC"/>
    <w:rsid w:val="0067447A"/>
    <w:rsid w:val="00675C4C"/>
    <w:rsid w:val="0067788B"/>
    <w:rsid w:val="00677A9B"/>
    <w:rsid w:val="00677DA8"/>
    <w:rsid w:val="00677F4C"/>
    <w:rsid w:val="00680384"/>
    <w:rsid w:val="00680767"/>
    <w:rsid w:val="00680C0E"/>
    <w:rsid w:val="00680C49"/>
    <w:rsid w:val="0068233A"/>
    <w:rsid w:val="0068263C"/>
    <w:rsid w:val="00682AB6"/>
    <w:rsid w:val="00682ACA"/>
    <w:rsid w:val="0068367E"/>
    <w:rsid w:val="00683AA5"/>
    <w:rsid w:val="00683BBE"/>
    <w:rsid w:val="00684549"/>
    <w:rsid w:val="006849D4"/>
    <w:rsid w:val="006849F3"/>
    <w:rsid w:val="0068502C"/>
    <w:rsid w:val="0068521E"/>
    <w:rsid w:val="0068528F"/>
    <w:rsid w:val="006856B2"/>
    <w:rsid w:val="006856D6"/>
    <w:rsid w:val="00685E3F"/>
    <w:rsid w:val="0068638B"/>
    <w:rsid w:val="00686920"/>
    <w:rsid w:val="00686EF8"/>
    <w:rsid w:val="00687985"/>
    <w:rsid w:val="00687B7E"/>
    <w:rsid w:val="00687E59"/>
    <w:rsid w:val="0069092A"/>
    <w:rsid w:val="00690A9F"/>
    <w:rsid w:val="00690DB6"/>
    <w:rsid w:val="00692D9B"/>
    <w:rsid w:val="006931C0"/>
    <w:rsid w:val="006937C3"/>
    <w:rsid w:val="00694D76"/>
    <w:rsid w:val="006952BC"/>
    <w:rsid w:val="00695BE3"/>
    <w:rsid w:val="00697E27"/>
    <w:rsid w:val="006A0FD0"/>
    <w:rsid w:val="006A12BD"/>
    <w:rsid w:val="006A133B"/>
    <w:rsid w:val="006A17C4"/>
    <w:rsid w:val="006A1F6D"/>
    <w:rsid w:val="006A298C"/>
    <w:rsid w:val="006A2AD8"/>
    <w:rsid w:val="006A3B68"/>
    <w:rsid w:val="006A4BD0"/>
    <w:rsid w:val="006A4D6D"/>
    <w:rsid w:val="006A51FF"/>
    <w:rsid w:val="006A5C85"/>
    <w:rsid w:val="006A6232"/>
    <w:rsid w:val="006A6D11"/>
    <w:rsid w:val="006A7AD3"/>
    <w:rsid w:val="006B069C"/>
    <w:rsid w:val="006B0F77"/>
    <w:rsid w:val="006B1B29"/>
    <w:rsid w:val="006B1B41"/>
    <w:rsid w:val="006B1CCB"/>
    <w:rsid w:val="006B1EAF"/>
    <w:rsid w:val="006B24B0"/>
    <w:rsid w:val="006B367D"/>
    <w:rsid w:val="006B3B74"/>
    <w:rsid w:val="006B3E68"/>
    <w:rsid w:val="006B49A3"/>
    <w:rsid w:val="006B5132"/>
    <w:rsid w:val="006B58DC"/>
    <w:rsid w:val="006B5A18"/>
    <w:rsid w:val="006B61BA"/>
    <w:rsid w:val="006B7117"/>
    <w:rsid w:val="006B7DFA"/>
    <w:rsid w:val="006C069B"/>
    <w:rsid w:val="006C0876"/>
    <w:rsid w:val="006C0B9E"/>
    <w:rsid w:val="006C0C9E"/>
    <w:rsid w:val="006C1165"/>
    <w:rsid w:val="006C1401"/>
    <w:rsid w:val="006C1CED"/>
    <w:rsid w:val="006C1E41"/>
    <w:rsid w:val="006C24FE"/>
    <w:rsid w:val="006C2BFC"/>
    <w:rsid w:val="006C30EC"/>
    <w:rsid w:val="006C3238"/>
    <w:rsid w:val="006C3474"/>
    <w:rsid w:val="006C36D3"/>
    <w:rsid w:val="006C37D3"/>
    <w:rsid w:val="006C3AF6"/>
    <w:rsid w:val="006C4138"/>
    <w:rsid w:val="006C4C60"/>
    <w:rsid w:val="006C54EB"/>
    <w:rsid w:val="006C5C2D"/>
    <w:rsid w:val="006C63AB"/>
    <w:rsid w:val="006C6619"/>
    <w:rsid w:val="006C6C98"/>
    <w:rsid w:val="006C709F"/>
    <w:rsid w:val="006C73FC"/>
    <w:rsid w:val="006D05C2"/>
    <w:rsid w:val="006D0D10"/>
    <w:rsid w:val="006D11B6"/>
    <w:rsid w:val="006D201B"/>
    <w:rsid w:val="006D2263"/>
    <w:rsid w:val="006D2397"/>
    <w:rsid w:val="006D278E"/>
    <w:rsid w:val="006D2EC3"/>
    <w:rsid w:val="006D2F84"/>
    <w:rsid w:val="006D3278"/>
    <w:rsid w:val="006D3B94"/>
    <w:rsid w:val="006D4145"/>
    <w:rsid w:val="006D4597"/>
    <w:rsid w:val="006D4786"/>
    <w:rsid w:val="006D4BBE"/>
    <w:rsid w:val="006D4F93"/>
    <w:rsid w:val="006D5418"/>
    <w:rsid w:val="006D5422"/>
    <w:rsid w:val="006D6567"/>
    <w:rsid w:val="006D6AE4"/>
    <w:rsid w:val="006D73E7"/>
    <w:rsid w:val="006E0585"/>
    <w:rsid w:val="006E09AC"/>
    <w:rsid w:val="006E0FB1"/>
    <w:rsid w:val="006E1560"/>
    <w:rsid w:val="006E33B9"/>
    <w:rsid w:val="006E341C"/>
    <w:rsid w:val="006E423C"/>
    <w:rsid w:val="006E42BF"/>
    <w:rsid w:val="006E50A9"/>
    <w:rsid w:val="006E6148"/>
    <w:rsid w:val="006E6A2F"/>
    <w:rsid w:val="006E74B4"/>
    <w:rsid w:val="006E7C8A"/>
    <w:rsid w:val="006F0796"/>
    <w:rsid w:val="006F0D35"/>
    <w:rsid w:val="006F15EC"/>
    <w:rsid w:val="006F1DA4"/>
    <w:rsid w:val="006F26AA"/>
    <w:rsid w:val="006F3900"/>
    <w:rsid w:val="006F3A13"/>
    <w:rsid w:val="006F3E47"/>
    <w:rsid w:val="006F447C"/>
    <w:rsid w:val="006F4986"/>
    <w:rsid w:val="006F52A3"/>
    <w:rsid w:val="006F545C"/>
    <w:rsid w:val="006F5938"/>
    <w:rsid w:val="006F59D9"/>
    <w:rsid w:val="006F69A5"/>
    <w:rsid w:val="006F6D76"/>
    <w:rsid w:val="006F71A9"/>
    <w:rsid w:val="007012AE"/>
    <w:rsid w:val="007018CE"/>
    <w:rsid w:val="007023AC"/>
    <w:rsid w:val="00702C85"/>
    <w:rsid w:val="00702D26"/>
    <w:rsid w:val="007033D8"/>
    <w:rsid w:val="00704EF0"/>
    <w:rsid w:val="00704EF2"/>
    <w:rsid w:val="00705AFA"/>
    <w:rsid w:val="00705C4B"/>
    <w:rsid w:val="0070681A"/>
    <w:rsid w:val="007076EE"/>
    <w:rsid w:val="00707DE5"/>
    <w:rsid w:val="00710254"/>
    <w:rsid w:val="0071043B"/>
    <w:rsid w:val="007106FB"/>
    <w:rsid w:val="0071083A"/>
    <w:rsid w:val="007112E3"/>
    <w:rsid w:val="007115C3"/>
    <w:rsid w:val="007122BB"/>
    <w:rsid w:val="00713F1A"/>
    <w:rsid w:val="0071512E"/>
    <w:rsid w:val="00715AEE"/>
    <w:rsid w:val="00715E37"/>
    <w:rsid w:val="007161D5"/>
    <w:rsid w:val="00716DA6"/>
    <w:rsid w:val="00717574"/>
    <w:rsid w:val="00717E5C"/>
    <w:rsid w:val="00717ED2"/>
    <w:rsid w:val="00720617"/>
    <w:rsid w:val="00720B55"/>
    <w:rsid w:val="007211A2"/>
    <w:rsid w:val="00722023"/>
    <w:rsid w:val="00722853"/>
    <w:rsid w:val="00723179"/>
    <w:rsid w:val="0072346A"/>
    <w:rsid w:val="00723521"/>
    <w:rsid w:val="00724798"/>
    <w:rsid w:val="007254BC"/>
    <w:rsid w:val="0072589C"/>
    <w:rsid w:val="007258B3"/>
    <w:rsid w:val="00725D8F"/>
    <w:rsid w:val="0072600F"/>
    <w:rsid w:val="0072626A"/>
    <w:rsid w:val="00727BB6"/>
    <w:rsid w:val="00727CAF"/>
    <w:rsid w:val="00731A7A"/>
    <w:rsid w:val="00731B98"/>
    <w:rsid w:val="007324A8"/>
    <w:rsid w:val="007325AF"/>
    <w:rsid w:val="007325BB"/>
    <w:rsid w:val="0073420B"/>
    <w:rsid w:val="00734239"/>
    <w:rsid w:val="007342D4"/>
    <w:rsid w:val="00734DBA"/>
    <w:rsid w:val="0073529C"/>
    <w:rsid w:val="007364B9"/>
    <w:rsid w:val="007367DD"/>
    <w:rsid w:val="00736AAE"/>
    <w:rsid w:val="00737711"/>
    <w:rsid w:val="00737CFD"/>
    <w:rsid w:val="00740813"/>
    <w:rsid w:val="00740FC3"/>
    <w:rsid w:val="0074191E"/>
    <w:rsid w:val="00741E48"/>
    <w:rsid w:val="007424D5"/>
    <w:rsid w:val="00742911"/>
    <w:rsid w:val="007431FF"/>
    <w:rsid w:val="00743273"/>
    <w:rsid w:val="0074364E"/>
    <w:rsid w:val="007439CA"/>
    <w:rsid w:val="00743EAE"/>
    <w:rsid w:val="00744E4D"/>
    <w:rsid w:val="00744F71"/>
    <w:rsid w:val="007451E1"/>
    <w:rsid w:val="0074568B"/>
    <w:rsid w:val="00745805"/>
    <w:rsid w:val="00745921"/>
    <w:rsid w:val="00745D8F"/>
    <w:rsid w:val="00746542"/>
    <w:rsid w:val="00746715"/>
    <w:rsid w:val="0074674A"/>
    <w:rsid w:val="00746762"/>
    <w:rsid w:val="007469AF"/>
    <w:rsid w:val="0075013B"/>
    <w:rsid w:val="00750BA9"/>
    <w:rsid w:val="00750CE0"/>
    <w:rsid w:val="00751189"/>
    <w:rsid w:val="00751B8C"/>
    <w:rsid w:val="007521DA"/>
    <w:rsid w:val="00752852"/>
    <w:rsid w:val="007528F3"/>
    <w:rsid w:val="00752BEC"/>
    <w:rsid w:val="00752D0A"/>
    <w:rsid w:val="00753CD3"/>
    <w:rsid w:val="007548AC"/>
    <w:rsid w:val="007551B5"/>
    <w:rsid w:val="007558C9"/>
    <w:rsid w:val="00756009"/>
    <w:rsid w:val="00756CB7"/>
    <w:rsid w:val="007570EA"/>
    <w:rsid w:val="007578DC"/>
    <w:rsid w:val="00760752"/>
    <w:rsid w:val="00760BBF"/>
    <w:rsid w:val="00760D21"/>
    <w:rsid w:val="00760F75"/>
    <w:rsid w:val="007610BC"/>
    <w:rsid w:val="007613D1"/>
    <w:rsid w:val="00761639"/>
    <w:rsid w:val="00761D02"/>
    <w:rsid w:val="007628E5"/>
    <w:rsid w:val="00763734"/>
    <w:rsid w:val="007639B5"/>
    <w:rsid w:val="0076402D"/>
    <w:rsid w:val="00764513"/>
    <w:rsid w:val="00764E31"/>
    <w:rsid w:val="00765A21"/>
    <w:rsid w:val="00765BD6"/>
    <w:rsid w:val="007660D9"/>
    <w:rsid w:val="007678F3"/>
    <w:rsid w:val="00767EC1"/>
    <w:rsid w:val="00770971"/>
    <w:rsid w:val="00770EA3"/>
    <w:rsid w:val="00770F50"/>
    <w:rsid w:val="007716A3"/>
    <w:rsid w:val="007723E4"/>
    <w:rsid w:val="0077277E"/>
    <w:rsid w:val="00772A8D"/>
    <w:rsid w:val="00772DAA"/>
    <w:rsid w:val="00773513"/>
    <w:rsid w:val="00774094"/>
    <w:rsid w:val="0077416A"/>
    <w:rsid w:val="0077472F"/>
    <w:rsid w:val="00774CC2"/>
    <w:rsid w:val="0077502D"/>
    <w:rsid w:val="00775166"/>
    <w:rsid w:val="0077525D"/>
    <w:rsid w:val="00775310"/>
    <w:rsid w:val="007763B1"/>
    <w:rsid w:val="00777231"/>
    <w:rsid w:val="00780016"/>
    <w:rsid w:val="00780D0D"/>
    <w:rsid w:val="00780D13"/>
    <w:rsid w:val="0078137F"/>
    <w:rsid w:val="0078165A"/>
    <w:rsid w:val="00782508"/>
    <w:rsid w:val="00782B10"/>
    <w:rsid w:val="00783653"/>
    <w:rsid w:val="0078387A"/>
    <w:rsid w:val="00783ECB"/>
    <w:rsid w:val="007849BC"/>
    <w:rsid w:val="00784A33"/>
    <w:rsid w:val="00784F8B"/>
    <w:rsid w:val="0078583F"/>
    <w:rsid w:val="00785951"/>
    <w:rsid w:val="00785959"/>
    <w:rsid w:val="00785CE7"/>
    <w:rsid w:val="0078649F"/>
    <w:rsid w:val="00786A85"/>
    <w:rsid w:val="007875EF"/>
    <w:rsid w:val="00787E7A"/>
    <w:rsid w:val="007903DD"/>
    <w:rsid w:val="0079116F"/>
    <w:rsid w:val="0079209D"/>
    <w:rsid w:val="0079281B"/>
    <w:rsid w:val="00792B79"/>
    <w:rsid w:val="007931C2"/>
    <w:rsid w:val="00793D00"/>
    <w:rsid w:val="007949AD"/>
    <w:rsid w:val="00794C1E"/>
    <w:rsid w:val="007963B1"/>
    <w:rsid w:val="007965FD"/>
    <w:rsid w:val="00796817"/>
    <w:rsid w:val="00796823"/>
    <w:rsid w:val="00796B30"/>
    <w:rsid w:val="007A022E"/>
    <w:rsid w:val="007A07C4"/>
    <w:rsid w:val="007A0AF9"/>
    <w:rsid w:val="007A1312"/>
    <w:rsid w:val="007A1440"/>
    <w:rsid w:val="007A17F3"/>
    <w:rsid w:val="007A2249"/>
    <w:rsid w:val="007A2F86"/>
    <w:rsid w:val="007A4C14"/>
    <w:rsid w:val="007A4F6E"/>
    <w:rsid w:val="007A4F7C"/>
    <w:rsid w:val="007A65A0"/>
    <w:rsid w:val="007A65F4"/>
    <w:rsid w:val="007A6D4C"/>
    <w:rsid w:val="007A6F44"/>
    <w:rsid w:val="007A7305"/>
    <w:rsid w:val="007A78C8"/>
    <w:rsid w:val="007B170F"/>
    <w:rsid w:val="007B1A45"/>
    <w:rsid w:val="007B1CDE"/>
    <w:rsid w:val="007B2B61"/>
    <w:rsid w:val="007B38B3"/>
    <w:rsid w:val="007B3A30"/>
    <w:rsid w:val="007B3E15"/>
    <w:rsid w:val="007B4E6F"/>
    <w:rsid w:val="007B57D5"/>
    <w:rsid w:val="007B5E1E"/>
    <w:rsid w:val="007B61BB"/>
    <w:rsid w:val="007B62EE"/>
    <w:rsid w:val="007B63D6"/>
    <w:rsid w:val="007B6659"/>
    <w:rsid w:val="007C072F"/>
    <w:rsid w:val="007C0F56"/>
    <w:rsid w:val="007C1A13"/>
    <w:rsid w:val="007C1E54"/>
    <w:rsid w:val="007C295D"/>
    <w:rsid w:val="007C339B"/>
    <w:rsid w:val="007C36BB"/>
    <w:rsid w:val="007C3ADC"/>
    <w:rsid w:val="007C3F78"/>
    <w:rsid w:val="007C5A12"/>
    <w:rsid w:val="007C5EB7"/>
    <w:rsid w:val="007D098D"/>
    <w:rsid w:val="007D15AB"/>
    <w:rsid w:val="007D1D6C"/>
    <w:rsid w:val="007D21B0"/>
    <w:rsid w:val="007D22B1"/>
    <w:rsid w:val="007D2E91"/>
    <w:rsid w:val="007D3765"/>
    <w:rsid w:val="007D4945"/>
    <w:rsid w:val="007D4CEA"/>
    <w:rsid w:val="007D5E31"/>
    <w:rsid w:val="007D5EF3"/>
    <w:rsid w:val="007D6415"/>
    <w:rsid w:val="007D7530"/>
    <w:rsid w:val="007D7C3D"/>
    <w:rsid w:val="007E0590"/>
    <w:rsid w:val="007E0D66"/>
    <w:rsid w:val="007E159E"/>
    <w:rsid w:val="007E19C8"/>
    <w:rsid w:val="007E1E04"/>
    <w:rsid w:val="007E20EF"/>
    <w:rsid w:val="007E27A3"/>
    <w:rsid w:val="007E2D3F"/>
    <w:rsid w:val="007E3533"/>
    <w:rsid w:val="007E62F1"/>
    <w:rsid w:val="007E7498"/>
    <w:rsid w:val="007F04FB"/>
    <w:rsid w:val="007F0EA1"/>
    <w:rsid w:val="007F1885"/>
    <w:rsid w:val="007F1C2E"/>
    <w:rsid w:val="007F2B9E"/>
    <w:rsid w:val="007F3A31"/>
    <w:rsid w:val="007F3D7A"/>
    <w:rsid w:val="007F45B1"/>
    <w:rsid w:val="007F4DAA"/>
    <w:rsid w:val="007F58B1"/>
    <w:rsid w:val="007F5C0C"/>
    <w:rsid w:val="007F5FC4"/>
    <w:rsid w:val="007F664D"/>
    <w:rsid w:val="007F7649"/>
    <w:rsid w:val="007F7ED4"/>
    <w:rsid w:val="008017D4"/>
    <w:rsid w:val="008018B5"/>
    <w:rsid w:val="00801B81"/>
    <w:rsid w:val="00803EDB"/>
    <w:rsid w:val="00804433"/>
    <w:rsid w:val="00804501"/>
    <w:rsid w:val="008053C5"/>
    <w:rsid w:val="00805F29"/>
    <w:rsid w:val="0080628E"/>
    <w:rsid w:val="00806CFD"/>
    <w:rsid w:val="00807292"/>
    <w:rsid w:val="0080769B"/>
    <w:rsid w:val="00807F9F"/>
    <w:rsid w:val="00810B80"/>
    <w:rsid w:val="00811105"/>
    <w:rsid w:val="00811FF6"/>
    <w:rsid w:val="00812D0D"/>
    <w:rsid w:val="00813286"/>
    <w:rsid w:val="00813AC3"/>
    <w:rsid w:val="00814550"/>
    <w:rsid w:val="0081556C"/>
    <w:rsid w:val="008161A2"/>
    <w:rsid w:val="00816C8E"/>
    <w:rsid w:val="00816D77"/>
    <w:rsid w:val="00816E5B"/>
    <w:rsid w:val="008173DB"/>
    <w:rsid w:val="0081793E"/>
    <w:rsid w:val="00817E90"/>
    <w:rsid w:val="0082126A"/>
    <w:rsid w:val="00821699"/>
    <w:rsid w:val="008218AE"/>
    <w:rsid w:val="008223A3"/>
    <w:rsid w:val="008235B7"/>
    <w:rsid w:val="008247B4"/>
    <w:rsid w:val="008263E7"/>
    <w:rsid w:val="0082729B"/>
    <w:rsid w:val="00827F37"/>
    <w:rsid w:val="008307BF"/>
    <w:rsid w:val="00830B75"/>
    <w:rsid w:val="00830ED4"/>
    <w:rsid w:val="00830F05"/>
    <w:rsid w:val="0083105D"/>
    <w:rsid w:val="008313C8"/>
    <w:rsid w:val="008337CA"/>
    <w:rsid w:val="00834B67"/>
    <w:rsid w:val="00834C58"/>
    <w:rsid w:val="00835267"/>
    <w:rsid w:val="008356F0"/>
    <w:rsid w:val="008371AE"/>
    <w:rsid w:val="008402C2"/>
    <w:rsid w:val="00841119"/>
    <w:rsid w:val="00841879"/>
    <w:rsid w:val="00841FA6"/>
    <w:rsid w:val="008424C5"/>
    <w:rsid w:val="00842D85"/>
    <w:rsid w:val="00843006"/>
    <w:rsid w:val="00844214"/>
    <w:rsid w:val="00845507"/>
    <w:rsid w:val="00845B2B"/>
    <w:rsid w:val="00846A8C"/>
    <w:rsid w:val="008477A7"/>
    <w:rsid w:val="008478AB"/>
    <w:rsid w:val="00847A67"/>
    <w:rsid w:val="00847E5D"/>
    <w:rsid w:val="008502E6"/>
    <w:rsid w:val="00850FE4"/>
    <w:rsid w:val="00851105"/>
    <w:rsid w:val="008511A8"/>
    <w:rsid w:val="0085172F"/>
    <w:rsid w:val="008517AF"/>
    <w:rsid w:val="00851835"/>
    <w:rsid w:val="008525F0"/>
    <w:rsid w:val="00852FC9"/>
    <w:rsid w:val="00852FEB"/>
    <w:rsid w:val="00852FF3"/>
    <w:rsid w:val="00853092"/>
    <w:rsid w:val="00853B64"/>
    <w:rsid w:val="00853E23"/>
    <w:rsid w:val="00854854"/>
    <w:rsid w:val="0085501A"/>
    <w:rsid w:val="008554EF"/>
    <w:rsid w:val="008560A8"/>
    <w:rsid w:val="0085640F"/>
    <w:rsid w:val="008567E5"/>
    <w:rsid w:val="00857402"/>
    <w:rsid w:val="00857807"/>
    <w:rsid w:val="00857842"/>
    <w:rsid w:val="0086060F"/>
    <w:rsid w:val="0086158B"/>
    <w:rsid w:val="00861882"/>
    <w:rsid w:val="00861CD9"/>
    <w:rsid w:val="008623BF"/>
    <w:rsid w:val="00863C4B"/>
    <w:rsid w:val="008640AC"/>
    <w:rsid w:val="00864770"/>
    <w:rsid w:val="00865764"/>
    <w:rsid w:val="00866A7F"/>
    <w:rsid w:val="00870031"/>
    <w:rsid w:val="00870820"/>
    <w:rsid w:val="008712D6"/>
    <w:rsid w:val="008714B1"/>
    <w:rsid w:val="00871C7D"/>
    <w:rsid w:val="008724E0"/>
    <w:rsid w:val="0087298A"/>
    <w:rsid w:val="00872A87"/>
    <w:rsid w:val="00872BE0"/>
    <w:rsid w:val="0087338E"/>
    <w:rsid w:val="00873DBD"/>
    <w:rsid w:val="00875F7E"/>
    <w:rsid w:val="00876AC5"/>
    <w:rsid w:val="00876F66"/>
    <w:rsid w:val="00877027"/>
    <w:rsid w:val="00877262"/>
    <w:rsid w:val="008802DC"/>
    <w:rsid w:val="008815C4"/>
    <w:rsid w:val="0088164A"/>
    <w:rsid w:val="00881938"/>
    <w:rsid w:val="00882319"/>
    <w:rsid w:val="00883E5E"/>
    <w:rsid w:val="00883FBA"/>
    <w:rsid w:val="0088470B"/>
    <w:rsid w:val="008878F5"/>
    <w:rsid w:val="00890EFF"/>
    <w:rsid w:val="00890F29"/>
    <w:rsid w:val="00890FD2"/>
    <w:rsid w:val="008915A9"/>
    <w:rsid w:val="008916BF"/>
    <w:rsid w:val="008936BB"/>
    <w:rsid w:val="00893A09"/>
    <w:rsid w:val="00893E13"/>
    <w:rsid w:val="00894B8C"/>
    <w:rsid w:val="00894CFB"/>
    <w:rsid w:val="008952A4"/>
    <w:rsid w:val="00895511"/>
    <w:rsid w:val="008970E8"/>
    <w:rsid w:val="00897897"/>
    <w:rsid w:val="00897A93"/>
    <w:rsid w:val="008A0447"/>
    <w:rsid w:val="008A04E3"/>
    <w:rsid w:val="008A0E03"/>
    <w:rsid w:val="008A0EAF"/>
    <w:rsid w:val="008A21DA"/>
    <w:rsid w:val="008A2203"/>
    <w:rsid w:val="008A2ACC"/>
    <w:rsid w:val="008A2B60"/>
    <w:rsid w:val="008A38E8"/>
    <w:rsid w:val="008A43F9"/>
    <w:rsid w:val="008A4603"/>
    <w:rsid w:val="008A515D"/>
    <w:rsid w:val="008A525E"/>
    <w:rsid w:val="008A52A2"/>
    <w:rsid w:val="008A60F3"/>
    <w:rsid w:val="008A646B"/>
    <w:rsid w:val="008A6575"/>
    <w:rsid w:val="008A7B5E"/>
    <w:rsid w:val="008A7EB2"/>
    <w:rsid w:val="008A7FC7"/>
    <w:rsid w:val="008B26A6"/>
    <w:rsid w:val="008B311D"/>
    <w:rsid w:val="008B3680"/>
    <w:rsid w:val="008B36F0"/>
    <w:rsid w:val="008B3D72"/>
    <w:rsid w:val="008B437F"/>
    <w:rsid w:val="008B58F3"/>
    <w:rsid w:val="008B5A3E"/>
    <w:rsid w:val="008B5BB5"/>
    <w:rsid w:val="008B6833"/>
    <w:rsid w:val="008C1AAB"/>
    <w:rsid w:val="008C22FE"/>
    <w:rsid w:val="008C2EEF"/>
    <w:rsid w:val="008C2FB7"/>
    <w:rsid w:val="008C300E"/>
    <w:rsid w:val="008C3A00"/>
    <w:rsid w:val="008C4790"/>
    <w:rsid w:val="008C4BCF"/>
    <w:rsid w:val="008C5DC7"/>
    <w:rsid w:val="008C63C5"/>
    <w:rsid w:val="008C6637"/>
    <w:rsid w:val="008C6F4A"/>
    <w:rsid w:val="008C71EE"/>
    <w:rsid w:val="008C74D7"/>
    <w:rsid w:val="008C7916"/>
    <w:rsid w:val="008D166B"/>
    <w:rsid w:val="008D26C6"/>
    <w:rsid w:val="008D351F"/>
    <w:rsid w:val="008D392D"/>
    <w:rsid w:val="008D4270"/>
    <w:rsid w:val="008D440A"/>
    <w:rsid w:val="008D4813"/>
    <w:rsid w:val="008D4FA3"/>
    <w:rsid w:val="008D5674"/>
    <w:rsid w:val="008D5EEB"/>
    <w:rsid w:val="008D63F8"/>
    <w:rsid w:val="008D6450"/>
    <w:rsid w:val="008D729D"/>
    <w:rsid w:val="008D738B"/>
    <w:rsid w:val="008D7AE8"/>
    <w:rsid w:val="008E032B"/>
    <w:rsid w:val="008E0C4E"/>
    <w:rsid w:val="008E1220"/>
    <w:rsid w:val="008E1321"/>
    <w:rsid w:val="008E144F"/>
    <w:rsid w:val="008E163A"/>
    <w:rsid w:val="008E1A1C"/>
    <w:rsid w:val="008E2520"/>
    <w:rsid w:val="008E3682"/>
    <w:rsid w:val="008E36B9"/>
    <w:rsid w:val="008E441F"/>
    <w:rsid w:val="008E57D6"/>
    <w:rsid w:val="008E5A1C"/>
    <w:rsid w:val="008E6FBA"/>
    <w:rsid w:val="008E70C0"/>
    <w:rsid w:val="008E77F3"/>
    <w:rsid w:val="008E78A5"/>
    <w:rsid w:val="008E79EF"/>
    <w:rsid w:val="008F0682"/>
    <w:rsid w:val="008F0DFD"/>
    <w:rsid w:val="008F155C"/>
    <w:rsid w:val="008F22BD"/>
    <w:rsid w:val="008F2D12"/>
    <w:rsid w:val="008F36D5"/>
    <w:rsid w:val="008F3A89"/>
    <w:rsid w:val="008F41DE"/>
    <w:rsid w:val="008F4905"/>
    <w:rsid w:val="008F5187"/>
    <w:rsid w:val="008F5848"/>
    <w:rsid w:val="008F6238"/>
    <w:rsid w:val="008F7B67"/>
    <w:rsid w:val="008F7F3F"/>
    <w:rsid w:val="00900CDF"/>
    <w:rsid w:val="00901278"/>
    <w:rsid w:val="009013F2"/>
    <w:rsid w:val="00901E0E"/>
    <w:rsid w:val="00902519"/>
    <w:rsid w:val="00902F66"/>
    <w:rsid w:val="00902FC4"/>
    <w:rsid w:val="009037B2"/>
    <w:rsid w:val="00903CAA"/>
    <w:rsid w:val="00904597"/>
    <w:rsid w:val="00905037"/>
    <w:rsid w:val="00906116"/>
    <w:rsid w:val="009067E3"/>
    <w:rsid w:val="00906930"/>
    <w:rsid w:val="00906C2B"/>
    <w:rsid w:val="00907987"/>
    <w:rsid w:val="00910117"/>
    <w:rsid w:val="009101DD"/>
    <w:rsid w:val="009105C2"/>
    <w:rsid w:val="00910751"/>
    <w:rsid w:val="00913C98"/>
    <w:rsid w:val="0091472A"/>
    <w:rsid w:val="00914776"/>
    <w:rsid w:val="00914D0F"/>
    <w:rsid w:val="00915438"/>
    <w:rsid w:val="00915674"/>
    <w:rsid w:val="0091611D"/>
    <w:rsid w:val="00916844"/>
    <w:rsid w:val="009202A2"/>
    <w:rsid w:val="00920A0F"/>
    <w:rsid w:val="00924733"/>
    <w:rsid w:val="009247B0"/>
    <w:rsid w:val="009256BC"/>
    <w:rsid w:val="00926035"/>
    <w:rsid w:val="00926112"/>
    <w:rsid w:val="00926297"/>
    <w:rsid w:val="00926324"/>
    <w:rsid w:val="00926C99"/>
    <w:rsid w:val="00927140"/>
    <w:rsid w:val="0092743C"/>
    <w:rsid w:val="00927609"/>
    <w:rsid w:val="00927D28"/>
    <w:rsid w:val="00927EE7"/>
    <w:rsid w:val="00930056"/>
    <w:rsid w:val="0093035F"/>
    <w:rsid w:val="00930389"/>
    <w:rsid w:val="00931045"/>
    <w:rsid w:val="009310B9"/>
    <w:rsid w:val="009311E7"/>
    <w:rsid w:val="00932AFD"/>
    <w:rsid w:val="00934A7C"/>
    <w:rsid w:val="00935322"/>
    <w:rsid w:val="009355EE"/>
    <w:rsid w:val="00935619"/>
    <w:rsid w:val="00936646"/>
    <w:rsid w:val="00936A51"/>
    <w:rsid w:val="009374A6"/>
    <w:rsid w:val="00937D66"/>
    <w:rsid w:val="00940DFA"/>
    <w:rsid w:val="009415EC"/>
    <w:rsid w:val="009418BF"/>
    <w:rsid w:val="009425A2"/>
    <w:rsid w:val="009425E6"/>
    <w:rsid w:val="00942CEF"/>
    <w:rsid w:val="009433DB"/>
    <w:rsid w:val="00943522"/>
    <w:rsid w:val="009442A2"/>
    <w:rsid w:val="00944657"/>
    <w:rsid w:val="009446D6"/>
    <w:rsid w:val="009453C6"/>
    <w:rsid w:val="009455C2"/>
    <w:rsid w:val="00945A8A"/>
    <w:rsid w:val="00946928"/>
    <w:rsid w:val="00946D14"/>
    <w:rsid w:val="00947743"/>
    <w:rsid w:val="0095117B"/>
    <w:rsid w:val="00951AE8"/>
    <w:rsid w:val="0095245C"/>
    <w:rsid w:val="0095272F"/>
    <w:rsid w:val="00952D3B"/>
    <w:rsid w:val="009541AA"/>
    <w:rsid w:val="00954C40"/>
    <w:rsid w:val="00956196"/>
    <w:rsid w:val="00956B81"/>
    <w:rsid w:val="00956C31"/>
    <w:rsid w:val="00957B00"/>
    <w:rsid w:val="00957D60"/>
    <w:rsid w:val="00960E66"/>
    <w:rsid w:val="00960FE5"/>
    <w:rsid w:val="009611AB"/>
    <w:rsid w:val="0096181B"/>
    <w:rsid w:val="00961DF6"/>
    <w:rsid w:val="00962C19"/>
    <w:rsid w:val="00962D12"/>
    <w:rsid w:val="0096361A"/>
    <w:rsid w:val="00963723"/>
    <w:rsid w:val="00963E00"/>
    <w:rsid w:val="00963F90"/>
    <w:rsid w:val="0096400A"/>
    <w:rsid w:val="009640DF"/>
    <w:rsid w:val="0096474D"/>
    <w:rsid w:val="00964D5A"/>
    <w:rsid w:val="009651D0"/>
    <w:rsid w:val="009662F3"/>
    <w:rsid w:val="009664DB"/>
    <w:rsid w:val="00966EF1"/>
    <w:rsid w:val="0096719C"/>
    <w:rsid w:val="00967206"/>
    <w:rsid w:val="00967341"/>
    <w:rsid w:val="00967B81"/>
    <w:rsid w:val="00967E5D"/>
    <w:rsid w:val="009700EA"/>
    <w:rsid w:val="009713D9"/>
    <w:rsid w:val="00971B44"/>
    <w:rsid w:val="009725C5"/>
    <w:rsid w:val="00972AE4"/>
    <w:rsid w:val="009732B1"/>
    <w:rsid w:val="0097412A"/>
    <w:rsid w:val="0097520B"/>
    <w:rsid w:val="00975AC7"/>
    <w:rsid w:val="0097686A"/>
    <w:rsid w:val="00980472"/>
    <w:rsid w:val="00980DD8"/>
    <w:rsid w:val="00981712"/>
    <w:rsid w:val="0098267B"/>
    <w:rsid w:val="00982703"/>
    <w:rsid w:val="00983170"/>
    <w:rsid w:val="00983397"/>
    <w:rsid w:val="00983EE6"/>
    <w:rsid w:val="00983FF4"/>
    <w:rsid w:val="0098400A"/>
    <w:rsid w:val="00984515"/>
    <w:rsid w:val="00984FEC"/>
    <w:rsid w:val="0098564A"/>
    <w:rsid w:val="00985BAC"/>
    <w:rsid w:val="00985C76"/>
    <w:rsid w:val="00986FF8"/>
    <w:rsid w:val="0098727C"/>
    <w:rsid w:val="00987D0E"/>
    <w:rsid w:val="00987F62"/>
    <w:rsid w:val="00991E1D"/>
    <w:rsid w:val="00991E3D"/>
    <w:rsid w:val="00991ED4"/>
    <w:rsid w:val="00992402"/>
    <w:rsid w:val="00992735"/>
    <w:rsid w:val="00992CB1"/>
    <w:rsid w:val="00992FA1"/>
    <w:rsid w:val="00994431"/>
    <w:rsid w:val="009945D6"/>
    <w:rsid w:val="00994B96"/>
    <w:rsid w:val="00994E39"/>
    <w:rsid w:val="00997EEF"/>
    <w:rsid w:val="009A005F"/>
    <w:rsid w:val="009A054A"/>
    <w:rsid w:val="009A0673"/>
    <w:rsid w:val="009A0689"/>
    <w:rsid w:val="009A0AAB"/>
    <w:rsid w:val="009A0F7A"/>
    <w:rsid w:val="009A121E"/>
    <w:rsid w:val="009A190E"/>
    <w:rsid w:val="009A1C21"/>
    <w:rsid w:val="009A2846"/>
    <w:rsid w:val="009A3184"/>
    <w:rsid w:val="009A4A51"/>
    <w:rsid w:val="009A4C22"/>
    <w:rsid w:val="009A5629"/>
    <w:rsid w:val="009A5700"/>
    <w:rsid w:val="009A5C6B"/>
    <w:rsid w:val="009A6BFE"/>
    <w:rsid w:val="009A7A69"/>
    <w:rsid w:val="009A7C22"/>
    <w:rsid w:val="009B063F"/>
    <w:rsid w:val="009B0818"/>
    <w:rsid w:val="009B0C1F"/>
    <w:rsid w:val="009B1F4C"/>
    <w:rsid w:val="009B2CAD"/>
    <w:rsid w:val="009B2E60"/>
    <w:rsid w:val="009B32C1"/>
    <w:rsid w:val="009B3C0A"/>
    <w:rsid w:val="009B3CB2"/>
    <w:rsid w:val="009B3F33"/>
    <w:rsid w:val="009B41FB"/>
    <w:rsid w:val="009B4455"/>
    <w:rsid w:val="009B4533"/>
    <w:rsid w:val="009B48BD"/>
    <w:rsid w:val="009B4E1E"/>
    <w:rsid w:val="009B5322"/>
    <w:rsid w:val="009B5913"/>
    <w:rsid w:val="009B5ECE"/>
    <w:rsid w:val="009B620A"/>
    <w:rsid w:val="009B7C39"/>
    <w:rsid w:val="009C02E1"/>
    <w:rsid w:val="009C04CD"/>
    <w:rsid w:val="009C1298"/>
    <w:rsid w:val="009C12F2"/>
    <w:rsid w:val="009C14A0"/>
    <w:rsid w:val="009C1795"/>
    <w:rsid w:val="009C1AA5"/>
    <w:rsid w:val="009C2072"/>
    <w:rsid w:val="009C216D"/>
    <w:rsid w:val="009C28C8"/>
    <w:rsid w:val="009C2A42"/>
    <w:rsid w:val="009C2B3C"/>
    <w:rsid w:val="009C2BC4"/>
    <w:rsid w:val="009C2C45"/>
    <w:rsid w:val="009C4D67"/>
    <w:rsid w:val="009C4F84"/>
    <w:rsid w:val="009C5712"/>
    <w:rsid w:val="009C5857"/>
    <w:rsid w:val="009C6AA5"/>
    <w:rsid w:val="009C6C5D"/>
    <w:rsid w:val="009C7018"/>
    <w:rsid w:val="009C7058"/>
    <w:rsid w:val="009D03A3"/>
    <w:rsid w:val="009D0626"/>
    <w:rsid w:val="009D074E"/>
    <w:rsid w:val="009D077A"/>
    <w:rsid w:val="009D0A22"/>
    <w:rsid w:val="009D0C8B"/>
    <w:rsid w:val="009D1B53"/>
    <w:rsid w:val="009D3143"/>
    <w:rsid w:val="009D33F1"/>
    <w:rsid w:val="009D376D"/>
    <w:rsid w:val="009D3A68"/>
    <w:rsid w:val="009D4B7A"/>
    <w:rsid w:val="009D524F"/>
    <w:rsid w:val="009D5411"/>
    <w:rsid w:val="009D6536"/>
    <w:rsid w:val="009D66F6"/>
    <w:rsid w:val="009D6DAE"/>
    <w:rsid w:val="009D713C"/>
    <w:rsid w:val="009D739B"/>
    <w:rsid w:val="009D7EF2"/>
    <w:rsid w:val="009E0780"/>
    <w:rsid w:val="009E0EB3"/>
    <w:rsid w:val="009E1F80"/>
    <w:rsid w:val="009E20C2"/>
    <w:rsid w:val="009E229B"/>
    <w:rsid w:val="009E2AFE"/>
    <w:rsid w:val="009E3B7B"/>
    <w:rsid w:val="009E3BEE"/>
    <w:rsid w:val="009E3DAE"/>
    <w:rsid w:val="009E3F4E"/>
    <w:rsid w:val="009E3FEC"/>
    <w:rsid w:val="009E42EC"/>
    <w:rsid w:val="009E4883"/>
    <w:rsid w:val="009E492A"/>
    <w:rsid w:val="009E4C6B"/>
    <w:rsid w:val="009E4E6C"/>
    <w:rsid w:val="009E526D"/>
    <w:rsid w:val="009E56E3"/>
    <w:rsid w:val="009E5962"/>
    <w:rsid w:val="009E59ED"/>
    <w:rsid w:val="009E5DBD"/>
    <w:rsid w:val="009E61BB"/>
    <w:rsid w:val="009E65A2"/>
    <w:rsid w:val="009E6EF4"/>
    <w:rsid w:val="009E7692"/>
    <w:rsid w:val="009E7D17"/>
    <w:rsid w:val="009F0230"/>
    <w:rsid w:val="009F030E"/>
    <w:rsid w:val="009F042B"/>
    <w:rsid w:val="009F0C43"/>
    <w:rsid w:val="009F0E42"/>
    <w:rsid w:val="009F1DDF"/>
    <w:rsid w:val="009F2CF9"/>
    <w:rsid w:val="009F2D89"/>
    <w:rsid w:val="009F2F3E"/>
    <w:rsid w:val="009F3C30"/>
    <w:rsid w:val="009F3CFF"/>
    <w:rsid w:val="009F42EF"/>
    <w:rsid w:val="009F44F4"/>
    <w:rsid w:val="009F4EA5"/>
    <w:rsid w:val="009F4FB4"/>
    <w:rsid w:val="009F574E"/>
    <w:rsid w:val="009F58D2"/>
    <w:rsid w:val="009F621C"/>
    <w:rsid w:val="009F6231"/>
    <w:rsid w:val="009F654A"/>
    <w:rsid w:val="009F66BF"/>
    <w:rsid w:val="009F6883"/>
    <w:rsid w:val="009F7022"/>
    <w:rsid w:val="009F7731"/>
    <w:rsid w:val="009F7E6A"/>
    <w:rsid w:val="00A012C8"/>
    <w:rsid w:val="00A02F52"/>
    <w:rsid w:val="00A04585"/>
    <w:rsid w:val="00A0490B"/>
    <w:rsid w:val="00A04A3E"/>
    <w:rsid w:val="00A05665"/>
    <w:rsid w:val="00A05971"/>
    <w:rsid w:val="00A05ED5"/>
    <w:rsid w:val="00A06257"/>
    <w:rsid w:val="00A06485"/>
    <w:rsid w:val="00A06552"/>
    <w:rsid w:val="00A0668E"/>
    <w:rsid w:val="00A067CC"/>
    <w:rsid w:val="00A06CB5"/>
    <w:rsid w:val="00A07685"/>
    <w:rsid w:val="00A100BB"/>
    <w:rsid w:val="00A101AF"/>
    <w:rsid w:val="00A11596"/>
    <w:rsid w:val="00A11C89"/>
    <w:rsid w:val="00A127F8"/>
    <w:rsid w:val="00A12BBB"/>
    <w:rsid w:val="00A12BE6"/>
    <w:rsid w:val="00A130BF"/>
    <w:rsid w:val="00A140D1"/>
    <w:rsid w:val="00A1461B"/>
    <w:rsid w:val="00A14B78"/>
    <w:rsid w:val="00A14CD5"/>
    <w:rsid w:val="00A15F1D"/>
    <w:rsid w:val="00A15FD0"/>
    <w:rsid w:val="00A16525"/>
    <w:rsid w:val="00A16EE0"/>
    <w:rsid w:val="00A170A7"/>
    <w:rsid w:val="00A174AB"/>
    <w:rsid w:val="00A179AF"/>
    <w:rsid w:val="00A17D91"/>
    <w:rsid w:val="00A17F87"/>
    <w:rsid w:val="00A20699"/>
    <w:rsid w:val="00A208B9"/>
    <w:rsid w:val="00A20975"/>
    <w:rsid w:val="00A20E11"/>
    <w:rsid w:val="00A21135"/>
    <w:rsid w:val="00A21ED2"/>
    <w:rsid w:val="00A225FF"/>
    <w:rsid w:val="00A238F1"/>
    <w:rsid w:val="00A23A53"/>
    <w:rsid w:val="00A24BC1"/>
    <w:rsid w:val="00A24E7F"/>
    <w:rsid w:val="00A25317"/>
    <w:rsid w:val="00A25E8C"/>
    <w:rsid w:val="00A26379"/>
    <w:rsid w:val="00A2655D"/>
    <w:rsid w:val="00A269CF"/>
    <w:rsid w:val="00A26E56"/>
    <w:rsid w:val="00A30196"/>
    <w:rsid w:val="00A30C56"/>
    <w:rsid w:val="00A31934"/>
    <w:rsid w:val="00A31F99"/>
    <w:rsid w:val="00A33061"/>
    <w:rsid w:val="00A33407"/>
    <w:rsid w:val="00A33685"/>
    <w:rsid w:val="00A33A54"/>
    <w:rsid w:val="00A34DCB"/>
    <w:rsid w:val="00A35654"/>
    <w:rsid w:val="00A3591A"/>
    <w:rsid w:val="00A35D05"/>
    <w:rsid w:val="00A35FCD"/>
    <w:rsid w:val="00A36245"/>
    <w:rsid w:val="00A36649"/>
    <w:rsid w:val="00A36792"/>
    <w:rsid w:val="00A36874"/>
    <w:rsid w:val="00A3716F"/>
    <w:rsid w:val="00A379B6"/>
    <w:rsid w:val="00A41319"/>
    <w:rsid w:val="00A41568"/>
    <w:rsid w:val="00A41E96"/>
    <w:rsid w:val="00A42877"/>
    <w:rsid w:val="00A4296C"/>
    <w:rsid w:val="00A42B40"/>
    <w:rsid w:val="00A42CE5"/>
    <w:rsid w:val="00A42DDF"/>
    <w:rsid w:val="00A43082"/>
    <w:rsid w:val="00A44D15"/>
    <w:rsid w:val="00A44E37"/>
    <w:rsid w:val="00A44FE0"/>
    <w:rsid w:val="00A452BC"/>
    <w:rsid w:val="00A4585F"/>
    <w:rsid w:val="00A4611A"/>
    <w:rsid w:val="00A463A7"/>
    <w:rsid w:val="00A469F7"/>
    <w:rsid w:val="00A46D6D"/>
    <w:rsid w:val="00A47153"/>
    <w:rsid w:val="00A47ED5"/>
    <w:rsid w:val="00A5077C"/>
    <w:rsid w:val="00A513A8"/>
    <w:rsid w:val="00A51602"/>
    <w:rsid w:val="00A524EA"/>
    <w:rsid w:val="00A527AF"/>
    <w:rsid w:val="00A52F0E"/>
    <w:rsid w:val="00A532B4"/>
    <w:rsid w:val="00A53DAE"/>
    <w:rsid w:val="00A540DD"/>
    <w:rsid w:val="00A5427E"/>
    <w:rsid w:val="00A545B1"/>
    <w:rsid w:val="00A5466B"/>
    <w:rsid w:val="00A55011"/>
    <w:rsid w:val="00A550B0"/>
    <w:rsid w:val="00A55199"/>
    <w:rsid w:val="00A55F13"/>
    <w:rsid w:val="00A56391"/>
    <w:rsid w:val="00A56606"/>
    <w:rsid w:val="00A56890"/>
    <w:rsid w:val="00A57324"/>
    <w:rsid w:val="00A574CC"/>
    <w:rsid w:val="00A57668"/>
    <w:rsid w:val="00A57FD1"/>
    <w:rsid w:val="00A60869"/>
    <w:rsid w:val="00A60E0D"/>
    <w:rsid w:val="00A615D8"/>
    <w:rsid w:val="00A61730"/>
    <w:rsid w:val="00A61B0E"/>
    <w:rsid w:val="00A61E59"/>
    <w:rsid w:val="00A629C5"/>
    <w:rsid w:val="00A636C3"/>
    <w:rsid w:val="00A6371D"/>
    <w:rsid w:val="00A63F7A"/>
    <w:rsid w:val="00A65214"/>
    <w:rsid w:val="00A654C2"/>
    <w:rsid w:val="00A66218"/>
    <w:rsid w:val="00A66775"/>
    <w:rsid w:val="00A66FC3"/>
    <w:rsid w:val="00A67324"/>
    <w:rsid w:val="00A676F0"/>
    <w:rsid w:val="00A67726"/>
    <w:rsid w:val="00A679A2"/>
    <w:rsid w:val="00A67BCF"/>
    <w:rsid w:val="00A67C79"/>
    <w:rsid w:val="00A70155"/>
    <w:rsid w:val="00A705AF"/>
    <w:rsid w:val="00A70D89"/>
    <w:rsid w:val="00A71BB9"/>
    <w:rsid w:val="00A72D7B"/>
    <w:rsid w:val="00A7344D"/>
    <w:rsid w:val="00A73FCA"/>
    <w:rsid w:val="00A74B02"/>
    <w:rsid w:val="00A74E15"/>
    <w:rsid w:val="00A75AE6"/>
    <w:rsid w:val="00A769FA"/>
    <w:rsid w:val="00A77849"/>
    <w:rsid w:val="00A80438"/>
    <w:rsid w:val="00A80489"/>
    <w:rsid w:val="00A805E7"/>
    <w:rsid w:val="00A8161C"/>
    <w:rsid w:val="00A818EB"/>
    <w:rsid w:val="00A81FC3"/>
    <w:rsid w:val="00A83890"/>
    <w:rsid w:val="00A8394D"/>
    <w:rsid w:val="00A83C2B"/>
    <w:rsid w:val="00A8570F"/>
    <w:rsid w:val="00A85BD8"/>
    <w:rsid w:val="00A85CE8"/>
    <w:rsid w:val="00A85E5F"/>
    <w:rsid w:val="00A86256"/>
    <w:rsid w:val="00A864AC"/>
    <w:rsid w:val="00A864B0"/>
    <w:rsid w:val="00A87578"/>
    <w:rsid w:val="00A87755"/>
    <w:rsid w:val="00A87F70"/>
    <w:rsid w:val="00A904F2"/>
    <w:rsid w:val="00A90ED8"/>
    <w:rsid w:val="00A921E7"/>
    <w:rsid w:val="00A92ADF"/>
    <w:rsid w:val="00A92C05"/>
    <w:rsid w:val="00A92E5D"/>
    <w:rsid w:val="00A93014"/>
    <w:rsid w:val="00A93258"/>
    <w:rsid w:val="00A93809"/>
    <w:rsid w:val="00A93C9B"/>
    <w:rsid w:val="00A941BA"/>
    <w:rsid w:val="00A94645"/>
    <w:rsid w:val="00A955BA"/>
    <w:rsid w:val="00A95D64"/>
    <w:rsid w:val="00A9606B"/>
    <w:rsid w:val="00A96238"/>
    <w:rsid w:val="00A96330"/>
    <w:rsid w:val="00A9778E"/>
    <w:rsid w:val="00A97D92"/>
    <w:rsid w:val="00A97FAF"/>
    <w:rsid w:val="00AA06A3"/>
    <w:rsid w:val="00AA105A"/>
    <w:rsid w:val="00AA12FA"/>
    <w:rsid w:val="00AA1B24"/>
    <w:rsid w:val="00AA22D3"/>
    <w:rsid w:val="00AA2872"/>
    <w:rsid w:val="00AA352E"/>
    <w:rsid w:val="00AA3658"/>
    <w:rsid w:val="00AA3D8E"/>
    <w:rsid w:val="00AA435E"/>
    <w:rsid w:val="00AA491D"/>
    <w:rsid w:val="00AA5CD3"/>
    <w:rsid w:val="00AA61E0"/>
    <w:rsid w:val="00AA640F"/>
    <w:rsid w:val="00AA687A"/>
    <w:rsid w:val="00AA71A0"/>
    <w:rsid w:val="00AA793D"/>
    <w:rsid w:val="00AB0EA4"/>
    <w:rsid w:val="00AB154B"/>
    <w:rsid w:val="00AB2649"/>
    <w:rsid w:val="00AB2A66"/>
    <w:rsid w:val="00AB2CAC"/>
    <w:rsid w:val="00AB3010"/>
    <w:rsid w:val="00AB4E32"/>
    <w:rsid w:val="00AB5727"/>
    <w:rsid w:val="00AB5849"/>
    <w:rsid w:val="00AB5B7C"/>
    <w:rsid w:val="00AB614B"/>
    <w:rsid w:val="00AB6A6F"/>
    <w:rsid w:val="00AB6EC0"/>
    <w:rsid w:val="00AB6F39"/>
    <w:rsid w:val="00AB723C"/>
    <w:rsid w:val="00AC01D0"/>
    <w:rsid w:val="00AC0D05"/>
    <w:rsid w:val="00AC0E7B"/>
    <w:rsid w:val="00AC1626"/>
    <w:rsid w:val="00AC1DC4"/>
    <w:rsid w:val="00AC270F"/>
    <w:rsid w:val="00AC2BAD"/>
    <w:rsid w:val="00AC2BC1"/>
    <w:rsid w:val="00AC2C34"/>
    <w:rsid w:val="00AC2ED5"/>
    <w:rsid w:val="00AC4018"/>
    <w:rsid w:val="00AC4E81"/>
    <w:rsid w:val="00AC4FE0"/>
    <w:rsid w:val="00AC52F6"/>
    <w:rsid w:val="00AC6F2F"/>
    <w:rsid w:val="00AC7087"/>
    <w:rsid w:val="00AC777B"/>
    <w:rsid w:val="00AC78BC"/>
    <w:rsid w:val="00AC79D3"/>
    <w:rsid w:val="00AD01E3"/>
    <w:rsid w:val="00AD0F1F"/>
    <w:rsid w:val="00AD1B7C"/>
    <w:rsid w:val="00AD2DD8"/>
    <w:rsid w:val="00AD4086"/>
    <w:rsid w:val="00AD46FB"/>
    <w:rsid w:val="00AD4AF9"/>
    <w:rsid w:val="00AD53A5"/>
    <w:rsid w:val="00AD64A1"/>
    <w:rsid w:val="00AD694C"/>
    <w:rsid w:val="00AD6E14"/>
    <w:rsid w:val="00AD6F36"/>
    <w:rsid w:val="00AD77E8"/>
    <w:rsid w:val="00AD7D76"/>
    <w:rsid w:val="00AE0669"/>
    <w:rsid w:val="00AE0CCF"/>
    <w:rsid w:val="00AE11D3"/>
    <w:rsid w:val="00AE1658"/>
    <w:rsid w:val="00AE1792"/>
    <w:rsid w:val="00AE206B"/>
    <w:rsid w:val="00AE20A2"/>
    <w:rsid w:val="00AE2CAD"/>
    <w:rsid w:val="00AE3B85"/>
    <w:rsid w:val="00AE3FA6"/>
    <w:rsid w:val="00AE4BAC"/>
    <w:rsid w:val="00AE5AEF"/>
    <w:rsid w:val="00AE5BAA"/>
    <w:rsid w:val="00AE610C"/>
    <w:rsid w:val="00AE7B80"/>
    <w:rsid w:val="00AE7CEB"/>
    <w:rsid w:val="00AF0F93"/>
    <w:rsid w:val="00AF113E"/>
    <w:rsid w:val="00AF1B8F"/>
    <w:rsid w:val="00AF2806"/>
    <w:rsid w:val="00AF2A08"/>
    <w:rsid w:val="00AF3543"/>
    <w:rsid w:val="00AF3973"/>
    <w:rsid w:val="00AF3C50"/>
    <w:rsid w:val="00AF466B"/>
    <w:rsid w:val="00AF48F8"/>
    <w:rsid w:val="00AF4A98"/>
    <w:rsid w:val="00AF504B"/>
    <w:rsid w:val="00AF5BFB"/>
    <w:rsid w:val="00AF632D"/>
    <w:rsid w:val="00AF6691"/>
    <w:rsid w:val="00AF6EC5"/>
    <w:rsid w:val="00AF71F7"/>
    <w:rsid w:val="00AF73F5"/>
    <w:rsid w:val="00AF798E"/>
    <w:rsid w:val="00AF7F7E"/>
    <w:rsid w:val="00B00233"/>
    <w:rsid w:val="00B00483"/>
    <w:rsid w:val="00B006E5"/>
    <w:rsid w:val="00B00CDA"/>
    <w:rsid w:val="00B01A5B"/>
    <w:rsid w:val="00B021F1"/>
    <w:rsid w:val="00B02E6E"/>
    <w:rsid w:val="00B032FF"/>
    <w:rsid w:val="00B0330C"/>
    <w:rsid w:val="00B0338D"/>
    <w:rsid w:val="00B04A81"/>
    <w:rsid w:val="00B04C8D"/>
    <w:rsid w:val="00B04EF1"/>
    <w:rsid w:val="00B066BF"/>
    <w:rsid w:val="00B073B1"/>
    <w:rsid w:val="00B07D3F"/>
    <w:rsid w:val="00B10A70"/>
    <w:rsid w:val="00B10DBD"/>
    <w:rsid w:val="00B10F13"/>
    <w:rsid w:val="00B11413"/>
    <w:rsid w:val="00B11D85"/>
    <w:rsid w:val="00B11F08"/>
    <w:rsid w:val="00B1210A"/>
    <w:rsid w:val="00B124C1"/>
    <w:rsid w:val="00B127B2"/>
    <w:rsid w:val="00B12E9F"/>
    <w:rsid w:val="00B13C1A"/>
    <w:rsid w:val="00B142B1"/>
    <w:rsid w:val="00B15806"/>
    <w:rsid w:val="00B16AF9"/>
    <w:rsid w:val="00B17D67"/>
    <w:rsid w:val="00B2044F"/>
    <w:rsid w:val="00B204C2"/>
    <w:rsid w:val="00B210AB"/>
    <w:rsid w:val="00B2159F"/>
    <w:rsid w:val="00B21847"/>
    <w:rsid w:val="00B225C1"/>
    <w:rsid w:val="00B23875"/>
    <w:rsid w:val="00B23BED"/>
    <w:rsid w:val="00B245B0"/>
    <w:rsid w:val="00B24821"/>
    <w:rsid w:val="00B248FD"/>
    <w:rsid w:val="00B25957"/>
    <w:rsid w:val="00B25F52"/>
    <w:rsid w:val="00B260E5"/>
    <w:rsid w:val="00B262FF"/>
    <w:rsid w:val="00B26F9B"/>
    <w:rsid w:val="00B27037"/>
    <w:rsid w:val="00B27633"/>
    <w:rsid w:val="00B27746"/>
    <w:rsid w:val="00B27EDA"/>
    <w:rsid w:val="00B302DE"/>
    <w:rsid w:val="00B30FE5"/>
    <w:rsid w:val="00B312C5"/>
    <w:rsid w:val="00B31896"/>
    <w:rsid w:val="00B31E1D"/>
    <w:rsid w:val="00B32245"/>
    <w:rsid w:val="00B32912"/>
    <w:rsid w:val="00B337B1"/>
    <w:rsid w:val="00B341CC"/>
    <w:rsid w:val="00B34471"/>
    <w:rsid w:val="00B34B70"/>
    <w:rsid w:val="00B35541"/>
    <w:rsid w:val="00B36415"/>
    <w:rsid w:val="00B3646B"/>
    <w:rsid w:val="00B3662A"/>
    <w:rsid w:val="00B36D60"/>
    <w:rsid w:val="00B37B41"/>
    <w:rsid w:val="00B37B87"/>
    <w:rsid w:val="00B402DE"/>
    <w:rsid w:val="00B40553"/>
    <w:rsid w:val="00B40B99"/>
    <w:rsid w:val="00B40D5D"/>
    <w:rsid w:val="00B41BC2"/>
    <w:rsid w:val="00B41CD1"/>
    <w:rsid w:val="00B41E03"/>
    <w:rsid w:val="00B42424"/>
    <w:rsid w:val="00B42E80"/>
    <w:rsid w:val="00B43064"/>
    <w:rsid w:val="00B433C9"/>
    <w:rsid w:val="00B444D1"/>
    <w:rsid w:val="00B44AC8"/>
    <w:rsid w:val="00B45142"/>
    <w:rsid w:val="00B459F4"/>
    <w:rsid w:val="00B45A93"/>
    <w:rsid w:val="00B45AC1"/>
    <w:rsid w:val="00B45E41"/>
    <w:rsid w:val="00B463CF"/>
    <w:rsid w:val="00B4674D"/>
    <w:rsid w:val="00B46C3A"/>
    <w:rsid w:val="00B46CF6"/>
    <w:rsid w:val="00B46E49"/>
    <w:rsid w:val="00B47A8B"/>
    <w:rsid w:val="00B50B7C"/>
    <w:rsid w:val="00B5125E"/>
    <w:rsid w:val="00B51328"/>
    <w:rsid w:val="00B516C0"/>
    <w:rsid w:val="00B51DA0"/>
    <w:rsid w:val="00B52A87"/>
    <w:rsid w:val="00B539C1"/>
    <w:rsid w:val="00B5463C"/>
    <w:rsid w:val="00B551FB"/>
    <w:rsid w:val="00B55AA0"/>
    <w:rsid w:val="00B55B76"/>
    <w:rsid w:val="00B56BAB"/>
    <w:rsid w:val="00B573AD"/>
    <w:rsid w:val="00B57CFF"/>
    <w:rsid w:val="00B601AD"/>
    <w:rsid w:val="00B606B3"/>
    <w:rsid w:val="00B60A8D"/>
    <w:rsid w:val="00B6358E"/>
    <w:rsid w:val="00B63953"/>
    <w:rsid w:val="00B64E78"/>
    <w:rsid w:val="00B65684"/>
    <w:rsid w:val="00B672F1"/>
    <w:rsid w:val="00B678A8"/>
    <w:rsid w:val="00B71164"/>
    <w:rsid w:val="00B71745"/>
    <w:rsid w:val="00B71D26"/>
    <w:rsid w:val="00B71F22"/>
    <w:rsid w:val="00B71F4E"/>
    <w:rsid w:val="00B724CA"/>
    <w:rsid w:val="00B72A79"/>
    <w:rsid w:val="00B72CBB"/>
    <w:rsid w:val="00B72F08"/>
    <w:rsid w:val="00B73204"/>
    <w:rsid w:val="00B73395"/>
    <w:rsid w:val="00B736D7"/>
    <w:rsid w:val="00B749D8"/>
    <w:rsid w:val="00B74AA1"/>
    <w:rsid w:val="00B75BCA"/>
    <w:rsid w:val="00B75CD9"/>
    <w:rsid w:val="00B7643B"/>
    <w:rsid w:val="00B76B88"/>
    <w:rsid w:val="00B76E64"/>
    <w:rsid w:val="00B7732F"/>
    <w:rsid w:val="00B77673"/>
    <w:rsid w:val="00B77AC0"/>
    <w:rsid w:val="00B77C55"/>
    <w:rsid w:val="00B80249"/>
    <w:rsid w:val="00B8076C"/>
    <w:rsid w:val="00B80D2C"/>
    <w:rsid w:val="00B80ED2"/>
    <w:rsid w:val="00B8149B"/>
    <w:rsid w:val="00B81C42"/>
    <w:rsid w:val="00B82627"/>
    <w:rsid w:val="00B84007"/>
    <w:rsid w:val="00B842AD"/>
    <w:rsid w:val="00B8457C"/>
    <w:rsid w:val="00B86D4D"/>
    <w:rsid w:val="00B87018"/>
    <w:rsid w:val="00B872C5"/>
    <w:rsid w:val="00B874DC"/>
    <w:rsid w:val="00B8795F"/>
    <w:rsid w:val="00B90047"/>
    <w:rsid w:val="00B90393"/>
    <w:rsid w:val="00B907F4"/>
    <w:rsid w:val="00B9098A"/>
    <w:rsid w:val="00B91229"/>
    <w:rsid w:val="00B91AC6"/>
    <w:rsid w:val="00B926CB"/>
    <w:rsid w:val="00B92739"/>
    <w:rsid w:val="00B9345E"/>
    <w:rsid w:val="00B935D9"/>
    <w:rsid w:val="00B943FB"/>
    <w:rsid w:val="00B94A3C"/>
    <w:rsid w:val="00B94B35"/>
    <w:rsid w:val="00B95917"/>
    <w:rsid w:val="00B963E4"/>
    <w:rsid w:val="00B96492"/>
    <w:rsid w:val="00B968F1"/>
    <w:rsid w:val="00B9724B"/>
    <w:rsid w:val="00BA09E8"/>
    <w:rsid w:val="00BA0C8F"/>
    <w:rsid w:val="00BA26C4"/>
    <w:rsid w:val="00BA2889"/>
    <w:rsid w:val="00BA2ADB"/>
    <w:rsid w:val="00BA2D38"/>
    <w:rsid w:val="00BA34F6"/>
    <w:rsid w:val="00BA3CF0"/>
    <w:rsid w:val="00BA4011"/>
    <w:rsid w:val="00BA4508"/>
    <w:rsid w:val="00BA4ACB"/>
    <w:rsid w:val="00BA5181"/>
    <w:rsid w:val="00BA548D"/>
    <w:rsid w:val="00BA5646"/>
    <w:rsid w:val="00BA5786"/>
    <w:rsid w:val="00BA60F8"/>
    <w:rsid w:val="00BA6FDB"/>
    <w:rsid w:val="00BA7428"/>
    <w:rsid w:val="00BA7CCB"/>
    <w:rsid w:val="00BA7F80"/>
    <w:rsid w:val="00BA7F89"/>
    <w:rsid w:val="00BB068E"/>
    <w:rsid w:val="00BB0866"/>
    <w:rsid w:val="00BB09A8"/>
    <w:rsid w:val="00BB0C0D"/>
    <w:rsid w:val="00BB0C65"/>
    <w:rsid w:val="00BB14B3"/>
    <w:rsid w:val="00BB3506"/>
    <w:rsid w:val="00BB35C7"/>
    <w:rsid w:val="00BB362D"/>
    <w:rsid w:val="00BB39CD"/>
    <w:rsid w:val="00BB3D92"/>
    <w:rsid w:val="00BB517E"/>
    <w:rsid w:val="00BB524A"/>
    <w:rsid w:val="00BB542A"/>
    <w:rsid w:val="00BC028D"/>
    <w:rsid w:val="00BC0319"/>
    <w:rsid w:val="00BC0854"/>
    <w:rsid w:val="00BC1083"/>
    <w:rsid w:val="00BC1516"/>
    <w:rsid w:val="00BC2D7D"/>
    <w:rsid w:val="00BC2D8B"/>
    <w:rsid w:val="00BC2DD3"/>
    <w:rsid w:val="00BC379A"/>
    <w:rsid w:val="00BC3981"/>
    <w:rsid w:val="00BC4341"/>
    <w:rsid w:val="00BC4675"/>
    <w:rsid w:val="00BC49A7"/>
    <w:rsid w:val="00BC51D3"/>
    <w:rsid w:val="00BC718F"/>
    <w:rsid w:val="00BC752D"/>
    <w:rsid w:val="00BC7711"/>
    <w:rsid w:val="00BC7A8C"/>
    <w:rsid w:val="00BC7E87"/>
    <w:rsid w:val="00BD065A"/>
    <w:rsid w:val="00BD0AAF"/>
    <w:rsid w:val="00BD0D0A"/>
    <w:rsid w:val="00BD16C8"/>
    <w:rsid w:val="00BD1B8F"/>
    <w:rsid w:val="00BD1D30"/>
    <w:rsid w:val="00BD4021"/>
    <w:rsid w:val="00BD40DF"/>
    <w:rsid w:val="00BD4274"/>
    <w:rsid w:val="00BD4518"/>
    <w:rsid w:val="00BD4B2A"/>
    <w:rsid w:val="00BE00CC"/>
    <w:rsid w:val="00BE0423"/>
    <w:rsid w:val="00BE0474"/>
    <w:rsid w:val="00BE0743"/>
    <w:rsid w:val="00BE0769"/>
    <w:rsid w:val="00BE09F7"/>
    <w:rsid w:val="00BE0ED6"/>
    <w:rsid w:val="00BE1D4B"/>
    <w:rsid w:val="00BE2583"/>
    <w:rsid w:val="00BE275C"/>
    <w:rsid w:val="00BE289F"/>
    <w:rsid w:val="00BE28D6"/>
    <w:rsid w:val="00BE2AB8"/>
    <w:rsid w:val="00BE2C01"/>
    <w:rsid w:val="00BE3245"/>
    <w:rsid w:val="00BE3FB7"/>
    <w:rsid w:val="00BE6042"/>
    <w:rsid w:val="00BE6365"/>
    <w:rsid w:val="00BE7388"/>
    <w:rsid w:val="00BE7E7B"/>
    <w:rsid w:val="00BF07CB"/>
    <w:rsid w:val="00BF0AD0"/>
    <w:rsid w:val="00BF0B46"/>
    <w:rsid w:val="00BF12F4"/>
    <w:rsid w:val="00BF177B"/>
    <w:rsid w:val="00BF1C22"/>
    <w:rsid w:val="00BF2229"/>
    <w:rsid w:val="00BF3484"/>
    <w:rsid w:val="00BF4EEA"/>
    <w:rsid w:val="00BF527F"/>
    <w:rsid w:val="00BF575E"/>
    <w:rsid w:val="00BF5A9D"/>
    <w:rsid w:val="00BF5CA6"/>
    <w:rsid w:val="00BF5CF7"/>
    <w:rsid w:val="00BF640D"/>
    <w:rsid w:val="00BF6D7B"/>
    <w:rsid w:val="00BF7771"/>
    <w:rsid w:val="00C0196B"/>
    <w:rsid w:val="00C02779"/>
    <w:rsid w:val="00C02ABB"/>
    <w:rsid w:val="00C02B7F"/>
    <w:rsid w:val="00C02E72"/>
    <w:rsid w:val="00C038C0"/>
    <w:rsid w:val="00C03F14"/>
    <w:rsid w:val="00C04948"/>
    <w:rsid w:val="00C04C3F"/>
    <w:rsid w:val="00C04C6F"/>
    <w:rsid w:val="00C05221"/>
    <w:rsid w:val="00C05439"/>
    <w:rsid w:val="00C06225"/>
    <w:rsid w:val="00C07342"/>
    <w:rsid w:val="00C07715"/>
    <w:rsid w:val="00C07B41"/>
    <w:rsid w:val="00C07F4E"/>
    <w:rsid w:val="00C11B25"/>
    <w:rsid w:val="00C127A6"/>
    <w:rsid w:val="00C1297A"/>
    <w:rsid w:val="00C1352E"/>
    <w:rsid w:val="00C141D3"/>
    <w:rsid w:val="00C146FA"/>
    <w:rsid w:val="00C147D8"/>
    <w:rsid w:val="00C14ACD"/>
    <w:rsid w:val="00C14B1D"/>
    <w:rsid w:val="00C16862"/>
    <w:rsid w:val="00C17244"/>
    <w:rsid w:val="00C17773"/>
    <w:rsid w:val="00C2081E"/>
    <w:rsid w:val="00C221A2"/>
    <w:rsid w:val="00C22BF3"/>
    <w:rsid w:val="00C22F32"/>
    <w:rsid w:val="00C234E2"/>
    <w:rsid w:val="00C23EA4"/>
    <w:rsid w:val="00C246A3"/>
    <w:rsid w:val="00C2498A"/>
    <w:rsid w:val="00C25235"/>
    <w:rsid w:val="00C25CDF"/>
    <w:rsid w:val="00C261F8"/>
    <w:rsid w:val="00C26CAC"/>
    <w:rsid w:val="00C26D7D"/>
    <w:rsid w:val="00C270E8"/>
    <w:rsid w:val="00C30850"/>
    <w:rsid w:val="00C30FC4"/>
    <w:rsid w:val="00C316C4"/>
    <w:rsid w:val="00C31F5F"/>
    <w:rsid w:val="00C3224F"/>
    <w:rsid w:val="00C329B4"/>
    <w:rsid w:val="00C332B8"/>
    <w:rsid w:val="00C33400"/>
    <w:rsid w:val="00C33613"/>
    <w:rsid w:val="00C34169"/>
    <w:rsid w:val="00C34718"/>
    <w:rsid w:val="00C34A30"/>
    <w:rsid w:val="00C35EA1"/>
    <w:rsid w:val="00C35F67"/>
    <w:rsid w:val="00C36BB0"/>
    <w:rsid w:val="00C37776"/>
    <w:rsid w:val="00C378EC"/>
    <w:rsid w:val="00C37CE5"/>
    <w:rsid w:val="00C409F0"/>
    <w:rsid w:val="00C40A5E"/>
    <w:rsid w:val="00C40AAA"/>
    <w:rsid w:val="00C41456"/>
    <w:rsid w:val="00C41B7D"/>
    <w:rsid w:val="00C43314"/>
    <w:rsid w:val="00C43445"/>
    <w:rsid w:val="00C438A5"/>
    <w:rsid w:val="00C438D8"/>
    <w:rsid w:val="00C43B21"/>
    <w:rsid w:val="00C43E2A"/>
    <w:rsid w:val="00C43EDB"/>
    <w:rsid w:val="00C45142"/>
    <w:rsid w:val="00C458B3"/>
    <w:rsid w:val="00C50986"/>
    <w:rsid w:val="00C50C1C"/>
    <w:rsid w:val="00C50F25"/>
    <w:rsid w:val="00C51761"/>
    <w:rsid w:val="00C520F4"/>
    <w:rsid w:val="00C53071"/>
    <w:rsid w:val="00C537F1"/>
    <w:rsid w:val="00C539D8"/>
    <w:rsid w:val="00C5420C"/>
    <w:rsid w:val="00C55B03"/>
    <w:rsid w:val="00C56175"/>
    <w:rsid w:val="00C56923"/>
    <w:rsid w:val="00C57703"/>
    <w:rsid w:val="00C60606"/>
    <w:rsid w:val="00C6074F"/>
    <w:rsid w:val="00C61430"/>
    <w:rsid w:val="00C61611"/>
    <w:rsid w:val="00C61ED4"/>
    <w:rsid w:val="00C621E0"/>
    <w:rsid w:val="00C633E6"/>
    <w:rsid w:val="00C63966"/>
    <w:rsid w:val="00C63D51"/>
    <w:rsid w:val="00C640B8"/>
    <w:rsid w:val="00C6441A"/>
    <w:rsid w:val="00C649E9"/>
    <w:rsid w:val="00C65185"/>
    <w:rsid w:val="00C654FD"/>
    <w:rsid w:val="00C656B1"/>
    <w:rsid w:val="00C657AD"/>
    <w:rsid w:val="00C658A3"/>
    <w:rsid w:val="00C67592"/>
    <w:rsid w:val="00C67972"/>
    <w:rsid w:val="00C70A3F"/>
    <w:rsid w:val="00C711F0"/>
    <w:rsid w:val="00C718C8"/>
    <w:rsid w:val="00C7271C"/>
    <w:rsid w:val="00C731D3"/>
    <w:rsid w:val="00C73447"/>
    <w:rsid w:val="00C734B7"/>
    <w:rsid w:val="00C73683"/>
    <w:rsid w:val="00C73BCB"/>
    <w:rsid w:val="00C73C06"/>
    <w:rsid w:val="00C74F09"/>
    <w:rsid w:val="00C74F4B"/>
    <w:rsid w:val="00C74F76"/>
    <w:rsid w:val="00C75DB4"/>
    <w:rsid w:val="00C75F0C"/>
    <w:rsid w:val="00C7636C"/>
    <w:rsid w:val="00C769D8"/>
    <w:rsid w:val="00C76FC9"/>
    <w:rsid w:val="00C77E04"/>
    <w:rsid w:val="00C8015C"/>
    <w:rsid w:val="00C80D10"/>
    <w:rsid w:val="00C813E1"/>
    <w:rsid w:val="00C817CE"/>
    <w:rsid w:val="00C81A60"/>
    <w:rsid w:val="00C81E04"/>
    <w:rsid w:val="00C81F75"/>
    <w:rsid w:val="00C82440"/>
    <w:rsid w:val="00C82467"/>
    <w:rsid w:val="00C82726"/>
    <w:rsid w:val="00C8274C"/>
    <w:rsid w:val="00C83609"/>
    <w:rsid w:val="00C83F1F"/>
    <w:rsid w:val="00C847BD"/>
    <w:rsid w:val="00C84D9E"/>
    <w:rsid w:val="00C84F3C"/>
    <w:rsid w:val="00C853D0"/>
    <w:rsid w:val="00C8676B"/>
    <w:rsid w:val="00C87261"/>
    <w:rsid w:val="00C87330"/>
    <w:rsid w:val="00C8743A"/>
    <w:rsid w:val="00C91286"/>
    <w:rsid w:val="00C9215E"/>
    <w:rsid w:val="00C9227C"/>
    <w:rsid w:val="00C922F2"/>
    <w:rsid w:val="00C92367"/>
    <w:rsid w:val="00C93055"/>
    <w:rsid w:val="00C938CA"/>
    <w:rsid w:val="00C9426B"/>
    <w:rsid w:val="00C94C2C"/>
    <w:rsid w:val="00C950D6"/>
    <w:rsid w:val="00C95E78"/>
    <w:rsid w:val="00C971F7"/>
    <w:rsid w:val="00C973C4"/>
    <w:rsid w:val="00C978C7"/>
    <w:rsid w:val="00C97DB1"/>
    <w:rsid w:val="00CA0392"/>
    <w:rsid w:val="00CA05E3"/>
    <w:rsid w:val="00CA07CD"/>
    <w:rsid w:val="00CA0935"/>
    <w:rsid w:val="00CA176B"/>
    <w:rsid w:val="00CA183F"/>
    <w:rsid w:val="00CA1B3E"/>
    <w:rsid w:val="00CA232A"/>
    <w:rsid w:val="00CA23BC"/>
    <w:rsid w:val="00CA2BD2"/>
    <w:rsid w:val="00CA313D"/>
    <w:rsid w:val="00CA3BB4"/>
    <w:rsid w:val="00CA3E0D"/>
    <w:rsid w:val="00CA43D1"/>
    <w:rsid w:val="00CA448F"/>
    <w:rsid w:val="00CA44FB"/>
    <w:rsid w:val="00CA45AE"/>
    <w:rsid w:val="00CA4A60"/>
    <w:rsid w:val="00CA4FAA"/>
    <w:rsid w:val="00CA5220"/>
    <w:rsid w:val="00CA52E2"/>
    <w:rsid w:val="00CA5D60"/>
    <w:rsid w:val="00CA6113"/>
    <w:rsid w:val="00CA6E16"/>
    <w:rsid w:val="00CA76CC"/>
    <w:rsid w:val="00CA7AF2"/>
    <w:rsid w:val="00CB0207"/>
    <w:rsid w:val="00CB06EB"/>
    <w:rsid w:val="00CB1E4F"/>
    <w:rsid w:val="00CB24BF"/>
    <w:rsid w:val="00CB2570"/>
    <w:rsid w:val="00CB30E3"/>
    <w:rsid w:val="00CB3841"/>
    <w:rsid w:val="00CB3951"/>
    <w:rsid w:val="00CB4D0B"/>
    <w:rsid w:val="00CB4DF4"/>
    <w:rsid w:val="00CB51B5"/>
    <w:rsid w:val="00CB6DD8"/>
    <w:rsid w:val="00CB7234"/>
    <w:rsid w:val="00CC0254"/>
    <w:rsid w:val="00CC05BC"/>
    <w:rsid w:val="00CC0A08"/>
    <w:rsid w:val="00CC0A70"/>
    <w:rsid w:val="00CC0FE6"/>
    <w:rsid w:val="00CC110D"/>
    <w:rsid w:val="00CC122B"/>
    <w:rsid w:val="00CC1670"/>
    <w:rsid w:val="00CC193B"/>
    <w:rsid w:val="00CC2401"/>
    <w:rsid w:val="00CC27DB"/>
    <w:rsid w:val="00CC2A5D"/>
    <w:rsid w:val="00CC3042"/>
    <w:rsid w:val="00CC3D34"/>
    <w:rsid w:val="00CC3DE6"/>
    <w:rsid w:val="00CC4227"/>
    <w:rsid w:val="00CC43EB"/>
    <w:rsid w:val="00CC46CB"/>
    <w:rsid w:val="00CC4BD0"/>
    <w:rsid w:val="00CC4DBC"/>
    <w:rsid w:val="00CC5245"/>
    <w:rsid w:val="00CC70BB"/>
    <w:rsid w:val="00CC743F"/>
    <w:rsid w:val="00CD0711"/>
    <w:rsid w:val="00CD0BA6"/>
    <w:rsid w:val="00CD0DD0"/>
    <w:rsid w:val="00CD158D"/>
    <w:rsid w:val="00CD1954"/>
    <w:rsid w:val="00CD36DC"/>
    <w:rsid w:val="00CD3C20"/>
    <w:rsid w:val="00CD5D25"/>
    <w:rsid w:val="00CD61F9"/>
    <w:rsid w:val="00CD6DB5"/>
    <w:rsid w:val="00CE0F28"/>
    <w:rsid w:val="00CE1045"/>
    <w:rsid w:val="00CE11A7"/>
    <w:rsid w:val="00CE158F"/>
    <w:rsid w:val="00CE1CD6"/>
    <w:rsid w:val="00CE1F26"/>
    <w:rsid w:val="00CE21E9"/>
    <w:rsid w:val="00CE26D6"/>
    <w:rsid w:val="00CE30DE"/>
    <w:rsid w:val="00CE3FF6"/>
    <w:rsid w:val="00CE44D7"/>
    <w:rsid w:val="00CE57FB"/>
    <w:rsid w:val="00CE5A92"/>
    <w:rsid w:val="00CE68D2"/>
    <w:rsid w:val="00CE7016"/>
    <w:rsid w:val="00CF07BC"/>
    <w:rsid w:val="00CF12B3"/>
    <w:rsid w:val="00CF1EBC"/>
    <w:rsid w:val="00CF22AD"/>
    <w:rsid w:val="00CF3AAE"/>
    <w:rsid w:val="00CF4297"/>
    <w:rsid w:val="00CF4CD8"/>
    <w:rsid w:val="00CF4E9D"/>
    <w:rsid w:val="00CF5234"/>
    <w:rsid w:val="00CF59E2"/>
    <w:rsid w:val="00CF5A6A"/>
    <w:rsid w:val="00CF609B"/>
    <w:rsid w:val="00CF67DF"/>
    <w:rsid w:val="00CF6E60"/>
    <w:rsid w:val="00CF7136"/>
    <w:rsid w:val="00D00069"/>
    <w:rsid w:val="00D00596"/>
    <w:rsid w:val="00D00B7A"/>
    <w:rsid w:val="00D01ECA"/>
    <w:rsid w:val="00D02DDF"/>
    <w:rsid w:val="00D02F2E"/>
    <w:rsid w:val="00D03045"/>
    <w:rsid w:val="00D042BF"/>
    <w:rsid w:val="00D04430"/>
    <w:rsid w:val="00D054A5"/>
    <w:rsid w:val="00D05754"/>
    <w:rsid w:val="00D0584A"/>
    <w:rsid w:val="00D05D2F"/>
    <w:rsid w:val="00D05D6A"/>
    <w:rsid w:val="00D06739"/>
    <w:rsid w:val="00D07424"/>
    <w:rsid w:val="00D07749"/>
    <w:rsid w:val="00D07E1B"/>
    <w:rsid w:val="00D10C45"/>
    <w:rsid w:val="00D11AAE"/>
    <w:rsid w:val="00D120DA"/>
    <w:rsid w:val="00D125C7"/>
    <w:rsid w:val="00D1339F"/>
    <w:rsid w:val="00D13763"/>
    <w:rsid w:val="00D13B4F"/>
    <w:rsid w:val="00D14DCD"/>
    <w:rsid w:val="00D14DE4"/>
    <w:rsid w:val="00D14E0E"/>
    <w:rsid w:val="00D1545D"/>
    <w:rsid w:val="00D16002"/>
    <w:rsid w:val="00D16089"/>
    <w:rsid w:val="00D162C4"/>
    <w:rsid w:val="00D165EE"/>
    <w:rsid w:val="00D16FFE"/>
    <w:rsid w:val="00D17B64"/>
    <w:rsid w:val="00D20BA5"/>
    <w:rsid w:val="00D213CF"/>
    <w:rsid w:val="00D21A59"/>
    <w:rsid w:val="00D21B4B"/>
    <w:rsid w:val="00D21B76"/>
    <w:rsid w:val="00D21D65"/>
    <w:rsid w:val="00D22254"/>
    <w:rsid w:val="00D222EB"/>
    <w:rsid w:val="00D22360"/>
    <w:rsid w:val="00D229CC"/>
    <w:rsid w:val="00D2419E"/>
    <w:rsid w:val="00D24587"/>
    <w:rsid w:val="00D249EC"/>
    <w:rsid w:val="00D25344"/>
    <w:rsid w:val="00D2545D"/>
    <w:rsid w:val="00D26DCD"/>
    <w:rsid w:val="00D26E9B"/>
    <w:rsid w:val="00D26ED1"/>
    <w:rsid w:val="00D27EE2"/>
    <w:rsid w:val="00D30217"/>
    <w:rsid w:val="00D30857"/>
    <w:rsid w:val="00D30982"/>
    <w:rsid w:val="00D317D1"/>
    <w:rsid w:val="00D33FE8"/>
    <w:rsid w:val="00D346C0"/>
    <w:rsid w:val="00D34BF9"/>
    <w:rsid w:val="00D35E6E"/>
    <w:rsid w:val="00D36926"/>
    <w:rsid w:val="00D3698F"/>
    <w:rsid w:val="00D37C7E"/>
    <w:rsid w:val="00D40644"/>
    <w:rsid w:val="00D40CD5"/>
    <w:rsid w:val="00D41FC0"/>
    <w:rsid w:val="00D4327F"/>
    <w:rsid w:val="00D435B6"/>
    <w:rsid w:val="00D43ADE"/>
    <w:rsid w:val="00D4451B"/>
    <w:rsid w:val="00D44DF3"/>
    <w:rsid w:val="00D44F6D"/>
    <w:rsid w:val="00D45122"/>
    <w:rsid w:val="00D45429"/>
    <w:rsid w:val="00D45982"/>
    <w:rsid w:val="00D462A1"/>
    <w:rsid w:val="00D46556"/>
    <w:rsid w:val="00D46C12"/>
    <w:rsid w:val="00D47387"/>
    <w:rsid w:val="00D475A2"/>
    <w:rsid w:val="00D4784C"/>
    <w:rsid w:val="00D4794F"/>
    <w:rsid w:val="00D50A72"/>
    <w:rsid w:val="00D50E81"/>
    <w:rsid w:val="00D51956"/>
    <w:rsid w:val="00D51D3C"/>
    <w:rsid w:val="00D51F1B"/>
    <w:rsid w:val="00D5202E"/>
    <w:rsid w:val="00D52C0B"/>
    <w:rsid w:val="00D531B0"/>
    <w:rsid w:val="00D533D4"/>
    <w:rsid w:val="00D53872"/>
    <w:rsid w:val="00D539FF"/>
    <w:rsid w:val="00D53F97"/>
    <w:rsid w:val="00D54798"/>
    <w:rsid w:val="00D550CB"/>
    <w:rsid w:val="00D55186"/>
    <w:rsid w:val="00D55615"/>
    <w:rsid w:val="00D5583A"/>
    <w:rsid w:val="00D55BBD"/>
    <w:rsid w:val="00D55DE3"/>
    <w:rsid w:val="00D56529"/>
    <w:rsid w:val="00D56AFE"/>
    <w:rsid w:val="00D56B92"/>
    <w:rsid w:val="00D577E7"/>
    <w:rsid w:val="00D6034A"/>
    <w:rsid w:val="00D610D0"/>
    <w:rsid w:val="00D61C90"/>
    <w:rsid w:val="00D61E02"/>
    <w:rsid w:val="00D62120"/>
    <w:rsid w:val="00D63437"/>
    <w:rsid w:val="00D634A8"/>
    <w:rsid w:val="00D635E0"/>
    <w:rsid w:val="00D63BEA"/>
    <w:rsid w:val="00D64313"/>
    <w:rsid w:val="00D64777"/>
    <w:rsid w:val="00D64D1E"/>
    <w:rsid w:val="00D6501C"/>
    <w:rsid w:val="00D676A3"/>
    <w:rsid w:val="00D7000B"/>
    <w:rsid w:val="00D70A72"/>
    <w:rsid w:val="00D715A9"/>
    <w:rsid w:val="00D719C9"/>
    <w:rsid w:val="00D71D77"/>
    <w:rsid w:val="00D71F02"/>
    <w:rsid w:val="00D72514"/>
    <w:rsid w:val="00D72572"/>
    <w:rsid w:val="00D7399F"/>
    <w:rsid w:val="00D75206"/>
    <w:rsid w:val="00D753A6"/>
    <w:rsid w:val="00D763CC"/>
    <w:rsid w:val="00D7673A"/>
    <w:rsid w:val="00D76E40"/>
    <w:rsid w:val="00D77A35"/>
    <w:rsid w:val="00D77ADC"/>
    <w:rsid w:val="00D77B1D"/>
    <w:rsid w:val="00D801F8"/>
    <w:rsid w:val="00D80213"/>
    <w:rsid w:val="00D83A6B"/>
    <w:rsid w:val="00D83AB5"/>
    <w:rsid w:val="00D83B9A"/>
    <w:rsid w:val="00D83F1B"/>
    <w:rsid w:val="00D849AA"/>
    <w:rsid w:val="00D860DA"/>
    <w:rsid w:val="00D8687E"/>
    <w:rsid w:val="00D86DB5"/>
    <w:rsid w:val="00D87476"/>
    <w:rsid w:val="00D9042C"/>
    <w:rsid w:val="00D90C48"/>
    <w:rsid w:val="00D90C4E"/>
    <w:rsid w:val="00D91CDF"/>
    <w:rsid w:val="00D92C5B"/>
    <w:rsid w:val="00D92D21"/>
    <w:rsid w:val="00D92F5B"/>
    <w:rsid w:val="00D938AD"/>
    <w:rsid w:val="00D93AFF"/>
    <w:rsid w:val="00D93E9A"/>
    <w:rsid w:val="00D94954"/>
    <w:rsid w:val="00D9510D"/>
    <w:rsid w:val="00D9610B"/>
    <w:rsid w:val="00D967C7"/>
    <w:rsid w:val="00D96E00"/>
    <w:rsid w:val="00D97702"/>
    <w:rsid w:val="00D9790F"/>
    <w:rsid w:val="00D97D03"/>
    <w:rsid w:val="00D97FF3"/>
    <w:rsid w:val="00DA0618"/>
    <w:rsid w:val="00DA0649"/>
    <w:rsid w:val="00DA07A5"/>
    <w:rsid w:val="00DA0E0B"/>
    <w:rsid w:val="00DA1B82"/>
    <w:rsid w:val="00DA204C"/>
    <w:rsid w:val="00DA313F"/>
    <w:rsid w:val="00DA318D"/>
    <w:rsid w:val="00DA398C"/>
    <w:rsid w:val="00DA4195"/>
    <w:rsid w:val="00DA42A7"/>
    <w:rsid w:val="00DA466B"/>
    <w:rsid w:val="00DA4977"/>
    <w:rsid w:val="00DA52D4"/>
    <w:rsid w:val="00DA5BE9"/>
    <w:rsid w:val="00DA708F"/>
    <w:rsid w:val="00DA721C"/>
    <w:rsid w:val="00DB0428"/>
    <w:rsid w:val="00DB04B1"/>
    <w:rsid w:val="00DB0DA2"/>
    <w:rsid w:val="00DB12C7"/>
    <w:rsid w:val="00DB2741"/>
    <w:rsid w:val="00DB3423"/>
    <w:rsid w:val="00DB3D40"/>
    <w:rsid w:val="00DB4202"/>
    <w:rsid w:val="00DB4240"/>
    <w:rsid w:val="00DB43BA"/>
    <w:rsid w:val="00DB47CF"/>
    <w:rsid w:val="00DB4992"/>
    <w:rsid w:val="00DB5024"/>
    <w:rsid w:val="00DB53CB"/>
    <w:rsid w:val="00DB55A1"/>
    <w:rsid w:val="00DB6312"/>
    <w:rsid w:val="00DB6B83"/>
    <w:rsid w:val="00DB6BF9"/>
    <w:rsid w:val="00DC04CA"/>
    <w:rsid w:val="00DC095E"/>
    <w:rsid w:val="00DC0EB6"/>
    <w:rsid w:val="00DC0F95"/>
    <w:rsid w:val="00DC104F"/>
    <w:rsid w:val="00DC12CA"/>
    <w:rsid w:val="00DC12DA"/>
    <w:rsid w:val="00DC167A"/>
    <w:rsid w:val="00DC177F"/>
    <w:rsid w:val="00DC18B5"/>
    <w:rsid w:val="00DC1C08"/>
    <w:rsid w:val="00DC1F49"/>
    <w:rsid w:val="00DC23C6"/>
    <w:rsid w:val="00DC25F7"/>
    <w:rsid w:val="00DC283B"/>
    <w:rsid w:val="00DC3188"/>
    <w:rsid w:val="00DC33C1"/>
    <w:rsid w:val="00DC3A7B"/>
    <w:rsid w:val="00DC3C16"/>
    <w:rsid w:val="00DC44A8"/>
    <w:rsid w:val="00DC4E5D"/>
    <w:rsid w:val="00DC5010"/>
    <w:rsid w:val="00DC58F4"/>
    <w:rsid w:val="00DC5B3E"/>
    <w:rsid w:val="00DC609D"/>
    <w:rsid w:val="00DC6671"/>
    <w:rsid w:val="00DC69F7"/>
    <w:rsid w:val="00DC6B41"/>
    <w:rsid w:val="00DC6E87"/>
    <w:rsid w:val="00DC73AB"/>
    <w:rsid w:val="00DD0122"/>
    <w:rsid w:val="00DD0957"/>
    <w:rsid w:val="00DD095D"/>
    <w:rsid w:val="00DD0F31"/>
    <w:rsid w:val="00DD1021"/>
    <w:rsid w:val="00DD1460"/>
    <w:rsid w:val="00DD1FC5"/>
    <w:rsid w:val="00DD2522"/>
    <w:rsid w:val="00DD2B06"/>
    <w:rsid w:val="00DD3794"/>
    <w:rsid w:val="00DD3F0E"/>
    <w:rsid w:val="00DD42F7"/>
    <w:rsid w:val="00DD5362"/>
    <w:rsid w:val="00DD551A"/>
    <w:rsid w:val="00DD56BE"/>
    <w:rsid w:val="00DD5A1A"/>
    <w:rsid w:val="00DD6505"/>
    <w:rsid w:val="00DD6CE7"/>
    <w:rsid w:val="00DD72E4"/>
    <w:rsid w:val="00DD7376"/>
    <w:rsid w:val="00DD7858"/>
    <w:rsid w:val="00DD7F1E"/>
    <w:rsid w:val="00DE000C"/>
    <w:rsid w:val="00DE00F2"/>
    <w:rsid w:val="00DE0E13"/>
    <w:rsid w:val="00DE0F0B"/>
    <w:rsid w:val="00DE13B1"/>
    <w:rsid w:val="00DE1440"/>
    <w:rsid w:val="00DE2FB2"/>
    <w:rsid w:val="00DE32FA"/>
    <w:rsid w:val="00DE3423"/>
    <w:rsid w:val="00DE3570"/>
    <w:rsid w:val="00DE36E3"/>
    <w:rsid w:val="00DE37F4"/>
    <w:rsid w:val="00DE43F1"/>
    <w:rsid w:val="00DE4DE5"/>
    <w:rsid w:val="00DE52D1"/>
    <w:rsid w:val="00DE5B06"/>
    <w:rsid w:val="00DF0209"/>
    <w:rsid w:val="00DF0686"/>
    <w:rsid w:val="00DF0D7C"/>
    <w:rsid w:val="00DF0FA6"/>
    <w:rsid w:val="00DF229F"/>
    <w:rsid w:val="00DF26A0"/>
    <w:rsid w:val="00DF2AF8"/>
    <w:rsid w:val="00DF2B51"/>
    <w:rsid w:val="00DF3CB0"/>
    <w:rsid w:val="00DF442B"/>
    <w:rsid w:val="00DF5750"/>
    <w:rsid w:val="00DF589D"/>
    <w:rsid w:val="00DF61EB"/>
    <w:rsid w:val="00DF6778"/>
    <w:rsid w:val="00DF77E9"/>
    <w:rsid w:val="00DF79D0"/>
    <w:rsid w:val="00DF7CA1"/>
    <w:rsid w:val="00DF7DD9"/>
    <w:rsid w:val="00E004D6"/>
    <w:rsid w:val="00E006F3"/>
    <w:rsid w:val="00E013AC"/>
    <w:rsid w:val="00E014DE"/>
    <w:rsid w:val="00E02C16"/>
    <w:rsid w:val="00E04795"/>
    <w:rsid w:val="00E04DC3"/>
    <w:rsid w:val="00E05AAD"/>
    <w:rsid w:val="00E05E01"/>
    <w:rsid w:val="00E0651B"/>
    <w:rsid w:val="00E0684D"/>
    <w:rsid w:val="00E06BBC"/>
    <w:rsid w:val="00E07010"/>
    <w:rsid w:val="00E07336"/>
    <w:rsid w:val="00E10690"/>
    <w:rsid w:val="00E110BB"/>
    <w:rsid w:val="00E117EA"/>
    <w:rsid w:val="00E11C7A"/>
    <w:rsid w:val="00E12329"/>
    <w:rsid w:val="00E1280B"/>
    <w:rsid w:val="00E139EB"/>
    <w:rsid w:val="00E13CCA"/>
    <w:rsid w:val="00E145B8"/>
    <w:rsid w:val="00E151CB"/>
    <w:rsid w:val="00E15332"/>
    <w:rsid w:val="00E1540A"/>
    <w:rsid w:val="00E16077"/>
    <w:rsid w:val="00E165E2"/>
    <w:rsid w:val="00E1728F"/>
    <w:rsid w:val="00E20701"/>
    <w:rsid w:val="00E20E70"/>
    <w:rsid w:val="00E214DB"/>
    <w:rsid w:val="00E21599"/>
    <w:rsid w:val="00E216CA"/>
    <w:rsid w:val="00E21775"/>
    <w:rsid w:val="00E2212B"/>
    <w:rsid w:val="00E227A8"/>
    <w:rsid w:val="00E22B8E"/>
    <w:rsid w:val="00E22BE9"/>
    <w:rsid w:val="00E2414D"/>
    <w:rsid w:val="00E242F2"/>
    <w:rsid w:val="00E243EE"/>
    <w:rsid w:val="00E2495F"/>
    <w:rsid w:val="00E24D9C"/>
    <w:rsid w:val="00E25102"/>
    <w:rsid w:val="00E25E26"/>
    <w:rsid w:val="00E2658B"/>
    <w:rsid w:val="00E272BA"/>
    <w:rsid w:val="00E277D5"/>
    <w:rsid w:val="00E27F60"/>
    <w:rsid w:val="00E308A5"/>
    <w:rsid w:val="00E308CE"/>
    <w:rsid w:val="00E3166D"/>
    <w:rsid w:val="00E317FC"/>
    <w:rsid w:val="00E31E00"/>
    <w:rsid w:val="00E31EA9"/>
    <w:rsid w:val="00E32373"/>
    <w:rsid w:val="00E32621"/>
    <w:rsid w:val="00E337BD"/>
    <w:rsid w:val="00E34215"/>
    <w:rsid w:val="00E342B7"/>
    <w:rsid w:val="00E34552"/>
    <w:rsid w:val="00E35015"/>
    <w:rsid w:val="00E351B7"/>
    <w:rsid w:val="00E362C8"/>
    <w:rsid w:val="00E36369"/>
    <w:rsid w:val="00E37C25"/>
    <w:rsid w:val="00E37F1A"/>
    <w:rsid w:val="00E40AAE"/>
    <w:rsid w:val="00E40ED2"/>
    <w:rsid w:val="00E4205E"/>
    <w:rsid w:val="00E421B3"/>
    <w:rsid w:val="00E42AF1"/>
    <w:rsid w:val="00E43A91"/>
    <w:rsid w:val="00E43F43"/>
    <w:rsid w:val="00E44455"/>
    <w:rsid w:val="00E444A5"/>
    <w:rsid w:val="00E44AA0"/>
    <w:rsid w:val="00E45263"/>
    <w:rsid w:val="00E45300"/>
    <w:rsid w:val="00E4543A"/>
    <w:rsid w:val="00E45AED"/>
    <w:rsid w:val="00E461C2"/>
    <w:rsid w:val="00E46375"/>
    <w:rsid w:val="00E469B5"/>
    <w:rsid w:val="00E50AE2"/>
    <w:rsid w:val="00E50AFD"/>
    <w:rsid w:val="00E50F88"/>
    <w:rsid w:val="00E517EC"/>
    <w:rsid w:val="00E5196A"/>
    <w:rsid w:val="00E51B32"/>
    <w:rsid w:val="00E52EAE"/>
    <w:rsid w:val="00E53A89"/>
    <w:rsid w:val="00E53B79"/>
    <w:rsid w:val="00E53D62"/>
    <w:rsid w:val="00E54140"/>
    <w:rsid w:val="00E54DA9"/>
    <w:rsid w:val="00E5506D"/>
    <w:rsid w:val="00E55531"/>
    <w:rsid w:val="00E55D50"/>
    <w:rsid w:val="00E56BCC"/>
    <w:rsid w:val="00E6014E"/>
    <w:rsid w:val="00E60172"/>
    <w:rsid w:val="00E60712"/>
    <w:rsid w:val="00E616CC"/>
    <w:rsid w:val="00E61732"/>
    <w:rsid w:val="00E6378D"/>
    <w:rsid w:val="00E64846"/>
    <w:rsid w:val="00E6485C"/>
    <w:rsid w:val="00E65190"/>
    <w:rsid w:val="00E65665"/>
    <w:rsid w:val="00E65D1A"/>
    <w:rsid w:val="00E66087"/>
    <w:rsid w:val="00E669EA"/>
    <w:rsid w:val="00E66D80"/>
    <w:rsid w:val="00E67460"/>
    <w:rsid w:val="00E67537"/>
    <w:rsid w:val="00E676A0"/>
    <w:rsid w:val="00E67A72"/>
    <w:rsid w:val="00E70532"/>
    <w:rsid w:val="00E7088E"/>
    <w:rsid w:val="00E708DC"/>
    <w:rsid w:val="00E713E3"/>
    <w:rsid w:val="00E72776"/>
    <w:rsid w:val="00E73B1C"/>
    <w:rsid w:val="00E74149"/>
    <w:rsid w:val="00E74444"/>
    <w:rsid w:val="00E74871"/>
    <w:rsid w:val="00E74DA7"/>
    <w:rsid w:val="00E74F84"/>
    <w:rsid w:val="00E765A8"/>
    <w:rsid w:val="00E76DFF"/>
    <w:rsid w:val="00E77562"/>
    <w:rsid w:val="00E7795A"/>
    <w:rsid w:val="00E805A2"/>
    <w:rsid w:val="00E806D1"/>
    <w:rsid w:val="00E80CAB"/>
    <w:rsid w:val="00E812A4"/>
    <w:rsid w:val="00E81C50"/>
    <w:rsid w:val="00E823D8"/>
    <w:rsid w:val="00E82654"/>
    <w:rsid w:val="00E82A45"/>
    <w:rsid w:val="00E831AD"/>
    <w:rsid w:val="00E83370"/>
    <w:rsid w:val="00E834C5"/>
    <w:rsid w:val="00E83825"/>
    <w:rsid w:val="00E84099"/>
    <w:rsid w:val="00E842A1"/>
    <w:rsid w:val="00E844A2"/>
    <w:rsid w:val="00E84719"/>
    <w:rsid w:val="00E8476F"/>
    <w:rsid w:val="00E84782"/>
    <w:rsid w:val="00E84BCC"/>
    <w:rsid w:val="00E85432"/>
    <w:rsid w:val="00E8563E"/>
    <w:rsid w:val="00E86054"/>
    <w:rsid w:val="00E86B31"/>
    <w:rsid w:val="00E86E88"/>
    <w:rsid w:val="00E86FBB"/>
    <w:rsid w:val="00E87349"/>
    <w:rsid w:val="00E87C85"/>
    <w:rsid w:val="00E90376"/>
    <w:rsid w:val="00E90989"/>
    <w:rsid w:val="00E9108E"/>
    <w:rsid w:val="00E9167D"/>
    <w:rsid w:val="00E91C61"/>
    <w:rsid w:val="00E925D8"/>
    <w:rsid w:val="00E92606"/>
    <w:rsid w:val="00E945DE"/>
    <w:rsid w:val="00E948DB"/>
    <w:rsid w:val="00E94ACA"/>
    <w:rsid w:val="00E94C99"/>
    <w:rsid w:val="00E94EDD"/>
    <w:rsid w:val="00E94F81"/>
    <w:rsid w:val="00E95023"/>
    <w:rsid w:val="00E9578A"/>
    <w:rsid w:val="00E96482"/>
    <w:rsid w:val="00E96BA4"/>
    <w:rsid w:val="00E96D60"/>
    <w:rsid w:val="00E97819"/>
    <w:rsid w:val="00E9783D"/>
    <w:rsid w:val="00E97C44"/>
    <w:rsid w:val="00EA031E"/>
    <w:rsid w:val="00EA03F6"/>
    <w:rsid w:val="00EA040F"/>
    <w:rsid w:val="00EA070B"/>
    <w:rsid w:val="00EA07D1"/>
    <w:rsid w:val="00EA2160"/>
    <w:rsid w:val="00EA21F7"/>
    <w:rsid w:val="00EA2361"/>
    <w:rsid w:val="00EA2B9C"/>
    <w:rsid w:val="00EA3518"/>
    <w:rsid w:val="00EA3A4B"/>
    <w:rsid w:val="00EA44FD"/>
    <w:rsid w:val="00EA478B"/>
    <w:rsid w:val="00EA4838"/>
    <w:rsid w:val="00EA4DFE"/>
    <w:rsid w:val="00EA5674"/>
    <w:rsid w:val="00EA5D66"/>
    <w:rsid w:val="00EA5EAF"/>
    <w:rsid w:val="00EA6030"/>
    <w:rsid w:val="00EA7820"/>
    <w:rsid w:val="00EA7A8B"/>
    <w:rsid w:val="00EB04B9"/>
    <w:rsid w:val="00EB0E9C"/>
    <w:rsid w:val="00EB102C"/>
    <w:rsid w:val="00EB1195"/>
    <w:rsid w:val="00EB142E"/>
    <w:rsid w:val="00EB1570"/>
    <w:rsid w:val="00EB16EA"/>
    <w:rsid w:val="00EB20F5"/>
    <w:rsid w:val="00EB2ADD"/>
    <w:rsid w:val="00EB3FE8"/>
    <w:rsid w:val="00EB4AE1"/>
    <w:rsid w:val="00EB4CE9"/>
    <w:rsid w:val="00EB4FF0"/>
    <w:rsid w:val="00EB55EC"/>
    <w:rsid w:val="00EB67C6"/>
    <w:rsid w:val="00EB746B"/>
    <w:rsid w:val="00EB7B97"/>
    <w:rsid w:val="00EC057C"/>
    <w:rsid w:val="00EC1383"/>
    <w:rsid w:val="00EC2905"/>
    <w:rsid w:val="00EC2AC5"/>
    <w:rsid w:val="00EC30B5"/>
    <w:rsid w:val="00EC30FC"/>
    <w:rsid w:val="00EC36E9"/>
    <w:rsid w:val="00EC3A54"/>
    <w:rsid w:val="00EC478B"/>
    <w:rsid w:val="00EC55C0"/>
    <w:rsid w:val="00EC69F2"/>
    <w:rsid w:val="00EC6DBA"/>
    <w:rsid w:val="00EC7ABC"/>
    <w:rsid w:val="00ED0081"/>
    <w:rsid w:val="00ED0C05"/>
    <w:rsid w:val="00ED0E5D"/>
    <w:rsid w:val="00ED116D"/>
    <w:rsid w:val="00ED1F1E"/>
    <w:rsid w:val="00ED302F"/>
    <w:rsid w:val="00ED399F"/>
    <w:rsid w:val="00ED39CE"/>
    <w:rsid w:val="00ED3D60"/>
    <w:rsid w:val="00ED3D8F"/>
    <w:rsid w:val="00ED42F6"/>
    <w:rsid w:val="00ED4E54"/>
    <w:rsid w:val="00ED59AD"/>
    <w:rsid w:val="00ED5AE1"/>
    <w:rsid w:val="00ED5E83"/>
    <w:rsid w:val="00ED711B"/>
    <w:rsid w:val="00ED76DC"/>
    <w:rsid w:val="00ED7EC5"/>
    <w:rsid w:val="00EE0E6B"/>
    <w:rsid w:val="00EE0F20"/>
    <w:rsid w:val="00EE1894"/>
    <w:rsid w:val="00EE1DAC"/>
    <w:rsid w:val="00EE20AA"/>
    <w:rsid w:val="00EE22CC"/>
    <w:rsid w:val="00EE263C"/>
    <w:rsid w:val="00EE36AA"/>
    <w:rsid w:val="00EE3D29"/>
    <w:rsid w:val="00EE3F63"/>
    <w:rsid w:val="00EE3FDB"/>
    <w:rsid w:val="00EE4969"/>
    <w:rsid w:val="00EE4AE6"/>
    <w:rsid w:val="00EE5206"/>
    <w:rsid w:val="00EE54FC"/>
    <w:rsid w:val="00EE684D"/>
    <w:rsid w:val="00EE693A"/>
    <w:rsid w:val="00EE6B9B"/>
    <w:rsid w:val="00EE704F"/>
    <w:rsid w:val="00EE767A"/>
    <w:rsid w:val="00EF08F1"/>
    <w:rsid w:val="00EF0901"/>
    <w:rsid w:val="00EF0CF6"/>
    <w:rsid w:val="00EF12DB"/>
    <w:rsid w:val="00EF195D"/>
    <w:rsid w:val="00EF1E61"/>
    <w:rsid w:val="00EF2787"/>
    <w:rsid w:val="00EF366C"/>
    <w:rsid w:val="00EF48B4"/>
    <w:rsid w:val="00EF48D0"/>
    <w:rsid w:val="00EF52C0"/>
    <w:rsid w:val="00EF58BF"/>
    <w:rsid w:val="00EF5B89"/>
    <w:rsid w:val="00EF6D94"/>
    <w:rsid w:val="00EF7255"/>
    <w:rsid w:val="00EF7FED"/>
    <w:rsid w:val="00F00152"/>
    <w:rsid w:val="00F00841"/>
    <w:rsid w:val="00F009AB"/>
    <w:rsid w:val="00F00C87"/>
    <w:rsid w:val="00F0165B"/>
    <w:rsid w:val="00F02306"/>
    <w:rsid w:val="00F02567"/>
    <w:rsid w:val="00F02C00"/>
    <w:rsid w:val="00F030B9"/>
    <w:rsid w:val="00F03330"/>
    <w:rsid w:val="00F0466A"/>
    <w:rsid w:val="00F04726"/>
    <w:rsid w:val="00F0494A"/>
    <w:rsid w:val="00F0570D"/>
    <w:rsid w:val="00F067DD"/>
    <w:rsid w:val="00F06E0D"/>
    <w:rsid w:val="00F07A23"/>
    <w:rsid w:val="00F10F81"/>
    <w:rsid w:val="00F110DE"/>
    <w:rsid w:val="00F11972"/>
    <w:rsid w:val="00F11A60"/>
    <w:rsid w:val="00F1230C"/>
    <w:rsid w:val="00F12624"/>
    <w:rsid w:val="00F13025"/>
    <w:rsid w:val="00F130AC"/>
    <w:rsid w:val="00F13661"/>
    <w:rsid w:val="00F13907"/>
    <w:rsid w:val="00F13A99"/>
    <w:rsid w:val="00F13BD4"/>
    <w:rsid w:val="00F13E0A"/>
    <w:rsid w:val="00F1412B"/>
    <w:rsid w:val="00F14C0A"/>
    <w:rsid w:val="00F15144"/>
    <w:rsid w:val="00F16818"/>
    <w:rsid w:val="00F16EA5"/>
    <w:rsid w:val="00F17429"/>
    <w:rsid w:val="00F17E6A"/>
    <w:rsid w:val="00F17EB4"/>
    <w:rsid w:val="00F20468"/>
    <w:rsid w:val="00F21C2F"/>
    <w:rsid w:val="00F22A60"/>
    <w:rsid w:val="00F23643"/>
    <w:rsid w:val="00F2384D"/>
    <w:rsid w:val="00F24166"/>
    <w:rsid w:val="00F2562A"/>
    <w:rsid w:val="00F25738"/>
    <w:rsid w:val="00F26083"/>
    <w:rsid w:val="00F2617B"/>
    <w:rsid w:val="00F271DF"/>
    <w:rsid w:val="00F278C9"/>
    <w:rsid w:val="00F27CD1"/>
    <w:rsid w:val="00F27E52"/>
    <w:rsid w:val="00F30D3A"/>
    <w:rsid w:val="00F31361"/>
    <w:rsid w:val="00F31604"/>
    <w:rsid w:val="00F316D4"/>
    <w:rsid w:val="00F31CDC"/>
    <w:rsid w:val="00F342D5"/>
    <w:rsid w:val="00F34E7C"/>
    <w:rsid w:val="00F3518C"/>
    <w:rsid w:val="00F362A2"/>
    <w:rsid w:val="00F36E48"/>
    <w:rsid w:val="00F37124"/>
    <w:rsid w:val="00F375E5"/>
    <w:rsid w:val="00F3769D"/>
    <w:rsid w:val="00F377BB"/>
    <w:rsid w:val="00F37BE3"/>
    <w:rsid w:val="00F37FBA"/>
    <w:rsid w:val="00F4184A"/>
    <w:rsid w:val="00F420EB"/>
    <w:rsid w:val="00F42B96"/>
    <w:rsid w:val="00F43A87"/>
    <w:rsid w:val="00F43B92"/>
    <w:rsid w:val="00F444BE"/>
    <w:rsid w:val="00F44955"/>
    <w:rsid w:val="00F45367"/>
    <w:rsid w:val="00F4579E"/>
    <w:rsid w:val="00F45886"/>
    <w:rsid w:val="00F45B57"/>
    <w:rsid w:val="00F469F2"/>
    <w:rsid w:val="00F473C5"/>
    <w:rsid w:val="00F47692"/>
    <w:rsid w:val="00F501FB"/>
    <w:rsid w:val="00F50391"/>
    <w:rsid w:val="00F503A9"/>
    <w:rsid w:val="00F50DDB"/>
    <w:rsid w:val="00F513E5"/>
    <w:rsid w:val="00F518F6"/>
    <w:rsid w:val="00F5224E"/>
    <w:rsid w:val="00F52620"/>
    <w:rsid w:val="00F52DC2"/>
    <w:rsid w:val="00F533F1"/>
    <w:rsid w:val="00F53401"/>
    <w:rsid w:val="00F534DF"/>
    <w:rsid w:val="00F544E1"/>
    <w:rsid w:val="00F54808"/>
    <w:rsid w:val="00F55144"/>
    <w:rsid w:val="00F55B76"/>
    <w:rsid w:val="00F560C9"/>
    <w:rsid w:val="00F562F7"/>
    <w:rsid w:val="00F572EE"/>
    <w:rsid w:val="00F57E00"/>
    <w:rsid w:val="00F60133"/>
    <w:rsid w:val="00F60753"/>
    <w:rsid w:val="00F614F4"/>
    <w:rsid w:val="00F61BBE"/>
    <w:rsid w:val="00F61D2F"/>
    <w:rsid w:val="00F6385A"/>
    <w:rsid w:val="00F64102"/>
    <w:rsid w:val="00F65B25"/>
    <w:rsid w:val="00F65FD2"/>
    <w:rsid w:val="00F6664E"/>
    <w:rsid w:val="00F66E76"/>
    <w:rsid w:val="00F67B70"/>
    <w:rsid w:val="00F7003D"/>
    <w:rsid w:val="00F7008F"/>
    <w:rsid w:val="00F7028A"/>
    <w:rsid w:val="00F70712"/>
    <w:rsid w:val="00F7125C"/>
    <w:rsid w:val="00F722EC"/>
    <w:rsid w:val="00F7332D"/>
    <w:rsid w:val="00F73D41"/>
    <w:rsid w:val="00F74052"/>
    <w:rsid w:val="00F741E3"/>
    <w:rsid w:val="00F74516"/>
    <w:rsid w:val="00F7453F"/>
    <w:rsid w:val="00F74BFE"/>
    <w:rsid w:val="00F7592E"/>
    <w:rsid w:val="00F75C2B"/>
    <w:rsid w:val="00F763AA"/>
    <w:rsid w:val="00F76B5D"/>
    <w:rsid w:val="00F76FFA"/>
    <w:rsid w:val="00F77768"/>
    <w:rsid w:val="00F77889"/>
    <w:rsid w:val="00F80276"/>
    <w:rsid w:val="00F80F1A"/>
    <w:rsid w:val="00F8171E"/>
    <w:rsid w:val="00F81E6A"/>
    <w:rsid w:val="00F82290"/>
    <w:rsid w:val="00F82294"/>
    <w:rsid w:val="00F822B4"/>
    <w:rsid w:val="00F82485"/>
    <w:rsid w:val="00F82D71"/>
    <w:rsid w:val="00F837D5"/>
    <w:rsid w:val="00F842D5"/>
    <w:rsid w:val="00F84610"/>
    <w:rsid w:val="00F8461E"/>
    <w:rsid w:val="00F85DA9"/>
    <w:rsid w:val="00F8666F"/>
    <w:rsid w:val="00F8730B"/>
    <w:rsid w:val="00F9046F"/>
    <w:rsid w:val="00F90B9E"/>
    <w:rsid w:val="00F92983"/>
    <w:rsid w:val="00F92B88"/>
    <w:rsid w:val="00F93353"/>
    <w:rsid w:val="00F93834"/>
    <w:rsid w:val="00F93C95"/>
    <w:rsid w:val="00F947F2"/>
    <w:rsid w:val="00F94BFD"/>
    <w:rsid w:val="00F94C5D"/>
    <w:rsid w:val="00F94DF9"/>
    <w:rsid w:val="00F954FB"/>
    <w:rsid w:val="00F957B5"/>
    <w:rsid w:val="00F95A50"/>
    <w:rsid w:val="00F95AB1"/>
    <w:rsid w:val="00F95EF9"/>
    <w:rsid w:val="00F96541"/>
    <w:rsid w:val="00F96FF8"/>
    <w:rsid w:val="00F97D25"/>
    <w:rsid w:val="00FA006A"/>
    <w:rsid w:val="00FA049F"/>
    <w:rsid w:val="00FA1B83"/>
    <w:rsid w:val="00FA1BB2"/>
    <w:rsid w:val="00FA1F76"/>
    <w:rsid w:val="00FA2021"/>
    <w:rsid w:val="00FA2062"/>
    <w:rsid w:val="00FA224A"/>
    <w:rsid w:val="00FA25CC"/>
    <w:rsid w:val="00FA2BEE"/>
    <w:rsid w:val="00FA3448"/>
    <w:rsid w:val="00FA386E"/>
    <w:rsid w:val="00FA3B07"/>
    <w:rsid w:val="00FA3CF0"/>
    <w:rsid w:val="00FA4D7A"/>
    <w:rsid w:val="00FA4E38"/>
    <w:rsid w:val="00FA5591"/>
    <w:rsid w:val="00FA5AFE"/>
    <w:rsid w:val="00FA72F1"/>
    <w:rsid w:val="00FA7749"/>
    <w:rsid w:val="00FB0591"/>
    <w:rsid w:val="00FB07AA"/>
    <w:rsid w:val="00FB13A4"/>
    <w:rsid w:val="00FB14C7"/>
    <w:rsid w:val="00FB3AFF"/>
    <w:rsid w:val="00FB4BF3"/>
    <w:rsid w:val="00FB5933"/>
    <w:rsid w:val="00FB6296"/>
    <w:rsid w:val="00FB637F"/>
    <w:rsid w:val="00FB66D6"/>
    <w:rsid w:val="00FB6D23"/>
    <w:rsid w:val="00FB7262"/>
    <w:rsid w:val="00FB7494"/>
    <w:rsid w:val="00FC0260"/>
    <w:rsid w:val="00FC0C0B"/>
    <w:rsid w:val="00FC1001"/>
    <w:rsid w:val="00FC1D26"/>
    <w:rsid w:val="00FC1ED8"/>
    <w:rsid w:val="00FC1F31"/>
    <w:rsid w:val="00FC22AD"/>
    <w:rsid w:val="00FC2F06"/>
    <w:rsid w:val="00FC38F7"/>
    <w:rsid w:val="00FC3BEA"/>
    <w:rsid w:val="00FC536D"/>
    <w:rsid w:val="00FC5736"/>
    <w:rsid w:val="00FC590D"/>
    <w:rsid w:val="00FC5AB3"/>
    <w:rsid w:val="00FC5D4D"/>
    <w:rsid w:val="00FC6768"/>
    <w:rsid w:val="00FD01D6"/>
    <w:rsid w:val="00FD08F2"/>
    <w:rsid w:val="00FD0B45"/>
    <w:rsid w:val="00FD0CAE"/>
    <w:rsid w:val="00FD114E"/>
    <w:rsid w:val="00FD1D92"/>
    <w:rsid w:val="00FD1E6A"/>
    <w:rsid w:val="00FD33FF"/>
    <w:rsid w:val="00FD3B2A"/>
    <w:rsid w:val="00FD43AC"/>
    <w:rsid w:val="00FD46DB"/>
    <w:rsid w:val="00FD4E8B"/>
    <w:rsid w:val="00FD5DF2"/>
    <w:rsid w:val="00FD5E4D"/>
    <w:rsid w:val="00FD64AD"/>
    <w:rsid w:val="00FD6574"/>
    <w:rsid w:val="00FD7A94"/>
    <w:rsid w:val="00FD7D5F"/>
    <w:rsid w:val="00FD7F6C"/>
    <w:rsid w:val="00FE0678"/>
    <w:rsid w:val="00FE07C3"/>
    <w:rsid w:val="00FE07D0"/>
    <w:rsid w:val="00FE151D"/>
    <w:rsid w:val="00FE1C3F"/>
    <w:rsid w:val="00FE2427"/>
    <w:rsid w:val="00FE2C30"/>
    <w:rsid w:val="00FE34C1"/>
    <w:rsid w:val="00FE4F3E"/>
    <w:rsid w:val="00FE5148"/>
    <w:rsid w:val="00FE5C16"/>
    <w:rsid w:val="00FE6078"/>
    <w:rsid w:val="00FE6492"/>
    <w:rsid w:val="00FE68B0"/>
    <w:rsid w:val="00FE6B2F"/>
    <w:rsid w:val="00FE6C27"/>
    <w:rsid w:val="00FE75F2"/>
    <w:rsid w:val="00FE7C8D"/>
    <w:rsid w:val="00FE7E34"/>
    <w:rsid w:val="00FF08BC"/>
    <w:rsid w:val="00FF0EB7"/>
    <w:rsid w:val="00FF0F25"/>
    <w:rsid w:val="00FF142C"/>
    <w:rsid w:val="00FF1616"/>
    <w:rsid w:val="00FF1AE1"/>
    <w:rsid w:val="00FF1B2A"/>
    <w:rsid w:val="00FF1F9A"/>
    <w:rsid w:val="00FF308C"/>
    <w:rsid w:val="00FF327A"/>
    <w:rsid w:val="00FF335E"/>
    <w:rsid w:val="00FF3880"/>
    <w:rsid w:val="00FF3A60"/>
    <w:rsid w:val="00FF3F86"/>
    <w:rsid w:val="00FF3FB7"/>
    <w:rsid w:val="00FF4312"/>
    <w:rsid w:val="00FF43DF"/>
    <w:rsid w:val="00FF46A8"/>
    <w:rsid w:val="00FF492C"/>
    <w:rsid w:val="00FF54EF"/>
    <w:rsid w:val="00FF59AD"/>
    <w:rsid w:val="00FF5FB6"/>
    <w:rsid w:val="00FF78E4"/>
    <w:rsid w:val="01074EF0"/>
    <w:rsid w:val="01F4CA9F"/>
    <w:rsid w:val="023B601D"/>
    <w:rsid w:val="02E429E4"/>
    <w:rsid w:val="039A4BD2"/>
    <w:rsid w:val="03B07C16"/>
    <w:rsid w:val="03CCB00B"/>
    <w:rsid w:val="03F916B9"/>
    <w:rsid w:val="044D2FF1"/>
    <w:rsid w:val="050241C0"/>
    <w:rsid w:val="056F6AD2"/>
    <w:rsid w:val="05858A59"/>
    <w:rsid w:val="05987FE0"/>
    <w:rsid w:val="05A8954A"/>
    <w:rsid w:val="05C8DAFF"/>
    <w:rsid w:val="05D8AFA8"/>
    <w:rsid w:val="05FEBCBE"/>
    <w:rsid w:val="06DAE013"/>
    <w:rsid w:val="084BD56E"/>
    <w:rsid w:val="09AB2FA3"/>
    <w:rsid w:val="0B1EF8FE"/>
    <w:rsid w:val="0B2786C8"/>
    <w:rsid w:val="0B4B0BFE"/>
    <w:rsid w:val="0BB4D9DC"/>
    <w:rsid w:val="0BCBFC8D"/>
    <w:rsid w:val="0C13C553"/>
    <w:rsid w:val="0C1AD70E"/>
    <w:rsid w:val="0D08DB8C"/>
    <w:rsid w:val="0D389BEE"/>
    <w:rsid w:val="0D8EFF61"/>
    <w:rsid w:val="0E39E725"/>
    <w:rsid w:val="0E655188"/>
    <w:rsid w:val="0F94B60D"/>
    <w:rsid w:val="0F98DA64"/>
    <w:rsid w:val="101DF303"/>
    <w:rsid w:val="10209CAC"/>
    <w:rsid w:val="10528504"/>
    <w:rsid w:val="108A8ED1"/>
    <w:rsid w:val="10FA6C85"/>
    <w:rsid w:val="11788284"/>
    <w:rsid w:val="125AED91"/>
    <w:rsid w:val="12B7155E"/>
    <w:rsid w:val="12E70256"/>
    <w:rsid w:val="13A8F06A"/>
    <w:rsid w:val="141EB67F"/>
    <w:rsid w:val="1433D48D"/>
    <w:rsid w:val="14A6C535"/>
    <w:rsid w:val="15525C2D"/>
    <w:rsid w:val="1645F1A4"/>
    <w:rsid w:val="1654E647"/>
    <w:rsid w:val="169D158A"/>
    <w:rsid w:val="16BBAD7F"/>
    <w:rsid w:val="179DE180"/>
    <w:rsid w:val="17A7FA15"/>
    <w:rsid w:val="1872F7DF"/>
    <w:rsid w:val="18963EF5"/>
    <w:rsid w:val="18B9DBAA"/>
    <w:rsid w:val="192633A8"/>
    <w:rsid w:val="19754E42"/>
    <w:rsid w:val="19B25C06"/>
    <w:rsid w:val="1A94EDB7"/>
    <w:rsid w:val="1B44CDBD"/>
    <w:rsid w:val="1D79BA3C"/>
    <w:rsid w:val="1EF69435"/>
    <w:rsid w:val="200180C3"/>
    <w:rsid w:val="20735F02"/>
    <w:rsid w:val="20B87569"/>
    <w:rsid w:val="21328936"/>
    <w:rsid w:val="22DC3A97"/>
    <w:rsid w:val="2362E7FB"/>
    <w:rsid w:val="243475A2"/>
    <w:rsid w:val="252D1C37"/>
    <w:rsid w:val="258A89C7"/>
    <w:rsid w:val="259C7008"/>
    <w:rsid w:val="25CBE8E7"/>
    <w:rsid w:val="25D631DD"/>
    <w:rsid w:val="262B31AB"/>
    <w:rsid w:val="269C11E5"/>
    <w:rsid w:val="27230A7A"/>
    <w:rsid w:val="27DA0F81"/>
    <w:rsid w:val="28BFB573"/>
    <w:rsid w:val="28D12490"/>
    <w:rsid w:val="2909E29D"/>
    <w:rsid w:val="29AC3343"/>
    <w:rsid w:val="2A010E77"/>
    <w:rsid w:val="2A60C580"/>
    <w:rsid w:val="2A693700"/>
    <w:rsid w:val="2AD229F2"/>
    <w:rsid w:val="2B1F4FF9"/>
    <w:rsid w:val="2C785A4B"/>
    <w:rsid w:val="2DC6354D"/>
    <w:rsid w:val="2DD812E0"/>
    <w:rsid w:val="2E10DEF9"/>
    <w:rsid w:val="2E25D3DB"/>
    <w:rsid w:val="2F6D8BAE"/>
    <w:rsid w:val="2FD09638"/>
    <w:rsid w:val="300A94AD"/>
    <w:rsid w:val="30757C00"/>
    <w:rsid w:val="312DCA2E"/>
    <w:rsid w:val="313F86E5"/>
    <w:rsid w:val="3180997E"/>
    <w:rsid w:val="31AFEF0E"/>
    <w:rsid w:val="32A66405"/>
    <w:rsid w:val="33323E7D"/>
    <w:rsid w:val="334DDF7F"/>
    <w:rsid w:val="339AF8C9"/>
    <w:rsid w:val="351CA593"/>
    <w:rsid w:val="352919A4"/>
    <w:rsid w:val="3577F93B"/>
    <w:rsid w:val="35A743B6"/>
    <w:rsid w:val="36AE1137"/>
    <w:rsid w:val="36CEC069"/>
    <w:rsid w:val="37137B1C"/>
    <w:rsid w:val="371A2687"/>
    <w:rsid w:val="3738B672"/>
    <w:rsid w:val="37906C11"/>
    <w:rsid w:val="38449F1D"/>
    <w:rsid w:val="387E8E4E"/>
    <w:rsid w:val="38BD5541"/>
    <w:rsid w:val="39301BF1"/>
    <w:rsid w:val="39C25813"/>
    <w:rsid w:val="3A7CFD05"/>
    <w:rsid w:val="3A8F021A"/>
    <w:rsid w:val="3AFF3D2F"/>
    <w:rsid w:val="3B258D83"/>
    <w:rsid w:val="3B41309F"/>
    <w:rsid w:val="3B90AFE2"/>
    <w:rsid w:val="3C971C63"/>
    <w:rsid w:val="3D59753C"/>
    <w:rsid w:val="3D8AC62A"/>
    <w:rsid w:val="3DBCC281"/>
    <w:rsid w:val="3E297C92"/>
    <w:rsid w:val="3E344792"/>
    <w:rsid w:val="3E80CAC7"/>
    <w:rsid w:val="3F2853C0"/>
    <w:rsid w:val="3F55EC25"/>
    <w:rsid w:val="3F6CBEA9"/>
    <w:rsid w:val="3FBE0FBB"/>
    <w:rsid w:val="40AF3352"/>
    <w:rsid w:val="40C60032"/>
    <w:rsid w:val="41E9EAD8"/>
    <w:rsid w:val="429591A6"/>
    <w:rsid w:val="42B3B1FE"/>
    <w:rsid w:val="43BA2BD9"/>
    <w:rsid w:val="4560CD6A"/>
    <w:rsid w:val="461D0811"/>
    <w:rsid w:val="4663F1EF"/>
    <w:rsid w:val="46DE43C0"/>
    <w:rsid w:val="46F009CF"/>
    <w:rsid w:val="46F422BC"/>
    <w:rsid w:val="48DD83F8"/>
    <w:rsid w:val="48FE9317"/>
    <w:rsid w:val="4934ED9F"/>
    <w:rsid w:val="4A78F05F"/>
    <w:rsid w:val="4A9AE5AD"/>
    <w:rsid w:val="4BB0BB6A"/>
    <w:rsid w:val="4D05FD63"/>
    <w:rsid w:val="4D66F211"/>
    <w:rsid w:val="4D92A69B"/>
    <w:rsid w:val="4DD4BF51"/>
    <w:rsid w:val="4DFC46DA"/>
    <w:rsid w:val="4E43B5E3"/>
    <w:rsid w:val="4E595CFC"/>
    <w:rsid w:val="4FC91031"/>
    <w:rsid w:val="4FE179FA"/>
    <w:rsid w:val="4FECE523"/>
    <w:rsid w:val="50306ACC"/>
    <w:rsid w:val="506FECEC"/>
    <w:rsid w:val="509FED3E"/>
    <w:rsid w:val="5105ADF1"/>
    <w:rsid w:val="51B11D31"/>
    <w:rsid w:val="523F25D6"/>
    <w:rsid w:val="52589A3B"/>
    <w:rsid w:val="53077A43"/>
    <w:rsid w:val="531C17D6"/>
    <w:rsid w:val="549A5E60"/>
    <w:rsid w:val="556A5DB5"/>
    <w:rsid w:val="56A60ADA"/>
    <w:rsid w:val="56DDA12A"/>
    <w:rsid w:val="58B69245"/>
    <w:rsid w:val="593623CD"/>
    <w:rsid w:val="59C05858"/>
    <w:rsid w:val="5A0ECB49"/>
    <w:rsid w:val="5B6407F3"/>
    <w:rsid w:val="5CE5F4DB"/>
    <w:rsid w:val="5D25EEC9"/>
    <w:rsid w:val="5E3AF070"/>
    <w:rsid w:val="5EC58318"/>
    <w:rsid w:val="5ED5C06E"/>
    <w:rsid w:val="5EFD854B"/>
    <w:rsid w:val="5FAB2BE7"/>
    <w:rsid w:val="605EE9B4"/>
    <w:rsid w:val="60E15248"/>
    <w:rsid w:val="6144DFD6"/>
    <w:rsid w:val="61865D99"/>
    <w:rsid w:val="61E169FA"/>
    <w:rsid w:val="63119AF3"/>
    <w:rsid w:val="63144B48"/>
    <w:rsid w:val="633709B7"/>
    <w:rsid w:val="635EE2B1"/>
    <w:rsid w:val="636679DE"/>
    <w:rsid w:val="637C1D29"/>
    <w:rsid w:val="637DAE40"/>
    <w:rsid w:val="639C9DBC"/>
    <w:rsid w:val="63B606DD"/>
    <w:rsid w:val="649AADC1"/>
    <w:rsid w:val="64BD8B35"/>
    <w:rsid w:val="64C0CF67"/>
    <w:rsid w:val="6537BE1A"/>
    <w:rsid w:val="65462AE8"/>
    <w:rsid w:val="65AD6063"/>
    <w:rsid w:val="65EA2C81"/>
    <w:rsid w:val="664651CD"/>
    <w:rsid w:val="66C56A39"/>
    <w:rsid w:val="66CC2A24"/>
    <w:rsid w:val="67238BAE"/>
    <w:rsid w:val="675A74C2"/>
    <w:rsid w:val="679CD0BE"/>
    <w:rsid w:val="67D59DD7"/>
    <w:rsid w:val="6806E191"/>
    <w:rsid w:val="682F1EDE"/>
    <w:rsid w:val="68B2E371"/>
    <w:rsid w:val="695D73E2"/>
    <w:rsid w:val="69689BB4"/>
    <w:rsid w:val="69E045D5"/>
    <w:rsid w:val="6A13FE53"/>
    <w:rsid w:val="6A791E00"/>
    <w:rsid w:val="6BC59725"/>
    <w:rsid w:val="6C8BBF27"/>
    <w:rsid w:val="6C903260"/>
    <w:rsid w:val="6D906372"/>
    <w:rsid w:val="6DAB57DC"/>
    <w:rsid w:val="6DC613D1"/>
    <w:rsid w:val="6E0F471F"/>
    <w:rsid w:val="6EA805AC"/>
    <w:rsid w:val="6FAF7C0E"/>
    <w:rsid w:val="6FD3F46D"/>
    <w:rsid w:val="70CAD5EA"/>
    <w:rsid w:val="70F192BD"/>
    <w:rsid w:val="71384098"/>
    <w:rsid w:val="7171B5A2"/>
    <w:rsid w:val="71D465AF"/>
    <w:rsid w:val="7270DE02"/>
    <w:rsid w:val="72C49885"/>
    <w:rsid w:val="72E68088"/>
    <w:rsid w:val="73389DE1"/>
    <w:rsid w:val="755819FB"/>
    <w:rsid w:val="75E74036"/>
    <w:rsid w:val="762914CD"/>
    <w:rsid w:val="76488413"/>
    <w:rsid w:val="780F56F1"/>
    <w:rsid w:val="78720845"/>
    <w:rsid w:val="78BCF522"/>
    <w:rsid w:val="7C44A2CD"/>
    <w:rsid w:val="7C8A45BC"/>
    <w:rsid w:val="7CB90DBB"/>
    <w:rsid w:val="7CF5D18E"/>
    <w:rsid w:val="7D03D5F3"/>
    <w:rsid w:val="7D44BBE8"/>
    <w:rsid w:val="7DF45537"/>
    <w:rsid w:val="7E086AF3"/>
    <w:rsid w:val="7F93DB6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FDC17"/>
  <w15:chartTrackingRefBased/>
  <w15:docId w15:val="{C10B7AC4-73D4-46EC-A2CC-504DD827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7789"/>
    <w:pPr>
      <w:widowControl w:val="0"/>
      <w:autoSpaceDE w:val="0"/>
      <w:autoSpaceDN w:val="0"/>
    </w:pPr>
    <w:rPr>
      <w:sz w:val="22"/>
      <w:szCs w:val="22"/>
      <w:lang w:eastAsia="en-US"/>
    </w:rPr>
  </w:style>
  <w:style w:type="paragraph" w:styleId="Titre1">
    <w:name w:val="heading 1"/>
    <w:basedOn w:val="Normal"/>
    <w:next w:val="Normal"/>
    <w:link w:val="Titre1Car"/>
    <w:rsid w:val="00FC22AD"/>
    <w:pPr>
      <w:keepNext/>
      <w:outlineLvl w:val="0"/>
    </w:pPr>
    <w:rPr>
      <w:rFonts w:ascii="Arial" w:eastAsia="MS Mincho" w:hAnsi="Arial" w:cs="Arial"/>
      <w:b/>
      <w:bCs/>
      <w:sz w:val="18"/>
      <w:szCs w:val="18"/>
      <w:lang w:eastAsia="ja-JP"/>
    </w:rPr>
  </w:style>
  <w:style w:type="paragraph" w:styleId="Titre2">
    <w:name w:val="heading 2"/>
    <w:basedOn w:val="Normal"/>
    <w:next w:val="Normal"/>
    <w:link w:val="Titre2Car"/>
    <w:rsid w:val="00FC22AD"/>
    <w:pPr>
      <w:keepNext/>
      <w:jc w:val="both"/>
      <w:outlineLvl w:val="1"/>
    </w:pPr>
    <w:rPr>
      <w:rFonts w:ascii="Arial" w:eastAsia="MS Mincho" w:hAnsi="Arial" w:cs="Arial"/>
      <w:b/>
      <w:bCs/>
      <w:sz w:val="18"/>
      <w:szCs w:val="18"/>
      <w:lang w:eastAsia="ja-JP"/>
    </w:rPr>
  </w:style>
  <w:style w:type="paragraph" w:styleId="Titre3">
    <w:name w:val="heading 3"/>
    <w:basedOn w:val="Normal"/>
    <w:next w:val="Normal"/>
    <w:link w:val="Titre3Car"/>
    <w:rsid w:val="00FC22AD"/>
    <w:pPr>
      <w:keepNext/>
      <w:jc w:val="center"/>
      <w:outlineLvl w:val="2"/>
    </w:pPr>
    <w:rPr>
      <w:rFonts w:ascii="Arial" w:eastAsia="MS Mincho" w:hAnsi="Arial" w:cs="Arial"/>
      <w:b/>
      <w:bCs/>
      <w:sz w:val="18"/>
      <w:szCs w:val="18"/>
      <w:lang w:eastAsia="ja-JP"/>
    </w:rPr>
  </w:style>
  <w:style w:type="paragraph" w:styleId="Titre4">
    <w:name w:val="heading 4"/>
    <w:basedOn w:val="Normal"/>
    <w:next w:val="Normal"/>
    <w:link w:val="Titre4Car"/>
    <w:rsid w:val="00FC22AD"/>
    <w:pPr>
      <w:keepNext/>
      <w:jc w:val="both"/>
      <w:outlineLvl w:val="3"/>
    </w:pPr>
    <w:rPr>
      <w:rFonts w:ascii="Arial" w:eastAsia="MS Mincho" w:hAnsi="Arial" w:cs="Arial"/>
      <w:b/>
      <w:bCs/>
      <w:sz w:val="18"/>
      <w:szCs w:val="18"/>
      <w:u w:val="single"/>
      <w:lang w:eastAsia="ja-JP"/>
    </w:rPr>
  </w:style>
  <w:style w:type="paragraph" w:styleId="Titre5">
    <w:name w:val="heading 5"/>
    <w:basedOn w:val="Normal"/>
    <w:next w:val="Normal"/>
    <w:link w:val="Titre5Car"/>
    <w:rsid w:val="00FC22AD"/>
    <w:pPr>
      <w:keepNext/>
      <w:jc w:val="both"/>
      <w:outlineLvl w:val="4"/>
    </w:pPr>
    <w:rPr>
      <w:rFonts w:ascii="Arial" w:eastAsia="MS Mincho" w:hAnsi="Arial" w:cs="Arial"/>
      <w:b/>
      <w:bCs/>
      <w:color w:val="FF0000"/>
      <w:sz w:val="18"/>
      <w:szCs w:val="18"/>
      <w:lang w:eastAsia="ja-JP"/>
    </w:rPr>
  </w:style>
  <w:style w:type="paragraph" w:styleId="Titre6">
    <w:name w:val="heading 6"/>
    <w:basedOn w:val="Normal"/>
    <w:next w:val="Normal"/>
    <w:link w:val="Titre6Car"/>
    <w:rsid w:val="00FC22AD"/>
    <w:pPr>
      <w:keepNext/>
      <w:jc w:val="center"/>
      <w:outlineLvl w:val="5"/>
    </w:pPr>
    <w:rPr>
      <w:rFonts w:ascii="Arial" w:eastAsia="MS Mincho" w:hAnsi="Arial" w:cs="Arial"/>
      <w:b/>
      <w:bCs/>
      <w:color w:val="339966"/>
      <w:sz w:val="18"/>
      <w:szCs w:val="18"/>
      <w:lang w:eastAsia="ja-JP"/>
    </w:rPr>
  </w:style>
  <w:style w:type="paragraph" w:styleId="Titre7">
    <w:name w:val="heading 7"/>
    <w:basedOn w:val="Normal"/>
    <w:next w:val="Normal"/>
    <w:link w:val="Titre7Car"/>
    <w:rsid w:val="00FC22AD"/>
    <w:pPr>
      <w:keepNext/>
      <w:jc w:val="center"/>
      <w:outlineLvl w:val="6"/>
    </w:pPr>
    <w:rPr>
      <w:rFonts w:ascii="Arial" w:eastAsia="MS Mincho" w:hAnsi="Arial" w:cs="Arial"/>
      <w:b/>
      <w:bCs/>
      <w:color w:val="FF0000"/>
      <w:sz w:val="18"/>
      <w:szCs w:val="18"/>
      <w:lang w:eastAsia="ja-JP"/>
    </w:rPr>
  </w:style>
  <w:style w:type="paragraph" w:styleId="Titre8">
    <w:name w:val="heading 8"/>
    <w:basedOn w:val="Normal"/>
    <w:next w:val="Normal"/>
    <w:link w:val="Titre8Car"/>
    <w:rsid w:val="00FC22AD"/>
    <w:pPr>
      <w:keepNext/>
      <w:outlineLvl w:val="7"/>
    </w:pPr>
    <w:rPr>
      <w:rFonts w:eastAsia="MS Mincho"/>
      <w:b/>
      <w:bCs/>
      <w:color w:val="FF0000"/>
      <w:lang w:eastAsia="ja-JP"/>
    </w:rPr>
  </w:style>
  <w:style w:type="paragraph" w:styleId="Titre9">
    <w:name w:val="heading 9"/>
    <w:basedOn w:val="Normal"/>
    <w:next w:val="Normal"/>
    <w:link w:val="Titre9Car"/>
    <w:rsid w:val="00FC22AD"/>
    <w:pPr>
      <w:keepNext/>
      <w:jc w:val="both"/>
      <w:outlineLvl w:val="8"/>
    </w:pPr>
    <w:rPr>
      <w:rFonts w:ascii="Arial" w:eastAsia="MS Mincho" w:hAnsi="Arial" w:cs="Arial"/>
      <w:b/>
      <w:bCs/>
      <w:color w:val="FF0000"/>
      <w:sz w:val="50"/>
      <w:szCs w:val="18"/>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rCar">
    <w:name w:val="Car Car"/>
    <w:basedOn w:val="Normal"/>
    <w:autoRedefine/>
    <w:rsid w:val="00FC22AD"/>
    <w:pPr>
      <w:spacing w:line="20" w:lineRule="exact"/>
      <w:jc w:val="both"/>
    </w:pPr>
    <w:rPr>
      <w:rFonts w:ascii="Bookman Old Style" w:eastAsia="Times New Roman" w:hAnsi="Bookman Old Style"/>
      <w:lang w:val="en-US"/>
    </w:rPr>
  </w:style>
  <w:style w:type="paragraph" w:customStyle="1" w:styleId="Corps">
    <w:name w:val="Corps"/>
    <w:rsid w:val="00FC22AD"/>
    <w:pPr>
      <w:widowControl w:val="0"/>
      <w:autoSpaceDE w:val="0"/>
      <w:autoSpaceDN w:val="0"/>
    </w:pPr>
    <w:rPr>
      <w:rFonts w:ascii="Helvetica" w:eastAsia="ヒラギノ角ゴ Pro W3" w:hAnsi="Helvetica"/>
      <w:color w:val="000000"/>
      <w:sz w:val="24"/>
      <w:szCs w:val="22"/>
    </w:rPr>
  </w:style>
  <w:style w:type="paragraph" w:customStyle="1" w:styleId="Normalgras">
    <w:name w:val="Normal gras"/>
    <w:basedOn w:val="Normal"/>
    <w:autoRedefine/>
    <w:rsid w:val="00FC22AD"/>
    <w:pPr>
      <w:jc w:val="both"/>
    </w:pPr>
    <w:rPr>
      <w:rFonts w:ascii="Arial" w:eastAsia="Times New Roman" w:hAnsi="Arial" w:cs="Arial"/>
      <w:b/>
      <w:i/>
    </w:rPr>
  </w:style>
  <w:style w:type="paragraph" w:customStyle="1" w:styleId="CarCar1">
    <w:name w:val="Car Car1"/>
    <w:basedOn w:val="Normal"/>
    <w:rsid w:val="00FC22AD"/>
    <w:pPr>
      <w:spacing w:after="160" w:line="240" w:lineRule="exact"/>
    </w:pPr>
    <w:rPr>
      <w:rFonts w:ascii="Verdana" w:eastAsia="Times New Roman" w:hAnsi="Verdana" w:cs="Verdana"/>
      <w:lang w:val="en-US"/>
    </w:rPr>
  </w:style>
  <w:style w:type="paragraph" w:customStyle="1" w:styleId="standard">
    <w:name w:val="standard"/>
    <w:basedOn w:val="Normal"/>
    <w:rsid w:val="00FC22AD"/>
    <w:pPr>
      <w:adjustRightInd w:val="0"/>
      <w:spacing w:after="99" w:line="288" w:lineRule="auto"/>
      <w:jc w:val="both"/>
      <w:textAlignment w:val="center"/>
    </w:pPr>
    <w:rPr>
      <w:rFonts w:ascii="MyriadPro-Regular" w:eastAsia="Cambria" w:hAnsi="MyriadPro-Regular" w:cs="MyriadPro-Regular"/>
      <w:color w:val="000000"/>
    </w:rPr>
  </w:style>
  <w:style w:type="paragraph" w:customStyle="1" w:styleId="puce">
    <w:name w:val="puce"/>
    <w:basedOn w:val="standard"/>
    <w:rsid w:val="00FC22AD"/>
    <w:pPr>
      <w:ind w:left="680" w:hanging="100"/>
    </w:pPr>
  </w:style>
  <w:style w:type="paragraph" w:customStyle="1" w:styleId="Aucunstyle">
    <w:name w:val="[Aucun style]"/>
    <w:rsid w:val="00FC22AD"/>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eastAsia="en-US"/>
    </w:rPr>
  </w:style>
  <w:style w:type="paragraph" w:customStyle="1" w:styleId="note">
    <w:name w:val="note"/>
    <w:basedOn w:val="standard"/>
    <w:rsid w:val="00FC22AD"/>
    <w:pPr>
      <w:spacing w:after="50"/>
    </w:pPr>
    <w:rPr>
      <w:rFonts w:ascii="MyriadPro-Cond" w:hAnsi="MyriadPro-Cond" w:cs="MyriadPro-Cond"/>
      <w:sz w:val="18"/>
      <w:szCs w:val="18"/>
    </w:rPr>
  </w:style>
  <w:style w:type="paragraph" w:customStyle="1" w:styleId="western">
    <w:name w:val="western"/>
    <w:basedOn w:val="Normal"/>
    <w:link w:val="westernCar"/>
    <w:rsid w:val="00FC22AD"/>
    <w:pPr>
      <w:spacing w:before="100" w:beforeAutospacing="1" w:after="119"/>
    </w:pPr>
    <w:rPr>
      <w:rFonts w:eastAsia="Times New Roman"/>
      <w:color w:val="000000"/>
    </w:rPr>
  </w:style>
  <w:style w:type="character" w:customStyle="1" w:styleId="westernCar">
    <w:name w:val="western Car"/>
    <w:link w:val="western"/>
    <w:rsid w:val="00FC22AD"/>
    <w:rPr>
      <w:rFonts w:ascii="Times New Roman" w:eastAsia="Times New Roman" w:hAnsi="Times New Roman" w:cs="Times New Roman"/>
      <w:color w:val="000000"/>
      <w:sz w:val="24"/>
      <w:szCs w:val="24"/>
      <w:lang w:eastAsia="fr-FR"/>
    </w:rPr>
  </w:style>
  <w:style w:type="character" w:customStyle="1" w:styleId="apple-converted-space">
    <w:name w:val="apple-converted-space"/>
    <w:basedOn w:val="Policepardfaut"/>
    <w:rsid w:val="00FC22AD"/>
  </w:style>
  <w:style w:type="paragraph" w:customStyle="1" w:styleId="Paragraphedeliste1">
    <w:name w:val="Paragraphe de liste1"/>
    <w:basedOn w:val="Normal"/>
    <w:rsid w:val="00FC22AD"/>
    <w:pPr>
      <w:spacing w:after="200" w:line="276" w:lineRule="auto"/>
      <w:ind w:left="720"/>
      <w:contextualSpacing/>
    </w:pPr>
    <w:rPr>
      <w:rFonts w:eastAsia="Times New Roman" w:cs="Calibri"/>
    </w:rPr>
  </w:style>
  <w:style w:type="paragraph" w:customStyle="1" w:styleId="Default">
    <w:name w:val="Default"/>
    <w:rsid w:val="00FC22AD"/>
    <w:pPr>
      <w:widowControl w:val="0"/>
      <w:autoSpaceDE w:val="0"/>
      <w:autoSpaceDN w:val="0"/>
      <w:adjustRightInd w:val="0"/>
    </w:pPr>
    <w:rPr>
      <w:rFonts w:ascii="Myriad Pro" w:hAnsi="Myriad Pro" w:cs="Myriad Pro"/>
      <w:color w:val="000000"/>
      <w:sz w:val="24"/>
      <w:szCs w:val="24"/>
      <w:lang w:eastAsia="en-US"/>
    </w:rPr>
  </w:style>
  <w:style w:type="character" w:customStyle="1" w:styleId="A21">
    <w:name w:val="A2+1"/>
    <w:rsid w:val="00FC22AD"/>
    <w:rPr>
      <w:b/>
      <w:bCs/>
      <w:color w:val="000000"/>
      <w:sz w:val="18"/>
      <w:szCs w:val="18"/>
    </w:rPr>
  </w:style>
  <w:style w:type="character" w:customStyle="1" w:styleId="st">
    <w:name w:val="st"/>
    <w:basedOn w:val="Policepardfaut"/>
    <w:rsid w:val="00FC22AD"/>
  </w:style>
  <w:style w:type="paragraph" w:customStyle="1" w:styleId="texte">
    <w:name w:val="texte"/>
    <w:basedOn w:val="Normal"/>
    <w:rsid w:val="00FC22AD"/>
    <w:pPr>
      <w:keepLines/>
      <w:tabs>
        <w:tab w:val="left" w:pos="284"/>
      </w:tabs>
      <w:jc w:val="both"/>
    </w:pPr>
    <w:rPr>
      <w:rFonts w:ascii="Arial" w:eastAsia="Times New Roman" w:hAnsi="Arial"/>
      <w:snapToGrid w:val="0"/>
      <w:color w:val="000000"/>
    </w:rPr>
  </w:style>
  <w:style w:type="paragraph" w:customStyle="1" w:styleId="Pa9">
    <w:name w:val="Pa9"/>
    <w:basedOn w:val="Normal"/>
    <w:next w:val="Normal"/>
    <w:rsid w:val="00FC22AD"/>
    <w:pPr>
      <w:suppressAutoHyphens/>
      <w:spacing w:line="181" w:lineRule="atLeast"/>
    </w:pPr>
    <w:rPr>
      <w:rFonts w:ascii="Myriad Pro" w:hAnsi="Myriad Pro" w:cs="Myriad Pro"/>
      <w:lang w:eastAsia="ar-SA"/>
    </w:rPr>
  </w:style>
  <w:style w:type="paragraph" w:customStyle="1" w:styleId="Pa22">
    <w:name w:val="Pa22"/>
    <w:basedOn w:val="Normal"/>
    <w:next w:val="Normal"/>
    <w:rsid w:val="00FC22AD"/>
    <w:pPr>
      <w:suppressAutoHyphens/>
      <w:spacing w:line="181" w:lineRule="atLeast"/>
    </w:pPr>
    <w:rPr>
      <w:rFonts w:ascii="Myriad Pro" w:hAnsi="Myriad Pro" w:cs="Myriad Pro"/>
      <w:lang w:eastAsia="ar-SA"/>
    </w:rPr>
  </w:style>
  <w:style w:type="paragraph" w:customStyle="1" w:styleId="Pa10">
    <w:name w:val="Pa10"/>
    <w:basedOn w:val="Default"/>
    <w:next w:val="Default"/>
    <w:rsid w:val="00FC22AD"/>
    <w:pPr>
      <w:suppressAutoHyphens/>
      <w:autoSpaceDN/>
      <w:adjustRightInd/>
      <w:spacing w:line="161" w:lineRule="atLeast"/>
    </w:pPr>
    <w:rPr>
      <w:lang w:eastAsia="ar-SA"/>
    </w:rPr>
  </w:style>
  <w:style w:type="paragraph" w:customStyle="1" w:styleId="Dispositions">
    <w:name w:val="Dispositions"/>
    <w:basedOn w:val="Normal"/>
    <w:rsid w:val="00FC22AD"/>
    <w:pPr>
      <w:suppressAutoHyphens/>
      <w:ind w:left="600"/>
      <w:jc w:val="both"/>
    </w:pPr>
    <w:rPr>
      <w:rFonts w:eastAsia="Times New Roman"/>
      <w:b/>
      <w:lang w:eastAsia="ar-SA"/>
    </w:rPr>
  </w:style>
  <w:style w:type="character" w:customStyle="1" w:styleId="Ancredenotedebasdepage">
    <w:name w:val="Ancre de note de bas de page"/>
    <w:rsid w:val="00FC22AD"/>
    <w:rPr>
      <w:vertAlign w:val="superscript"/>
    </w:rPr>
  </w:style>
  <w:style w:type="paragraph" w:customStyle="1" w:styleId="western1">
    <w:name w:val="western1"/>
    <w:basedOn w:val="Normal"/>
    <w:rsid w:val="00FC22AD"/>
    <w:pPr>
      <w:spacing w:before="119"/>
      <w:jc w:val="both"/>
    </w:pPr>
    <w:rPr>
      <w:rFonts w:ascii="Arial" w:eastAsia="Times New Roman" w:hAnsi="Arial" w:cs="Arial"/>
      <w:color w:val="000000"/>
      <w:lang w:eastAsia="zh-CN"/>
    </w:rPr>
  </w:style>
  <w:style w:type="paragraph" w:customStyle="1" w:styleId="NormalWeb1">
    <w:name w:val="Normal (Web)1"/>
    <w:basedOn w:val="Normal"/>
    <w:rsid w:val="00FC22AD"/>
    <w:pPr>
      <w:spacing w:before="119"/>
      <w:jc w:val="both"/>
    </w:pPr>
    <w:rPr>
      <w:rFonts w:ascii="Arial Unicode MS" w:eastAsia="Times New Roman" w:hAnsi="Arial Unicode MS"/>
      <w:color w:val="000000"/>
      <w:lang w:eastAsia="zh-CN"/>
    </w:rPr>
  </w:style>
  <w:style w:type="paragraph" w:customStyle="1" w:styleId="Contenudetableau">
    <w:name w:val="Contenu de tableau"/>
    <w:basedOn w:val="Normal"/>
    <w:rsid w:val="00FC22AD"/>
    <w:pPr>
      <w:suppressLineNumbers/>
      <w:suppressAutoHyphens/>
      <w:spacing w:before="60"/>
      <w:jc w:val="both"/>
    </w:pPr>
    <w:rPr>
      <w:rFonts w:ascii="Arial" w:eastAsia="Times New Roman" w:hAnsi="Arial" w:cs="Arial"/>
      <w:lang w:eastAsia="zh-CN"/>
    </w:rPr>
  </w:style>
  <w:style w:type="paragraph" w:customStyle="1" w:styleId="Car1CarCar">
    <w:name w:val="Car1 Car Car"/>
    <w:basedOn w:val="Normal"/>
    <w:rsid w:val="00FC22AD"/>
    <w:pPr>
      <w:spacing w:after="160" w:line="240" w:lineRule="exact"/>
    </w:pPr>
    <w:rPr>
      <w:rFonts w:ascii="Verdana" w:eastAsia="Times New Roman" w:hAnsi="Verdana" w:cs="Verdana"/>
      <w:lang w:val="en-US"/>
    </w:rPr>
  </w:style>
  <w:style w:type="paragraph" w:customStyle="1" w:styleId="Annexe">
    <w:name w:val="Annexe"/>
    <w:basedOn w:val="Normal"/>
    <w:rsid w:val="00FC22AD"/>
    <w:pPr>
      <w:jc w:val="center"/>
      <w:outlineLvl w:val="1"/>
    </w:pPr>
    <w:rPr>
      <w:rFonts w:ascii="Arial" w:eastAsia="Times New Roman" w:hAnsi="Arial" w:cs="Arial"/>
      <w:sz w:val="28"/>
      <w:szCs w:val="28"/>
    </w:rPr>
  </w:style>
  <w:style w:type="character" w:customStyle="1" w:styleId="glossaire-auto-flag">
    <w:name w:val="glossaire-auto-flag"/>
    <w:basedOn w:val="Policepardfaut"/>
    <w:rsid w:val="00FC22AD"/>
  </w:style>
  <w:style w:type="character" w:customStyle="1" w:styleId="Amendement">
    <w:name w:val="Amendement"/>
    <w:rsid w:val="00FC22AD"/>
    <w:rPr>
      <w:color w:val="993366"/>
    </w:rPr>
  </w:style>
  <w:style w:type="paragraph" w:customStyle="1" w:styleId="Titrechapitres">
    <w:name w:val="Titre chapitres"/>
    <w:basedOn w:val="Titre1"/>
    <w:link w:val="TitrechapitresCar"/>
    <w:uiPriority w:val="1"/>
    <w:rsid w:val="00282FE0"/>
    <w:pPr>
      <w:keepNext w:val="0"/>
      <w:spacing w:after="120"/>
    </w:pPr>
    <w:rPr>
      <w:rFonts w:eastAsia="Arial"/>
      <w:color w:val="009FC2"/>
      <w:sz w:val="32"/>
      <w:szCs w:val="32"/>
      <w:lang w:eastAsia="fr-FR" w:bidi="fr-FR"/>
    </w:rPr>
  </w:style>
  <w:style w:type="character" w:customStyle="1" w:styleId="TitrechapitresCar">
    <w:name w:val="Titre chapitres Car"/>
    <w:link w:val="Titrechapitres"/>
    <w:uiPriority w:val="1"/>
    <w:rsid w:val="00282FE0"/>
    <w:rPr>
      <w:rFonts w:ascii="Arial" w:eastAsia="Arial" w:hAnsi="Arial" w:cs="Arial"/>
      <w:b/>
      <w:bCs/>
      <w:color w:val="009FC2"/>
      <w:sz w:val="32"/>
      <w:szCs w:val="32"/>
      <w:lang w:eastAsia="fr-FR" w:bidi="fr-FR"/>
    </w:rPr>
  </w:style>
  <w:style w:type="paragraph" w:customStyle="1" w:styleId="Paragraphe">
    <w:name w:val="Paragraphe"/>
    <w:basedOn w:val="Normal"/>
    <w:link w:val="ParagrapheCar"/>
    <w:rsid w:val="00FC22AD"/>
    <w:pPr>
      <w:spacing w:after="120"/>
      <w:jc w:val="both"/>
    </w:pPr>
    <w:rPr>
      <w:rFonts w:ascii="Arial" w:eastAsia="Times New Roman" w:hAnsi="Arial" w:cs="Arial"/>
    </w:rPr>
  </w:style>
  <w:style w:type="character" w:customStyle="1" w:styleId="ParagrapheCar">
    <w:name w:val="Paragraphe Car"/>
    <w:link w:val="Paragraphe"/>
    <w:rsid w:val="00FC22AD"/>
    <w:rPr>
      <w:rFonts w:ascii="Arial" w:eastAsia="Times New Roman" w:hAnsi="Arial" w:cs="Arial"/>
      <w:sz w:val="20"/>
      <w:szCs w:val="20"/>
      <w:lang w:eastAsia="fr-FR"/>
    </w:rPr>
  </w:style>
  <w:style w:type="paragraph" w:customStyle="1" w:styleId="orientations">
    <w:name w:val="orientations"/>
    <w:basedOn w:val="Normal"/>
    <w:link w:val="orientationsCar"/>
    <w:rsid w:val="00FC22AD"/>
    <w:pPr>
      <w:pBdr>
        <w:top w:val="single" w:sz="12" w:space="1" w:color="49AD58"/>
        <w:left w:val="single" w:sz="12" w:space="4" w:color="49AD58"/>
        <w:bottom w:val="single" w:sz="12" w:space="1" w:color="49AD58"/>
        <w:right w:val="single" w:sz="12" w:space="4" w:color="49AD58"/>
      </w:pBdr>
      <w:jc w:val="center"/>
      <w:outlineLvl w:val="1"/>
    </w:pPr>
    <w:rPr>
      <w:rFonts w:ascii="Arial" w:eastAsia="ヒラギノ角ゴ Pro W3" w:hAnsi="Arial" w:cs="Arial"/>
      <w:b/>
      <w:bCs/>
      <w:color w:val="49AD58"/>
    </w:rPr>
  </w:style>
  <w:style w:type="character" w:customStyle="1" w:styleId="orientationsCar">
    <w:name w:val="orientations Car"/>
    <w:link w:val="orientations"/>
    <w:rsid w:val="00FC22AD"/>
    <w:rPr>
      <w:rFonts w:ascii="Arial" w:eastAsia="ヒラギノ角ゴ Pro W3" w:hAnsi="Arial" w:cs="Arial"/>
      <w:b/>
      <w:bCs/>
      <w:color w:val="49AD58"/>
      <w:szCs w:val="24"/>
      <w:lang w:eastAsia="fr-FR"/>
    </w:rPr>
  </w:style>
  <w:style w:type="paragraph" w:customStyle="1" w:styleId="Disposition">
    <w:name w:val="Disposition"/>
    <w:basedOn w:val="Normal"/>
    <w:link w:val="DispositionCar"/>
    <w:rsid w:val="00FC22AD"/>
    <w:pPr>
      <w:pBdr>
        <w:bottom w:val="single" w:sz="12" w:space="1" w:color="99CC00"/>
      </w:pBdr>
      <w:spacing w:after="120"/>
      <w:jc w:val="center"/>
    </w:pPr>
    <w:rPr>
      <w:rFonts w:ascii="Arial" w:eastAsia="Times New Roman" w:hAnsi="Arial" w:cs="Arial"/>
      <w:b/>
      <w:i/>
      <w:color w:val="99CC00"/>
    </w:rPr>
  </w:style>
  <w:style w:type="character" w:customStyle="1" w:styleId="DispositionCar">
    <w:name w:val="Disposition Car"/>
    <w:link w:val="Disposition"/>
    <w:rsid w:val="00FC22AD"/>
    <w:rPr>
      <w:rFonts w:ascii="Arial" w:eastAsia="Times New Roman" w:hAnsi="Arial" w:cs="Arial"/>
      <w:b/>
      <w:i/>
      <w:color w:val="99CC00"/>
      <w:lang w:eastAsia="fr-FR"/>
    </w:rPr>
  </w:style>
  <w:style w:type="paragraph" w:customStyle="1" w:styleId="listepuce">
    <w:name w:val="liste puce"/>
    <w:basedOn w:val="Normal"/>
    <w:link w:val="listepuceCar"/>
    <w:rsid w:val="00FC22AD"/>
    <w:pPr>
      <w:numPr>
        <w:numId w:val="1"/>
      </w:numPr>
      <w:spacing w:before="60" w:after="120"/>
      <w:jc w:val="both"/>
    </w:pPr>
    <w:rPr>
      <w:rFonts w:ascii="Arial" w:eastAsia="Times New Roman" w:hAnsi="Arial" w:cs="Arial"/>
    </w:rPr>
  </w:style>
  <w:style w:type="character" w:customStyle="1" w:styleId="listepuceCar">
    <w:name w:val="liste puce Car"/>
    <w:link w:val="listepuce"/>
    <w:rsid w:val="00FC22AD"/>
    <w:rPr>
      <w:rFonts w:ascii="Arial" w:eastAsia="Times New Roman" w:hAnsi="Arial" w:cs="Arial"/>
      <w:sz w:val="22"/>
      <w:szCs w:val="22"/>
      <w:lang w:eastAsia="en-US"/>
    </w:rPr>
  </w:style>
  <w:style w:type="character" w:customStyle="1" w:styleId="Titre1Car">
    <w:name w:val="Titre 1 Car"/>
    <w:link w:val="Titre1"/>
    <w:rsid w:val="00FC22AD"/>
    <w:rPr>
      <w:rFonts w:ascii="Arial" w:eastAsia="MS Mincho" w:hAnsi="Arial" w:cs="Arial"/>
      <w:b/>
      <w:bCs/>
      <w:sz w:val="18"/>
      <w:szCs w:val="18"/>
      <w:lang w:eastAsia="ja-JP"/>
    </w:rPr>
  </w:style>
  <w:style w:type="character" w:customStyle="1" w:styleId="Titre2Car">
    <w:name w:val="Titre 2 Car"/>
    <w:link w:val="Titre2"/>
    <w:rsid w:val="00FC22AD"/>
    <w:rPr>
      <w:rFonts w:ascii="Arial" w:eastAsia="MS Mincho" w:hAnsi="Arial" w:cs="Arial"/>
      <w:b/>
      <w:bCs/>
      <w:sz w:val="18"/>
      <w:szCs w:val="18"/>
      <w:lang w:eastAsia="ja-JP"/>
    </w:rPr>
  </w:style>
  <w:style w:type="character" w:customStyle="1" w:styleId="Titre3Car">
    <w:name w:val="Titre 3 Car"/>
    <w:link w:val="Titre3"/>
    <w:rsid w:val="00FC22AD"/>
    <w:rPr>
      <w:rFonts w:ascii="Arial" w:eastAsia="MS Mincho" w:hAnsi="Arial" w:cs="Arial"/>
      <w:b/>
      <w:bCs/>
      <w:sz w:val="18"/>
      <w:szCs w:val="18"/>
      <w:lang w:eastAsia="ja-JP"/>
    </w:rPr>
  </w:style>
  <w:style w:type="character" w:customStyle="1" w:styleId="Titre4Car">
    <w:name w:val="Titre 4 Car"/>
    <w:link w:val="Titre4"/>
    <w:rsid w:val="00FC22AD"/>
    <w:rPr>
      <w:rFonts w:ascii="Arial" w:eastAsia="MS Mincho" w:hAnsi="Arial" w:cs="Arial"/>
      <w:b/>
      <w:bCs/>
      <w:sz w:val="18"/>
      <w:szCs w:val="18"/>
      <w:u w:val="single"/>
      <w:lang w:eastAsia="ja-JP"/>
    </w:rPr>
  </w:style>
  <w:style w:type="character" w:customStyle="1" w:styleId="Titre5Car">
    <w:name w:val="Titre 5 Car"/>
    <w:link w:val="Titre5"/>
    <w:rsid w:val="00FC22AD"/>
    <w:rPr>
      <w:rFonts w:ascii="Arial" w:eastAsia="MS Mincho" w:hAnsi="Arial" w:cs="Arial"/>
      <w:b/>
      <w:bCs/>
      <w:color w:val="FF0000"/>
      <w:sz w:val="18"/>
      <w:szCs w:val="18"/>
      <w:lang w:eastAsia="ja-JP"/>
    </w:rPr>
  </w:style>
  <w:style w:type="character" w:customStyle="1" w:styleId="Titre6Car">
    <w:name w:val="Titre 6 Car"/>
    <w:link w:val="Titre6"/>
    <w:rsid w:val="00FC22AD"/>
    <w:rPr>
      <w:rFonts w:ascii="Arial" w:eastAsia="MS Mincho" w:hAnsi="Arial" w:cs="Arial"/>
      <w:b/>
      <w:bCs/>
      <w:color w:val="339966"/>
      <w:sz w:val="18"/>
      <w:szCs w:val="18"/>
      <w:lang w:eastAsia="ja-JP"/>
    </w:rPr>
  </w:style>
  <w:style w:type="character" w:customStyle="1" w:styleId="Titre7Car">
    <w:name w:val="Titre 7 Car"/>
    <w:link w:val="Titre7"/>
    <w:rsid w:val="00FC22AD"/>
    <w:rPr>
      <w:rFonts w:ascii="Arial" w:eastAsia="MS Mincho" w:hAnsi="Arial" w:cs="Arial"/>
      <w:b/>
      <w:bCs/>
      <w:color w:val="FF0000"/>
      <w:sz w:val="18"/>
      <w:szCs w:val="18"/>
      <w:lang w:eastAsia="ja-JP"/>
    </w:rPr>
  </w:style>
  <w:style w:type="character" w:customStyle="1" w:styleId="Titre8Car">
    <w:name w:val="Titre 8 Car"/>
    <w:link w:val="Titre8"/>
    <w:rsid w:val="00FC22AD"/>
    <w:rPr>
      <w:rFonts w:ascii="Times New Roman" w:eastAsia="MS Mincho" w:hAnsi="Times New Roman" w:cs="Times New Roman"/>
      <w:b/>
      <w:bCs/>
      <w:color w:val="FF0000"/>
      <w:sz w:val="24"/>
      <w:szCs w:val="24"/>
      <w:lang w:eastAsia="ja-JP"/>
    </w:rPr>
  </w:style>
  <w:style w:type="character" w:customStyle="1" w:styleId="Titre9Car">
    <w:name w:val="Titre 9 Car"/>
    <w:link w:val="Titre9"/>
    <w:rsid w:val="00FC22AD"/>
    <w:rPr>
      <w:rFonts w:ascii="Arial" w:eastAsia="MS Mincho" w:hAnsi="Arial" w:cs="Arial"/>
      <w:b/>
      <w:bCs/>
      <w:color w:val="FF0000"/>
      <w:sz w:val="50"/>
      <w:szCs w:val="18"/>
      <w:lang w:eastAsia="ja-JP"/>
    </w:rPr>
  </w:style>
  <w:style w:type="paragraph" w:styleId="TM1">
    <w:name w:val="toc 1"/>
    <w:basedOn w:val="Normal"/>
    <w:next w:val="Normal"/>
    <w:autoRedefine/>
    <w:uiPriority w:val="39"/>
    <w:rsid w:val="001929FC"/>
    <w:pPr>
      <w:tabs>
        <w:tab w:val="left" w:pos="440"/>
        <w:tab w:val="right" w:leader="dot" w:pos="9628"/>
      </w:tabs>
      <w:spacing w:before="240" w:after="120"/>
    </w:pPr>
    <w:rPr>
      <w:rFonts w:ascii="Arial" w:hAnsi="Arial" w:cstheme="minorHAnsi"/>
      <w:b/>
      <w:bCs/>
      <w:sz w:val="20"/>
      <w:szCs w:val="20"/>
    </w:rPr>
  </w:style>
  <w:style w:type="paragraph" w:styleId="TM2">
    <w:name w:val="toc 2"/>
    <w:basedOn w:val="Normal"/>
    <w:next w:val="Normal"/>
    <w:autoRedefine/>
    <w:uiPriority w:val="39"/>
    <w:rsid w:val="00E87349"/>
    <w:pPr>
      <w:tabs>
        <w:tab w:val="left" w:pos="880"/>
        <w:tab w:val="right" w:leader="dot" w:pos="9628"/>
      </w:tabs>
      <w:spacing w:before="120"/>
      <w:ind w:left="220"/>
    </w:pPr>
    <w:rPr>
      <w:rFonts w:asciiTheme="minorHAnsi" w:hAnsiTheme="minorHAnsi" w:cstheme="minorHAnsi"/>
      <w:i/>
      <w:iCs/>
      <w:sz w:val="20"/>
      <w:szCs w:val="20"/>
    </w:rPr>
  </w:style>
  <w:style w:type="paragraph" w:styleId="TM3">
    <w:name w:val="toc 3"/>
    <w:basedOn w:val="Normal"/>
    <w:next w:val="Normal"/>
    <w:autoRedefine/>
    <w:uiPriority w:val="39"/>
    <w:rsid w:val="00FC22AD"/>
    <w:pPr>
      <w:ind w:left="440"/>
    </w:pPr>
    <w:rPr>
      <w:rFonts w:asciiTheme="minorHAnsi" w:hAnsiTheme="minorHAnsi" w:cstheme="minorHAnsi"/>
      <w:sz w:val="20"/>
      <w:szCs w:val="20"/>
    </w:rPr>
  </w:style>
  <w:style w:type="paragraph" w:styleId="TM4">
    <w:name w:val="toc 4"/>
    <w:basedOn w:val="Normal"/>
    <w:next w:val="Normal"/>
    <w:autoRedefine/>
    <w:semiHidden/>
    <w:rsid w:val="00FC22AD"/>
    <w:pPr>
      <w:ind w:left="660"/>
    </w:pPr>
    <w:rPr>
      <w:rFonts w:asciiTheme="minorHAnsi" w:hAnsiTheme="minorHAnsi" w:cstheme="minorHAnsi"/>
      <w:sz w:val="20"/>
      <w:szCs w:val="20"/>
    </w:rPr>
  </w:style>
  <w:style w:type="paragraph" w:styleId="TM5">
    <w:name w:val="toc 5"/>
    <w:basedOn w:val="Normal"/>
    <w:next w:val="Normal"/>
    <w:autoRedefine/>
    <w:semiHidden/>
    <w:rsid w:val="00FC22AD"/>
    <w:pPr>
      <w:ind w:left="880"/>
    </w:pPr>
    <w:rPr>
      <w:rFonts w:asciiTheme="minorHAnsi" w:hAnsiTheme="minorHAnsi" w:cstheme="minorHAnsi"/>
      <w:sz w:val="20"/>
      <w:szCs w:val="20"/>
    </w:rPr>
  </w:style>
  <w:style w:type="paragraph" w:styleId="TM6">
    <w:name w:val="toc 6"/>
    <w:basedOn w:val="Normal"/>
    <w:next w:val="Normal"/>
    <w:autoRedefine/>
    <w:semiHidden/>
    <w:rsid w:val="00FC22AD"/>
    <w:pPr>
      <w:ind w:left="1100"/>
    </w:pPr>
    <w:rPr>
      <w:rFonts w:asciiTheme="minorHAnsi" w:hAnsiTheme="minorHAnsi" w:cstheme="minorHAnsi"/>
      <w:sz w:val="20"/>
      <w:szCs w:val="20"/>
    </w:rPr>
  </w:style>
  <w:style w:type="paragraph" w:styleId="TM7">
    <w:name w:val="toc 7"/>
    <w:basedOn w:val="Normal"/>
    <w:next w:val="Normal"/>
    <w:autoRedefine/>
    <w:semiHidden/>
    <w:rsid w:val="00FC22AD"/>
    <w:pPr>
      <w:ind w:left="1320"/>
    </w:pPr>
    <w:rPr>
      <w:rFonts w:asciiTheme="minorHAnsi" w:hAnsiTheme="minorHAnsi" w:cstheme="minorHAnsi"/>
      <w:sz w:val="20"/>
      <w:szCs w:val="20"/>
    </w:rPr>
  </w:style>
  <w:style w:type="paragraph" w:styleId="TM8">
    <w:name w:val="toc 8"/>
    <w:basedOn w:val="Normal"/>
    <w:next w:val="Normal"/>
    <w:autoRedefine/>
    <w:semiHidden/>
    <w:rsid w:val="00FC22AD"/>
    <w:pPr>
      <w:ind w:left="1540"/>
    </w:pPr>
    <w:rPr>
      <w:rFonts w:asciiTheme="minorHAnsi" w:hAnsiTheme="minorHAnsi" w:cstheme="minorHAnsi"/>
      <w:sz w:val="20"/>
      <w:szCs w:val="20"/>
    </w:rPr>
  </w:style>
  <w:style w:type="paragraph" w:styleId="TM9">
    <w:name w:val="toc 9"/>
    <w:basedOn w:val="Normal"/>
    <w:next w:val="Normal"/>
    <w:autoRedefine/>
    <w:semiHidden/>
    <w:rsid w:val="00FC22AD"/>
    <w:pPr>
      <w:ind w:left="1760"/>
    </w:pPr>
    <w:rPr>
      <w:rFonts w:asciiTheme="minorHAnsi" w:hAnsiTheme="minorHAnsi" w:cstheme="minorHAnsi"/>
      <w:sz w:val="20"/>
      <w:szCs w:val="20"/>
    </w:rPr>
  </w:style>
  <w:style w:type="paragraph" w:styleId="Notedebasdepage">
    <w:name w:val="footnote text"/>
    <w:basedOn w:val="Normal"/>
    <w:link w:val="NotedebasdepageCar"/>
    <w:semiHidden/>
    <w:rsid w:val="00FC22AD"/>
    <w:pPr>
      <w:ind w:left="708"/>
      <w:jc w:val="both"/>
    </w:pPr>
    <w:rPr>
      <w:rFonts w:eastAsia="Times New Roman"/>
    </w:rPr>
  </w:style>
  <w:style w:type="character" w:customStyle="1" w:styleId="NotedebasdepageCar">
    <w:name w:val="Note de bas de page Car"/>
    <w:link w:val="Notedebasdepage"/>
    <w:semiHidden/>
    <w:rsid w:val="00FC22AD"/>
    <w:rPr>
      <w:rFonts w:ascii="Times New Roman" w:eastAsia="Times New Roman" w:hAnsi="Times New Roman" w:cs="Times New Roman"/>
      <w:sz w:val="20"/>
      <w:szCs w:val="20"/>
      <w:lang w:eastAsia="fr-FR"/>
    </w:rPr>
  </w:style>
  <w:style w:type="paragraph" w:styleId="Commentaire">
    <w:name w:val="annotation text"/>
    <w:basedOn w:val="Normal"/>
    <w:link w:val="CommentaireCar"/>
    <w:semiHidden/>
    <w:rsid w:val="00FC22AD"/>
    <w:rPr>
      <w:rFonts w:eastAsia="MS Mincho"/>
      <w:lang w:eastAsia="ja-JP"/>
    </w:rPr>
  </w:style>
  <w:style w:type="character" w:customStyle="1" w:styleId="CommentaireCar">
    <w:name w:val="Commentaire Car"/>
    <w:link w:val="Commentaire"/>
    <w:semiHidden/>
    <w:rsid w:val="00FC22AD"/>
    <w:rPr>
      <w:rFonts w:ascii="Times New Roman" w:eastAsia="MS Mincho" w:hAnsi="Times New Roman" w:cs="Times New Roman"/>
      <w:sz w:val="20"/>
      <w:szCs w:val="20"/>
      <w:lang w:eastAsia="ja-JP"/>
    </w:rPr>
  </w:style>
  <w:style w:type="paragraph" w:styleId="En-tte">
    <w:name w:val="header"/>
    <w:basedOn w:val="Normal"/>
    <w:link w:val="En-tteCar"/>
    <w:rsid w:val="00FC22AD"/>
    <w:pPr>
      <w:tabs>
        <w:tab w:val="center" w:pos="4536"/>
        <w:tab w:val="right" w:pos="9072"/>
      </w:tabs>
    </w:pPr>
    <w:rPr>
      <w:rFonts w:eastAsia="MS Mincho"/>
      <w:lang w:eastAsia="ja-JP"/>
    </w:rPr>
  </w:style>
  <w:style w:type="character" w:customStyle="1" w:styleId="En-tteCar">
    <w:name w:val="En-tête Car"/>
    <w:link w:val="En-tte"/>
    <w:rsid w:val="00FC22AD"/>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FC22AD"/>
    <w:pPr>
      <w:tabs>
        <w:tab w:val="center" w:pos="4536"/>
        <w:tab w:val="right" w:pos="9072"/>
      </w:tabs>
    </w:pPr>
    <w:rPr>
      <w:rFonts w:eastAsia="MS Mincho"/>
      <w:lang w:eastAsia="ja-JP"/>
    </w:rPr>
  </w:style>
  <w:style w:type="character" w:customStyle="1" w:styleId="PieddepageCar">
    <w:name w:val="Pied de page Car"/>
    <w:link w:val="Pieddepage"/>
    <w:uiPriority w:val="99"/>
    <w:rsid w:val="00FC22AD"/>
    <w:rPr>
      <w:rFonts w:ascii="Times New Roman" w:eastAsia="MS Mincho" w:hAnsi="Times New Roman" w:cs="Times New Roman"/>
      <w:sz w:val="24"/>
      <w:szCs w:val="24"/>
      <w:lang w:eastAsia="ja-JP"/>
    </w:rPr>
  </w:style>
  <w:style w:type="character" w:styleId="Appelnotedebasdep">
    <w:name w:val="footnote reference"/>
    <w:semiHidden/>
    <w:rsid w:val="00FC22AD"/>
    <w:rPr>
      <w:vertAlign w:val="superscript"/>
    </w:rPr>
  </w:style>
  <w:style w:type="character" w:styleId="Marquedecommentaire">
    <w:name w:val="annotation reference"/>
    <w:semiHidden/>
    <w:rsid w:val="00FC22AD"/>
    <w:rPr>
      <w:sz w:val="16"/>
      <w:szCs w:val="16"/>
    </w:rPr>
  </w:style>
  <w:style w:type="character" w:styleId="Numrodepage">
    <w:name w:val="page number"/>
    <w:basedOn w:val="Policepardfaut"/>
    <w:rsid w:val="00FC22AD"/>
  </w:style>
  <w:style w:type="paragraph" w:styleId="Liste">
    <w:name w:val="List"/>
    <w:basedOn w:val="Corpsdetexte"/>
    <w:rsid w:val="00FC22AD"/>
    <w:pPr>
      <w:suppressAutoHyphens/>
    </w:pPr>
    <w:rPr>
      <w:rFonts w:ascii="Liberation Sans" w:eastAsia="Times New Roman" w:hAnsi="Liberation Sans" w:cs="Mangal"/>
      <w:sz w:val="20"/>
      <w:lang w:eastAsia="zh-CN"/>
    </w:rPr>
  </w:style>
  <w:style w:type="paragraph" w:styleId="Corpsdetexte">
    <w:name w:val="Body Text"/>
    <w:basedOn w:val="Normal"/>
    <w:link w:val="CorpsdetexteCar"/>
    <w:rsid w:val="00FC22AD"/>
    <w:pPr>
      <w:jc w:val="both"/>
    </w:pPr>
    <w:rPr>
      <w:rFonts w:ascii="Arial" w:eastAsia="MS Mincho" w:hAnsi="Arial" w:cs="Arial"/>
      <w:sz w:val="18"/>
      <w:szCs w:val="18"/>
      <w:lang w:eastAsia="ja-JP"/>
    </w:rPr>
  </w:style>
  <w:style w:type="character" w:customStyle="1" w:styleId="CorpsdetexteCar">
    <w:name w:val="Corps de texte Car"/>
    <w:link w:val="Corpsdetexte"/>
    <w:rsid w:val="00FC22AD"/>
    <w:rPr>
      <w:rFonts w:ascii="Arial" w:eastAsia="MS Mincho" w:hAnsi="Arial" w:cs="Arial"/>
      <w:sz w:val="18"/>
      <w:szCs w:val="18"/>
      <w:lang w:eastAsia="ja-JP"/>
    </w:rPr>
  </w:style>
  <w:style w:type="paragraph" w:styleId="Titre">
    <w:name w:val="Title"/>
    <w:basedOn w:val="Normal"/>
    <w:link w:val="TitreCar"/>
    <w:rsid w:val="00FC22AD"/>
    <w:pPr>
      <w:jc w:val="center"/>
    </w:pPr>
    <w:rPr>
      <w:rFonts w:ascii="Arial" w:eastAsia="MS Mincho" w:hAnsi="Arial" w:cs="Arial"/>
      <w:sz w:val="40"/>
      <w:szCs w:val="18"/>
      <w:u w:val="single"/>
      <w:lang w:eastAsia="ja-JP"/>
    </w:rPr>
  </w:style>
  <w:style w:type="character" w:customStyle="1" w:styleId="TitreCar">
    <w:name w:val="Titre Car"/>
    <w:link w:val="Titre"/>
    <w:rsid w:val="00FC22AD"/>
    <w:rPr>
      <w:rFonts w:ascii="Arial" w:eastAsia="MS Mincho" w:hAnsi="Arial" w:cs="Arial"/>
      <w:sz w:val="40"/>
      <w:szCs w:val="18"/>
      <w:u w:val="single"/>
      <w:lang w:eastAsia="ja-JP"/>
    </w:rPr>
  </w:style>
  <w:style w:type="paragraph" w:styleId="Corpsdetexte2">
    <w:name w:val="Body Text 2"/>
    <w:basedOn w:val="Normal"/>
    <w:link w:val="Corpsdetexte2Car"/>
    <w:rsid w:val="00FC22AD"/>
    <w:pPr>
      <w:jc w:val="both"/>
    </w:pPr>
    <w:rPr>
      <w:rFonts w:ascii="Arial" w:eastAsia="MS Mincho" w:hAnsi="Arial" w:cs="Arial"/>
      <w:b/>
      <w:bCs/>
      <w:sz w:val="18"/>
      <w:szCs w:val="18"/>
      <w:lang w:eastAsia="ja-JP"/>
    </w:rPr>
  </w:style>
  <w:style w:type="character" w:customStyle="1" w:styleId="Corpsdetexte2Car">
    <w:name w:val="Corps de texte 2 Car"/>
    <w:link w:val="Corpsdetexte2"/>
    <w:rsid w:val="00FC22AD"/>
    <w:rPr>
      <w:rFonts w:ascii="Arial" w:eastAsia="MS Mincho" w:hAnsi="Arial" w:cs="Arial"/>
      <w:b/>
      <w:bCs/>
      <w:sz w:val="18"/>
      <w:szCs w:val="18"/>
      <w:lang w:eastAsia="ja-JP"/>
    </w:rPr>
  </w:style>
  <w:style w:type="paragraph" w:styleId="Corpsdetexte3">
    <w:name w:val="Body Text 3"/>
    <w:basedOn w:val="Normal"/>
    <w:link w:val="Corpsdetexte3Car"/>
    <w:rsid w:val="00FC22AD"/>
    <w:pPr>
      <w:jc w:val="both"/>
    </w:pPr>
    <w:rPr>
      <w:rFonts w:eastAsia="MS Mincho"/>
      <w:lang w:eastAsia="ja-JP"/>
    </w:rPr>
  </w:style>
  <w:style w:type="character" w:customStyle="1" w:styleId="Corpsdetexte3Car">
    <w:name w:val="Corps de texte 3 Car"/>
    <w:link w:val="Corpsdetexte3"/>
    <w:rsid w:val="00FC22AD"/>
    <w:rPr>
      <w:rFonts w:ascii="Times New Roman" w:eastAsia="MS Mincho" w:hAnsi="Times New Roman" w:cs="Times New Roman"/>
      <w:sz w:val="24"/>
      <w:szCs w:val="24"/>
      <w:lang w:eastAsia="ja-JP"/>
    </w:rPr>
  </w:style>
  <w:style w:type="character" w:styleId="Lienhypertexte">
    <w:name w:val="Hyperlink"/>
    <w:uiPriority w:val="99"/>
    <w:rsid w:val="00FC22AD"/>
    <w:rPr>
      <w:color w:val="0000FF"/>
      <w:u w:val="single"/>
    </w:rPr>
  </w:style>
  <w:style w:type="character" w:styleId="Lienhypertextesuivivisit">
    <w:name w:val="FollowedHyperlink"/>
    <w:rsid w:val="00FC22AD"/>
    <w:rPr>
      <w:color w:val="800080"/>
      <w:u w:val="single"/>
    </w:rPr>
  </w:style>
  <w:style w:type="character" w:styleId="lev">
    <w:name w:val="Strong"/>
    <w:uiPriority w:val="22"/>
    <w:qFormat/>
    <w:rsid w:val="00FC22AD"/>
    <w:rPr>
      <w:b/>
      <w:bCs/>
    </w:rPr>
  </w:style>
  <w:style w:type="character" w:styleId="Accentuation">
    <w:name w:val="Emphasis"/>
    <w:uiPriority w:val="20"/>
    <w:qFormat/>
    <w:rsid w:val="00FC22AD"/>
    <w:rPr>
      <w:i/>
      <w:iCs/>
    </w:rPr>
  </w:style>
  <w:style w:type="paragraph" w:styleId="Explorateurdedocuments">
    <w:name w:val="Document Map"/>
    <w:basedOn w:val="Normal"/>
    <w:link w:val="ExplorateurdedocumentsCar"/>
    <w:semiHidden/>
    <w:rsid w:val="00FC22AD"/>
    <w:pPr>
      <w:shd w:val="clear" w:color="auto" w:fill="000080"/>
    </w:pPr>
    <w:rPr>
      <w:rFonts w:ascii="Tahoma" w:eastAsia="Times New Roman" w:hAnsi="Tahoma" w:cs="Tahoma"/>
    </w:rPr>
  </w:style>
  <w:style w:type="character" w:customStyle="1" w:styleId="ExplorateurdedocumentsCar">
    <w:name w:val="Explorateur de documents Car"/>
    <w:link w:val="Explorateurdedocuments"/>
    <w:semiHidden/>
    <w:rsid w:val="00FC22AD"/>
    <w:rPr>
      <w:rFonts w:ascii="Tahoma" w:eastAsia="Times New Roman" w:hAnsi="Tahoma" w:cs="Tahoma"/>
      <w:sz w:val="24"/>
      <w:szCs w:val="24"/>
      <w:shd w:val="clear" w:color="auto" w:fill="000080"/>
      <w:lang w:eastAsia="fr-FR"/>
    </w:rPr>
  </w:style>
  <w:style w:type="paragraph" w:styleId="NormalWeb">
    <w:name w:val="Normal (Web)"/>
    <w:basedOn w:val="Normal"/>
    <w:uiPriority w:val="99"/>
    <w:rsid w:val="00FC22AD"/>
    <w:pPr>
      <w:spacing w:before="100" w:beforeAutospacing="1" w:after="100" w:afterAutospacing="1"/>
    </w:pPr>
    <w:rPr>
      <w:rFonts w:eastAsia="Times New Roman"/>
    </w:rPr>
  </w:style>
  <w:style w:type="paragraph" w:styleId="Objetducommentaire">
    <w:name w:val="annotation subject"/>
    <w:basedOn w:val="Commentaire"/>
    <w:next w:val="Commentaire"/>
    <w:link w:val="ObjetducommentaireCar"/>
    <w:semiHidden/>
    <w:rsid w:val="00FC22AD"/>
    <w:rPr>
      <w:b/>
      <w:bCs/>
    </w:rPr>
  </w:style>
  <w:style w:type="character" w:customStyle="1" w:styleId="ObjetducommentaireCar">
    <w:name w:val="Objet du commentaire Car"/>
    <w:link w:val="Objetducommentaire"/>
    <w:semiHidden/>
    <w:rsid w:val="00FC22AD"/>
    <w:rPr>
      <w:rFonts w:ascii="Times New Roman" w:eastAsia="MS Mincho" w:hAnsi="Times New Roman" w:cs="Times New Roman"/>
      <w:b/>
      <w:bCs/>
      <w:sz w:val="20"/>
      <w:szCs w:val="20"/>
      <w:lang w:eastAsia="ja-JP"/>
    </w:rPr>
  </w:style>
  <w:style w:type="paragraph" w:styleId="Textedebulles">
    <w:name w:val="Balloon Text"/>
    <w:basedOn w:val="Normal"/>
    <w:link w:val="TextedebullesCar"/>
    <w:semiHidden/>
    <w:rsid w:val="00FC22AD"/>
    <w:rPr>
      <w:rFonts w:ascii="Tahoma" w:eastAsia="MS Mincho" w:hAnsi="Tahoma" w:cs="Tahoma"/>
      <w:sz w:val="16"/>
      <w:szCs w:val="16"/>
      <w:lang w:eastAsia="ja-JP"/>
    </w:rPr>
  </w:style>
  <w:style w:type="character" w:customStyle="1" w:styleId="TextedebullesCar">
    <w:name w:val="Texte de bulles Car"/>
    <w:link w:val="Textedebulles"/>
    <w:semiHidden/>
    <w:rsid w:val="00FC22AD"/>
    <w:rPr>
      <w:rFonts w:ascii="Tahoma" w:eastAsia="MS Mincho" w:hAnsi="Tahoma" w:cs="Tahoma"/>
      <w:sz w:val="16"/>
      <w:szCs w:val="16"/>
      <w:lang w:eastAsia="ja-JP"/>
    </w:rPr>
  </w:style>
  <w:style w:type="table" w:styleId="Grilledutableau">
    <w:name w:val="Table Grid"/>
    <w:basedOn w:val="TableauNormal"/>
    <w:uiPriority w:val="59"/>
    <w:rsid w:val="00FC22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FC22AD"/>
    <w:pPr>
      <w:ind w:left="720"/>
      <w:contextualSpacing/>
      <w:jc w:val="both"/>
    </w:pPr>
    <w:rPr>
      <w:rFonts w:ascii="Arial" w:eastAsia="Times New Roman" w:hAnsi="Arial"/>
    </w:rPr>
  </w:style>
  <w:style w:type="paragraph" w:customStyle="1" w:styleId="Texte0">
    <w:name w:val="Texte"/>
    <w:basedOn w:val="Corpsdetexte"/>
    <w:link w:val="TexteCar"/>
    <w:uiPriority w:val="1"/>
    <w:rsid w:val="00282FE0"/>
    <w:pPr>
      <w:widowControl/>
      <w:spacing w:before="1" w:line="230" w:lineRule="auto"/>
      <w:ind w:right="-28"/>
    </w:pPr>
    <w:rPr>
      <w:rFonts w:eastAsia="Myriad Pro"/>
      <w:spacing w:val="-7"/>
      <w:sz w:val="20"/>
      <w:szCs w:val="20"/>
      <w:lang w:eastAsia="fr-FR" w:bidi="fr-FR"/>
    </w:rPr>
  </w:style>
  <w:style w:type="character" w:customStyle="1" w:styleId="TexteCar">
    <w:name w:val="Texte Car"/>
    <w:link w:val="Texte0"/>
    <w:uiPriority w:val="1"/>
    <w:rsid w:val="00282FE0"/>
    <w:rPr>
      <w:rFonts w:ascii="Arial" w:eastAsia="Myriad Pro" w:hAnsi="Arial" w:cs="Arial"/>
      <w:spacing w:val="-7"/>
      <w:sz w:val="20"/>
      <w:szCs w:val="20"/>
      <w:lang w:eastAsia="fr-FR" w:bidi="fr-FR"/>
    </w:rPr>
  </w:style>
  <w:style w:type="paragraph" w:customStyle="1" w:styleId="Listepuces">
    <w:name w:val="Liste puces"/>
    <w:basedOn w:val="Paragraphedeliste"/>
    <w:link w:val="ListepucesCar"/>
    <w:uiPriority w:val="1"/>
    <w:rsid w:val="00282FE0"/>
    <w:pPr>
      <w:spacing w:before="154" w:line="230" w:lineRule="auto"/>
      <w:ind w:left="567" w:right="-31" w:hanging="283"/>
      <w:contextualSpacing w:val="0"/>
    </w:pPr>
    <w:rPr>
      <w:rFonts w:eastAsia="Myriad Pro" w:cs="Arial"/>
      <w:sz w:val="20"/>
      <w:lang w:eastAsia="fr-FR" w:bidi="fr-FR"/>
    </w:rPr>
  </w:style>
  <w:style w:type="character" w:customStyle="1" w:styleId="ListepucesCar">
    <w:name w:val="Liste puces Car"/>
    <w:link w:val="Listepuces"/>
    <w:uiPriority w:val="1"/>
    <w:rsid w:val="00282FE0"/>
    <w:rPr>
      <w:rFonts w:ascii="Arial" w:eastAsia="Myriad Pro" w:hAnsi="Arial" w:cs="Arial"/>
      <w:sz w:val="20"/>
      <w:lang w:eastAsia="fr-FR" w:bidi="fr-FR"/>
    </w:rPr>
  </w:style>
  <w:style w:type="paragraph" w:customStyle="1" w:styleId="Titrepartie">
    <w:name w:val="Titre partie"/>
    <w:basedOn w:val="Paragraphedeliste"/>
    <w:link w:val="TitrepartieCar"/>
    <w:uiPriority w:val="1"/>
    <w:rsid w:val="00282FE0"/>
    <w:pPr>
      <w:keepNext/>
      <w:widowControl/>
      <w:tabs>
        <w:tab w:val="left" w:pos="426"/>
      </w:tabs>
      <w:spacing w:before="360" w:after="240"/>
      <w:ind w:left="1546" w:hanging="426"/>
      <w:contextualSpacing w:val="0"/>
      <w:jc w:val="left"/>
    </w:pPr>
    <w:rPr>
      <w:rFonts w:eastAsia="Myriad Pro" w:cs="Arial"/>
      <w:b/>
      <w:color w:val="0092BB"/>
      <w:spacing w:val="-10"/>
      <w:sz w:val="28"/>
      <w:lang w:eastAsia="fr-FR" w:bidi="fr-FR"/>
    </w:rPr>
  </w:style>
  <w:style w:type="character" w:customStyle="1" w:styleId="TitrepartieCar">
    <w:name w:val="Titre partie Car"/>
    <w:link w:val="Titrepartie"/>
    <w:uiPriority w:val="1"/>
    <w:rsid w:val="00282FE0"/>
    <w:rPr>
      <w:rFonts w:ascii="Arial" w:eastAsia="Myriad Pro" w:hAnsi="Arial" w:cs="Arial"/>
      <w:b/>
      <w:color w:val="0092BB"/>
      <w:spacing w:val="-10"/>
      <w:sz w:val="28"/>
      <w:lang w:eastAsia="fr-FR" w:bidi="fr-FR"/>
    </w:rPr>
  </w:style>
  <w:style w:type="paragraph" w:customStyle="1" w:styleId="Listefleche">
    <w:name w:val="Liste fleche"/>
    <w:link w:val="ListeflecheCar"/>
    <w:uiPriority w:val="1"/>
    <w:rsid w:val="00282FE0"/>
    <w:pPr>
      <w:widowControl w:val="0"/>
      <w:autoSpaceDE w:val="0"/>
      <w:autoSpaceDN w:val="0"/>
      <w:jc w:val="both"/>
    </w:pPr>
    <w:rPr>
      <w:rFonts w:ascii="Arial" w:eastAsia="MS Gothic" w:hAnsi="Arial" w:cs="MS Gothic"/>
      <w:b/>
      <w:lang w:bidi="fr-FR"/>
    </w:rPr>
  </w:style>
  <w:style w:type="character" w:customStyle="1" w:styleId="ListeflecheCar">
    <w:name w:val="Liste fleche Car"/>
    <w:link w:val="Listefleche"/>
    <w:uiPriority w:val="1"/>
    <w:rsid w:val="00282FE0"/>
    <w:rPr>
      <w:rFonts w:ascii="Arial" w:eastAsia="MS Gothic" w:hAnsi="Arial" w:cs="MS Gothic"/>
      <w:b/>
      <w:sz w:val="20"/>
      <w:szCs w:val="20"/>
      <w:lang w:eastAsia="fr-FR" w:bidi="fr-FR"/>
    </w:rPr>
  </w:style>
  <w:style w:type="paragraph" w:customStyle="1" w:styleId="Textegras">
    <w:name w:val="Texte gras"/>
    <w:basedOn w:val="Texte0"/>
    <w:link w:val="TextegrasCar"/>
    <w:uiPriority w:val="1"/>
    <w:rsid w:val="00282FE0"/>
    <w:rPr>
      <w:b/>
    </w:rPr>
  </w:style>
  <w:style w:type="character" w:customStyle="1" w:styleId="TextegrasCar">
    <w:name w:val="Texte gras Car"/>
    <w:link w:val="Textegras"/>
    <w:uiPriority w:val="1"/>
    <w:rsid w:val="00282FE0"/>
    <w:rPr>
      <w:rFonts w:ascii="Arial" w:eastAsia="Myriad Pro" w:hAnsi="Arial" w:cs="Arial"/>
      <w:b/>
      <w:spacing w:val="-7"/>
      <w:sz w:val="20"/>
      <w:szCs w:val="20"/>
      <w:lang w:eastAsia="fr-FR" w:bidi="fr-FR"/>
    </w:rPr>
  </w:style>
  <w:style w:type="paragraph" w:customStyle="1" w:styleId="TitreSous-parties">
    <w:name w:val="Titre Sous-parties"/>
    <w:basedOn w:val="Titre6"/>
    <w:link w:val="TitreSous-partiesCar"/>
    <w:uiPriority w:val="1"/>
    <w:rsid w:val="00282FE0"/>
    <w:pPr>
      <w:widowControl/>
      <w:tabs>
        <w:tab w:val="left" w:pos="1405"/>
      </w:tabs>
      <w:spacing w:before="360" w:after="240"/>
      <w:ind w:left="720" w:hanging="360"/>
      <w:jc w:val="left"/>
      <w:outlineLvl w:val="2"/>
    </w:pPr>
    <w:rPr>
      <w:rFonts w:eastAsia="Myriad Pro"/>
      <w:color w:val="009FC2"/>
      <w:sz w:val="24"/>
      <w:szCs w:val="24"/>
      <w:lang w:eastAsia="fr-FR" w:bidi="fr-FR"/>
    </w:rPr>
  </w:style>
  <w:style w:type="character" w:customStyle="1" w:styleId="TitreSous-partiesCar">
    <w:name w:val="Titre Sous-parties Car"/>
    <w:link w:val="TitreSous-parties"/>
    <w:uiPriority w:val="1"/>
    <w:rsid w:val="00282FE0"/>
    <w:rPr>
      <w:rFonts w:ascii="Arial" w:eastAsia="Myriad Pro" w:hAnsi="Arial" w:cs="Arial"/>
      <w:b/>
      <w:bCs/>
      <w:color w:val="009FC2"/>
      <w:sz w:val="24"/>
      <w:szCs w:val="24"/>
      <w:lang w:eastAsia="fr-FR" w:bidi="fr-FR"/>
    </w:rPr>
  </w:style>
  <w:style w:type="paragraph" w:customStyle="1" w:styleId="Noterfrences">
    <w:name w:val="Note références"/>
    <w:basedOn w:val="Notedebasdepage"/>
    <w:link w:val="NoterfrencesCar"/>
    <w:uiPriority w:val="1"/>
    <w:rsid w:val="00282FE0"/>
    <w:pPr>
      <w:ind w:left="0"/>
    </w:pPr>
    <w:rPr>
      <w:rFonts w:ascii="Arial" w:eastAsia="Myriad Pro" w:hAnsi="Arial" w:cs="Arial"/>
      <w:sz w:val="16"/>
      <w:szCs w:val="16"/>
      <w:lang w:eastAsia="fr-FR" w:bidi="fr-FR"/>
    </w:rPr>
  </w:style>
  <w:style w:type="character" w:customStyle="1" w:styleId="NoterfrencesCar">
    <w:name w:val="Note références Car"/>
    <w:link w:val="Noterfrences"/>
    <w:uiPriority w:val="1"/>
    <w:rsid w:val="00282FE0"/>
    <w:rPr>
      <w:rFonts w:ascii="Arial" w:eastAsia="Myriad Pro" w:hAnsi="Arial" w:cs="Arial"/>
      <w:sz w:val="16"/>
      <w:szCs w:val="16"/>
      <w:lang w:eastAsia="fr-FR" w:bidi="fr-FR"/>
    </w:rPr>
  </w:style>
  <w:style w:type="paragraph" w:customStyle="1" w:styleId="Titresansnumration">
    <w:name w:val="Titre sans numération"/>
    <w:basedOn w:val="Titre5"/>
    <w:link w:val="TitresansnumrationCar"/>
    <w:uiPriority w:val="1"/>
    <w:rsid w:val="00282FE0"/>
    <w:pPr>
      <w:keepNext w:val="0"/>
      <w:spacing w:before="280" w:after="240"/>
      <w:jc w:val="left"/>
    </w:pPr>
    <w:rPr>
      <w:rFonts w:eastAsia="Myriad Pro"/>
      <w:color w:val="auto"/>
      <w:sz w:val="28"/>
      <w:szCs w:val="28"/>
      <w:lang w:eastAsia="fr-FR" w:bidi="fr-FR"/>
    </w:rPr>
  </w:style>
  <w:style w:type="character" w:customStyle="1" w:styleId="TitresansnumrationCar">
    <w:name w:val="Titre sans numération Car"/>
    <w:link w:val="Titresansnumration"/>
    <w:uiPriority w:val="1"/>
    <w:rsid w:val="00282FE0"/>
    <w:rPr>
      <w:rFonts w:ascii="Arial" w:eastAsia="Myriad Pro" w:hAnsi="Arial" w:cs="Arial"/>
      <w:b/>
      <w:bCs/>
      <w:color w:val="FF0000"/>
      <w:sz w:val="28"/>
      <w:szCs w:val="28"/>
      <w:lang w:eastAsia="fr-FR" w:bidi="fr-FR"/>
    </w:rPr>
  </w:style>
  <w:style w:type="paragraph" w:customStyle="1" w:styleId="Titrefigure">
    <w:name w:val="Titre figure"/>
    <w:basedOn w:val="Normal"/>
    <w:link w:val="TitrefigureCar"/>
    <w:uiPriority w:val="1"/>
    <w:rsid w:val="00282FE0"/>
    <w:pPr>
      <w:spacing w:before="90"/>
    </w:pPr>
    <w:rPr>
      <w:rFonts w:ascii="Arial" w:eastAsia="Myriad Pro" w:hAnsi="Arial" w:cs="Arial"/>
      <w:b/>
      <w:color w:val="7CA231"/>
      <w:sz w:val="18"/>
      <w:lang w:eastAsia="fr-FR" w:bidi="fr-FR"/>
    </w:rPr>
  </w:style>
  <w:style w:type="character" w:customStyle="1" w:styleId="TitrefigureCar">
    <w:name w:val="Titre figure Car"/>
    <w:link w:val="Titrefigure"/>
    <w:uiPriority w:val="1"/>
    <w:rsid w:val="00282FE0"/>
    <w:rPr>
      <w:rFonts w:ascii="Arial" w:eastAsia="Myriad Pro" w:hAnsi="Arial" w:cs="Arial"/>
      <w:b/>
      <w:color w:val="7CA231"/>
      <w:sz w:val="18"/>
      <w:lang w:eastAsia="fr-FR" w:bidi="fr-FR"/>
    </w:rPr>
  </w:style>
  <w:style w:type="paragraph" w:customStyle="1" w:styleId="Sous-titresansnumration">
    <w:name w:val="Sous-titre sans numération"/>
    <w:basedOn w:val="Titre6"/>
    <w:link w:val="Sous-titresansnumrationCar"/>
    <w:uiPriority w:val="1"/>
    <w:rsid w:val="00282FE0"/>
    <w:pPr>
      <w:keepNext w:val="0"/>
      <w:jc w:val="left"/>
    </w:pPr>
    <w:rPr>
      <w:rFonts w:eastAsia="Myriad Pro"/>
      <w:color w:val="009FC2"/>
      <w:sz w:val="24"/>
      <w:szCs w:val="24"/>
      <w:lang w:eastAsia="fr-FR" w:bidi="fr-FR"/>
    </w:rPr>
  </w:style>
  <w:style w:type="character" w:customStyle="1" w:styleId="Sous-titresansnumrationCar">
    <w:name w:val="Sous-titre sans numération Car"/>
    <w:link w:val="Sous-titresansnumration"/>
    <w:uiPriority w:val="1"/>
    <w:rsid w:val="00282FE0"/>
    <w:rPr>
      <w:rFonts w:ascii="Arial" w:eastAsia="Myriad Pro" w:hAnsi="Arial" w:cs="Arial"/>
      <w:b/>
      <w:bCs/>
      <w:color w:val="009FC2"/>
      <w:sz w:val="24"/>
      <w:szCs w:val="24"/>
      <w:lang w:eastAsia="fr-FR" w:bidi="fr-FR"/>
    </w:rPr>
  </w:style>
  <w:style w:type="paragraph" w:customStyle="1" w:styleId="Listenumre">
    <w:name w:val="Liste énumérée"/>
    <w:basedOn w:val="Texte0"/>
    <w:link w:val="ListenumreCar"/>
    <w:uiPriority w:val="1"/>
    <w:rsid w:val="00282FE0"/>
    <w:pPr>
      <w:spacing w:before="120"/>
      <w:ind w:left="360" w:right="0" w:hanging="360"/>
    </w:pPr>
  </w:style>
  <w:style w:type="character" w:customStyle="1" w:styleId="ListenumreCar">
    <w:name w:val="Liste énumérée Car"/>
    <w:link w:val="Listenumre"/>
    <w:uiPriority w:val="1"/>
    <w:rsid w:val="00282FE0"/>
    <w:rPr>
      <w:rFonts w:ascii="Arial" w:eastAsia="Myriad Pro" w:hAnsi="Arial" w:cs="Arial"/>
      <w:spacing w:val="-7"/>
      <w:sz w:val="20"/>
      <w:szCs w:val="20"/>
      <w:lang w:eastAsia="fr-FR" w:bidi="fr-FR"/>
    </w:rPr>
  </w:style>
  <w:style w:type="paragraph" w:customStyle="1" w:styleId="Titrechapitrenumr">
    <w:name w:val="Titre chapitre numéré"/>
    <w:basedOn w:val="Corpsdetexte"/>
    <w:link w:val="TitrechapitrenumrCar"/>
    <w:uiPriority w:val="1"/>
    <w:rsid w:val="00282FE0"/>
    <w:pPr>
      <w:spacing w:before="9" w:after="240"/>
      <w:ind w:left="720" w:hanging="360"/>
      <w:jc w:val="left"/>
      <w:outlineLvl w:val="0"/>
    </w:pPr>
    <w:rPr>
      <w:rFonts w:eastAsia="Myriad Pro"/>
      <w:b/>
      <w:color w:val="0092BB"/>
      <w:w w:val="95"/>
      <w:sz w:val="32"/>
      <w:szCs w:val="32"/>
      <w:lang w:eastAsia="fr-FR" w:bidi="fr-FR"/>
    </w:rPr>
  </w:style>
  <w:style w:type="character" w:customStyle="1" w:styleId="TitrechapitrenumrCar">
    <w:name w:val="Titre chapitre numéré Car"/>
    <w:link w:val="Titrechapitrenumr"/>
    <w:uiPriority w:val="1"/>
    <w:rsid w:val="00282FE0"/>
    <w:rPr>
      <w:rFonts w:ascii="Arial" w:eastAsia="Myriad Pro" w:hAnsi="Arial" w:cs="Arial"/>
      <w:b/>
      <w:color w:val="0092BB"/>
      <w:w w:val="95"/>
      <w:sz w:val="32"/>
      <w:szCs w:val="32"/>
      <w:lang w:eastAsia="fr-FR" w:bidi="fr-FR"/>
    </w:rPr>
  </w:style>
  <w:style w:type="paragraph" w:styleId="Lgende">
    <w:name w:val="caption"/>
    <w:basedOn w:val="Normal"/>
    <w:next w:val="Normal"/>
    <w:link w:val="LgendeCar"/>
    <w:uiPriority w:val="35"/>
    <w:unhideWhenUsed/>
    <w:rsid w:val="00282FE0"/>
    <w:pPr>
      <w:spacing w:after="200"/>
    </w:pPr>
    <w:rPr>
      <w:rFonts w:ascii="Myriad Pro" w:eastAsia="Myriad Pro" w:hAnsi="Myriad Pro" w:cs="Myriad Pro"/>
      <w:b/>
      <w:bCs/>
      <w:color w:val="4F81BD"/>
      <w:sz w:val="18"/>
      <w:szCs w:val="18"/>
      <w:lang w:eastAsia="fr-FR" w:bidi="fr-FR"/>
    </w:rPr>
  </w:style>
  <w:style w:type="paragraph" w:styleId="Sansinterligne">
    <w:name w:val="No Spacing"/>
    <w:link w:val="SansinterligneCar"/>
    <w:uiPriority w:val="1"/>
    <w:qFormat/>
    <w:rsid w:val="00282FE0"/>
    <w:rPr>
      <w:rFonts w:eastAsia="Times New Roman"/>
      <w:sz w:val="22"/>
      <w:szCs w:val="22"/>
    </w:rPr>
  </w:style>
  <w:style w:type="character" w:customStyle="1" w:styleId="SansinterligneCar">
    <w:name w:val="Sans interligne Car"/>
    <w:link w:val="Sansinterligne"/>
    <w:uiPriority w:val="1"/>
    <w:rsid w:val="00282FE0"/>
    <w:rPr>
      <w:rFonts w:eastAsia="Times New Roman"/>
      <w:lang w:eastAsia="fr-FR"/>
    </w:rPr>
  </w:style>
  <w:style w:type="paragraph" w:customStyle="1" w:styleId="T1">
    <w:name w:val="T1"/>
    <w:basedOn w:val="Normal"/>
    <w:link w:val="T1Car"/>
    <w:qFormat/>
    <w:rsid w:val="00A818EB"/>
    <w:pPr>
      <w:spacing w:after="240"/>
    </w:pPr>
    <w:rPr>
      <w:rFonts w:ascii="Marianne" w:hAnsi="Marianne" w:cs="Arial"/>
      <w:b/>
      <w:bCs/>
      <w:color w:val="0092B6"/>
      <w:sz w:val="32"/>
      <w:szCs w:val="32"/>
    </w:rPr>
  </w:style>
  <w:style w:type="paragraph" w:customStyle="1" w:styleId="Textenormal">
    <w:name w:val="Texte normal"/>
    <w:basedOn w:val="Normal"/>
    <w:link w:val="TextenormalCar"/>
    <w:qFormat/>
    <w:rsid w:val="003C1C98"/>
    <w:pPr>
      <w:spacing w:after="120"/>
    </w:pPr>
    <w:rPr>
      <w:rFonts w:ascii="Marianne" w:hAnsi="Marianne" w:cs="Arial"/>
      <w:sz w:val="20"/>
      <w:szCs w:val="20"/>
    </w:rPr>
  </w:style>
  <w:style w:type="character" w:customStyle="1" w:styleId="T1Car">
    <w:name w:val="T1 Car"/>
    <w:link w:val="T1"/>
    <w:rsid w:val="00A818EB"/>
    <w:rPr>
      <w:rFonts w:ascii="Marianne" w:hAnsi="Marianne" w:cs="Arial"/>
      <w:b/>
      <w:bCs/>
      <w:color w:val="0092B6"/>
      <w:sz w:val="32"/>
      <w:szCs w:val="32"/>
      <w:lang w:eastAsia="en-US"/>
    </w:rPr>
  </w:style>
  <w:style w:type="paragraph" w:customStyle="1" w:styleId="Puce1">
    <w:name w:val="Puce1"/>
    <w:basedOn w:val="Paragraphedeliste"/>
    <w:link w:val="Puce1Car"/>
    <w:qFormat/>
    <w:rsid w:val="009B3CB2"/>
    <w:pPr>
      <w:numPr>
        <w:numId w:val="2"/>
      </w:numPr>
      <w:spacing w:after="120"/>
      <w:contextualSpacing w:val="0"/>
      <w:jc w:val="left"/>
    </w:pPr>
    <w:rPr>
      <w:rFonts w:ascii="Marianne" w:hAnsi="Marianne"/>
      <w:sz w:val="20"/>
      <w:szCs w:val="20"/>
    </w:rPr>
  </w:style>
  <w:style w:type="character" w:customStyle="1" w:styleId="TextenormalCar">
    <w:name w:val="Texte normal Car"/>
    <w:link w:val="Textenormal"/>
    <w:rsid w:val="003C1C98"/>
    <w:rPr>
      <w:rFonts w:ascii="Marianne" w:hAnsi="Marianne" w:cs="Arial"/>
      <w:sz w:val="20"/>
      <w:szCs w:val="20"/>
    </w:rPr>
  </w:style>
  <w:style w:type="paragraph" w:customStyle="1" w:styleId="T2numrot">
    <w:name w:val="T2 numéroté"/>
    <w:basedOn w:val="Textenormal"/>
    <w:link w:val="T2numrotCar"/>
    <w:qFormat/>
    <w:rsid w:val="004152F4"/>
    <w:pPr>
      <w:numPr>
        <w:numId w:val="3"/>
      </w:numPr>
      <w:spacing w:after="360"/>
      <w:outlineLvl w:val="0"/>
    </w:pPr>
    <w:rPr>
      <w:b/>
      <w:bCs/>
      <w:color w:val="0080A8"/>
      <w:sz w:val="28"/>
      <w:szCs w:val="28"/>
    </w:rPr>
  </w:style>
  <w:style w:type="character" w:customStyle="1" w:styleId="ParagraphedelisteCar">
    <w:name w:val="Paragraphe de liste Car"/>
    <w:link w:val="Paragraphedeliste"/>
    <w:uiPriority w:val="34"/>
    <w:rsid w:val="005050C2"/>
    <w:rPr>
      <w:rFonts w:ascii="Arial" w:eastAsia="Times New Roman" w:hAnsi="Arial"/>
    </w:rPr>
  </w:style>
  <w:style w:type="character" w:customStyle="1" w:styleId="Puce1Car">
    <w:name w:val="Puce1 Car"/>
    <w:link w:val="Puce1"/>
    <w:rsid w:val="009B3CB2"/>
    <w:rPr>
      <w:rFonts w:ascii="Marianne" w:eastAsia="Times New Roman" w:hAnsi="Marianne"/>
      <w:lang w:eastAsia="en-US"/>
    </w:rPr>
  </w:style>
  <w:style w:type="paragraph" w:customStyle="1" w:styleId="T3numrot">
    <w:name w:val="T3 numéroté"/>
    <w:basedOn w:val="T2numrot"/>
    <w:link w:val="T3numrotCar"/>
    <w:qFormat/>
    <w:rsid w:val="00D054A5"/>
    <w:pPr>
      <w:numPr>
        <w:ilvl w:val="1"/>
      </w:numPr>
      <w:spacing w:before="240" w:after="240"/>
      <w:outlineLvl w:val="1"/>
    </w:pPr>
    <w:rPr>
      <w:sz w:val="24"/>
      <w:szCs w:val="24"/>
    </w:rPr>
  </w:style>
  <w:style w:type="character" w:customStyle="1" w:styleId="T2numrotCar">
    <w:name w:val="T2 numéroté Car"/>
    <w:link w:val="T2numrot"/>
    <w:rsid w:val="004152F4"/>
    <w:rPr>
      <w:rFonts w:ascii="Marianne" w:hAnsi="Marianne" w:cs="Arial"/>
      <w:b/>
      <w:bCs/>
      <w:color w:val="0080A8"/>
      <w:sz w:val="28"/>
      <w:szCs w:val="28"/>
      <w:lang w:eastAsia="en-US"/>
    </w:rPr>
  </w:style>
  <w:style w:type="paragraph" w:customStyle="1" w:styleId="T4numrot">
    <w:name w:val="T4 numéroté"/>
    <w:basedOn w:val="T3numrot"/>
    <w:link w:val="T4numrotCar"/>
    <w:qFormat/>
    <w:rsid w:val="003836DB"/>
    <w:pPr>
      <w:numPr>
        <w:ilvl w:val="2"/>
      </w:numPr>
      <w:spacing w:before="360"/>
      <w:outlineLvl w:val="2"/>
    </w:pPr>
    <w:rPr>
      <w:color w:val="auto"/>
      <w:sz w:val="20"/>
      <w:szCs w:val="20"/>
    </w:rPr>
  </w:style>
  <w:style w:type="character" w:customStyle="1" w:styleId="T3numrotCar">
    <w:name w:val="T3 numéroté Car"/>
    <w:link w:val="T3numrot"/>
    <w:rsid w:val="00D054A5"/>
    <w:rPr>
      <w:rFonts w:ascii="Marianne" w:hAnsi="Marianne" w:cs="Arial"/>
      <w:b/>
      <w:bCs/>
      <w:color w:val="0080A8"/>
      <w:sz w:val="24"/>
      <w:szCs w:val="24"/>
      <w:lang w:eastAsia="en-US"/>
    </w:rPr>
  </w:style>
  <w:style w:type="paragraph" w:customStyle="1" w:styleId="TFigure">
    <w:name w:val="T Figure"/>
    <w:basedOn w:val="Lgende"/>
    <w:link w:val="TFigureCar"/>
    <w:qFormat/>
    <w:rsid w:val="00304C6D"/>
    <w:pPr>
      <w:jc w:val="center"/>
    </w:pPr>
    <w:rPr>
      <w:rFonts w:ascii="Marianne" w:hAnsi="Marianne" w:cs="Arial"/>
      <w:b w:val="0"/>
      <w:bCs w:val="0"/>
      <w:i/>
      <w:iCs/>
      <w:color w:val="538135" w:themeColor="accent6" w:themeShade="BF"/>
      <w:sz w:val="20"/>
      <w:szCs w:val="20"/>
    </w:rPr>
  </w:style>
  <w:style w:type="character" w:customStyle="1" w:styleId="T4numrotCar">
    <w:name w:val="T4 numéroté Car"/>
    <w:link w:val="T4numrot"/>
    <w:rsid w:val="003836DB"/>
    <w:rPr>
      <w:rFonts w:ascii="Marianne" w:hAnsi="Marianne" w:cs="Arial"/>
      <w:b/>
      <w:bCs/>
      <w:lang w:eastAsia="en-US"/>
    </w:rPr>
  </w:style>
  <w:style w:type="character" w:styleId="Mentionnonrsolue">
    <w:name w:val="Unresolved Mention"/>
    <w:uiPriority w:val="99"/>
    <w:semiHidden/>
    <w:unhideWhenUsed/>
    <w:rsid w:val="0008041B"/>
    <w:rPr>
      <w:color w:val="605E5C"/>
      <w:shd w:val="clear" w:color="auto" w:fill="E1DFDD"/>
    </w:rPr>
  </w:style>
  <w:style w:type="character" w:customStyle="1" w:styleId="LgendeCar">
    <w:name w:val="Légende Car"/>
    <w:link w:val="Lgende"/>
    <w:uiPriority w:val="35"/>
    <w:rsid w:val="0008041B"/>
    <w:rPr>
      <w:rFonts w:ascii="Myriad Pro" w:eastAsia="Myriad Pro" w:hAnsi="Myriad Pro" w:cs="Myriad Pro"/>
      <w:b/>
      <w:bCs/>
      <w:color w:val="4F81BD"/>
      <w:sz w:val="18"/>
      <w:szCs w:val="18"/>
      <w:lang w:eastAsia="fr-FR" w:bidi="fr-FR"/>
    </w:rPr>
  </w:style>
  <w:style w:type="character" w:customStyle="1" w:styleId="TFigureCar">
    <w:name w:val="T Figure Car"/>
    <w:link w:val="TFigure"/>
    <w:rsid w:val="00304C6D"/>
    <w:rPr>
      <w:rFonts w:ascii="Marianne" w:eastAsia="Myriad Pro" w:hAnsi="Marianne" w:cs="Arial"/>
      <w:i/>
      <w:iCs/>
      <w:color w:val="538135" w:themeColor="accent6" w:themeShade="BF"/>
      <w:lang w:bidi="fr-FR"/>
    </w:rPr>
  </w:style>
  <w:style w:type="paragraph" w:customStyle="1" w:styleId="T5numrot">
    <w:name w:val="T5 numéroté"/>
    <w:basedOn w:val="Textenormal"/>
    <w:link w:val="T5numrotCar"/>
    <w:qFormat/>
    <w:rsid w:val="00FF43DF"/>
    <w:pPr>
      <w:numPr>
        <w:ilvl w:val="3"/>
        <w:numId w:val="3"/>
      </w:numPr>
      <w:spacing w:before="240"/>
      <w:ind w:left="1434" w:hanging="1077"/>
    </w:pPr>
    <w:rPr>
      <w:b/>
      <w:bCs/>
      <w:i/>
      <w:iCs/>
    </w:rPr>
  </w:style>
  <w:style w:type="paragraph" w:customStyle="1" w:styleId="Texteitalique">
    <w:name w:val="Texte italique"/>
    <w:basedOn w:val="Textenormal"/>
    <w:link w:val="TexteitaliqueCar"/>
    <w:qFormat/>
    <w:rsid w:val="003C1C98"/>
    <w:rPr>
      <w:i/>
      <w:iCs/>
    </w:rPr>
  </w:style>
  <w:style w:type="character" w:customStyle="1" w:styleId="T5numrotCar">
    <w:name w:val="T5 numéroté Car"/>
    <w:link w:val="T5numrot"/>
    <w:rsid w:val="00FF43DF"/>
    <w:rPr>
      <w:rFonts w:ascii="Marianne" w:hAnsi="Marianne" w:cs="Arial"/>
      <w:b/>
      <w:bCs/>
      <w:i/>
      <w:iCs/>
      <w:lang w:eastAsia="en-US"/>
    </w:rPr>
  </w:style>
  <w:style w:type="character" w:customStyle="1" w:styleId="TexteitaliqueCar">
    <w:name w:val="Texte italique Car"/>
    <w:link w:val="Texteitalique"/>
    <w:rsid w:val="003C1C98"/>
    <w:rPr>
      <w:rFonts w:ascii="Marianne" w:hAnsi="Marianne" w:cs="Arial"/>
      <w:i/>
      <w:iCs/>
      <w:sz w:val="20"/>
      <w:szCs w:val="20"/>
    </w:rPr>
  </w:style>
  <w:style w:type="paragraph" w:customStyle="1" w:styleId="PuceNum">
    <w:name w:val="Puce Num"/>
    <w:basedOn w:val="Textenormal"/>
    <w:link w:val="PuceNumCar"/>
    <w:qFormat/>
    <w:rsid w:val="009374A6"/>
    <w:pPr>
      <w:numPr>
        <w:numId w:val="5"/>
      </w:numPr>
      <w:spacing w:before="240"/>
    </w:pPr>
    <w:rPr>
      <w:lang w:bidi="fr-FR"/>
    </w:rPr>
  </w:style>
  <w:style w:type="paragraph" w:styleId="Tabledesillustrations">
    <w:name w:val="table of figures"/>
    <w:basedOn w:val="Normal"/>
    <w:next w:val="Normal"/>
    <w:uiPriority w:val="99"/>
    <w:unhideWhenUsed/>
    <w:rsid w:val="00522304"/>
    <w:rPr>
      <w:rFonts w:cs="Calibri"/>
      <w:i/>
      <w:iCs/>
      <w:sz w:val="20"/>
      <w:szCs w:val="20"/>
    </w:rPr>
  </w:style>
  <w:style w:type="character" w:customStyle="1" w:styleId="PuceNumCar">
    <w:name w:val="Puce Num Car"/>
    <w:link w:val="PuceNum"/>
    <w:rsid w:val="009374A6"/>
    <w:rPr>
      <w:rFonts w:ascii="Marianne" w:hAnsi="Marianne" w:cs="Arial"/>
      <w:lang w:eastAsia="en-US" w:bidi="fr-FR"/>
    </w:rPr>
  </w:style>
  <w:style w:type="paragraph" w:customStyle="1" w:styleId="Puce2">
    <w:name w:val="Puce2"/>
    <w:basedOn w:val="Puce1"/>
    <w:link w:val="Puce2Car"/>
    <w:qFormat/>
    <w:rsid w:val="00566B9D"/>
    <w:pPr>
      <w:numPr>
        <w:ilvl w:val="1"/>
      </w:numPr>
    </w:pPr>
  </w:style>
  <w:style w:type="character" w:customStyle="1" w:styleId="Puce2Car">
    <w:name w:val="Puce2 Car"/>
    <w:link w:val="Puce2"/>
    <w:rsid w:val="00566B9D"/>
    <w:rPr>
      <w:rFonts w:ascii="Marianne" w:eastAsia="Times New Roman" w:hAnsi="Marianne"/>
      <w:lang w:eastAsia="en-US"/>
    </w:rPr>
  </w:style>
  <w:style w:type="character" w:customStyle="1" w:styleId="cf01">
    <w:name w:val="cf01"/>
    <w:basedOn w:val="Policepardfaut"/>
    <w:rsid w:val="00A818EB"/>
    <w:rPr>
      <w:rFonts w:ascii="Segoe UI" w:hAnsi="Segoe UI" w:cs="Segoe UI" w:hint="default"/>
      <w:i/>
      <w:iCs/>
      <w:sz w:val="18"/>
      <w:szCs w:val="18"/>
    </w:rPr>
  </w:style>
  <w:style w:type="paragraph" w:customStyle="1" w:styleId="Textbody">
    <w:name w:val="Text body"/>
    <w:basedOn w:val="Normal"/>
    <w:rsid w:val="00A818EB"/>
    <w:pPr>
      <w:widowControl/>
      <w:suppressAutoHyphens/>
      <w:autoSpaceDE/>
      <w:spacing w:after="140" w:line="276" w:lineRule="auto"/>
      <w:textAlignment w:val="baseline"/>
    </w:pPr>
    <w:rPr>
      <w:rFonts w:ascii="Liberation Serif" w:eastAsia="NSimSun" w:hAnsi="Liberation Serif" w:cs="Lucida Sans"/>
      <w:kern w:val="3"/>
      <w:sz w:val="24"/>
      <w:szCs w:val="24"/>
      <w:lang w:eastAsia="zh-CN" w:bidi="hi-IN"/>
    </w:rPr>
  </w:style>
  <w:style w:type="character" w:customStyle="1" w:styleId="normaltextrun">
    <w:name w:val="normaltextrun"/>
    <w:basedOn w:val="Policepardfaut"/>
    <w:rsid w:val="00A818EB"/>
  </w:style>
  <w:style w:type="paragraph" w:customStyle="1" w:styleId="paragraph">
    <w:name w:val="paragraph"/>
    <w:basedOn w:val="Normal"/>
    <w:rsid w:val="00A818EB"/>
    <w:pPr>
      <w:widowControl/>
      <w:autoSpaceDE/>
      <w:autoSpaceDN/>
      <w:spacing w:before="100" w:beforeAutospacing="1" w:after="100" w:afterAutospacing="1"/>
    </w:pPr>
    <w:rPr>
      <w:rFonts w:ascii="Times New Roman" w:eastAsia="Times New Roman" w:hAnsi="Times New Roman"/>
      <w:sz w:val="24"/>
      <w:szCs w:val="24"/>
      <w:lang w:eastAsia="fr-FR"/>
    </w:rPr>
  </w:style>
  <w:style w:type="paragraph" w:customStyle="1" w:styleId="pf0">
    <w:name w:val="pf0"/>
    <w:basedOn w:val="Normal"/>
    <w:rsid w:val="00A818EB"/>
    <w:pPr>
      <w:widowControl/>
      <w:autoSpaceDE/>
      <w:autoSpaceDN/>
      <w:spacing w:before="100" w:beforeAutospacing="1" w:after="100" w:afterAutospacing="1"/>
    </w:pPr>
    <w:rPr>
      <w:rFonts w:ascii="Times New Roman" w:eastAsia="Times New Roman" w:hAnsi="Times New Roman"/>
      <w:sz w:val="24"/>
      <w:szCs w:val="24"/>
      <w:lang w:eastAsia="fr-FR"/>
    </w:rPr>
  </w:style>
  <w:style w:type="paragraph" w:styleId="En-ttedetabledesmatires">
    <w:name w:val="TOC Heading"/>
    <w:basedOn w:val="Titre1"/>
    <w:next w:val="Normal"/>
    <w:uiPriority w:val="39"/>
    <w:unhideWhenUsed/>
    <w:rsid w:val="00743273"/>
    <w:pPr>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fr-FR"/>
    </w:rPr>
  </w:style>
  <w:style w:type="paragraph" w:styleId="Rvision">
    <w:name w:val="Revision"/>
    <w:hidden/>
    <w:uiPriority w:val="99"/>
    <w:semiHidden/>
    <w:rsid w:val="009E3DAE"/>
    <w:rPr>
      <w:sz w:val="22"/>
      <w:szCs w:val="22"/>
      <w:lang w:eastAsia="en-US"/>
    </w:rPr>
  </w:style>
  <w:style w:type="character" w:styleId="Mention">
    <w:name w:val="Mention"/>
    <w:basedOn w:val="Policepardfaut"/>
    <w:uiPriority w:val="99"/>
    <w:unhideWhenUsed/>
    <w:rsid w:val="006324B4"/>
    <w:rPr>
      <w:color w:val="2B579A"/>
      <w:shd w:val="clear" w:color="auto" w:fill="E6E6E6"/>
    </w:rPr>
  </w:style>
  <w:style w:type="paragraph" w:customStyle="1" w:styleId="NoteBasPage">
    <w:name w:val="NoteBasPage"/>
    <w:basedOn w:val="Notedebasdepage"/>
    <w:link w:val="NoteBasPageCar"/>
    <w:qFormat/>
    <w:rsid w:val="002B2EA7"/>
    <w:pPr>
      <w:spacing w:line="259" w:lineRule="auto"/>
      <w:ind w:left="0"/>
    </w:pPr>
    <w:rPr>
      <w:rFonts w:ascii="Marianne" w:hAnsi="Marianne"/>
      <w:sz w:val="16"/>
      <w:szCs w:val="16"/>
    </w:rPr>
  </w:style>
  <w:style w:type="character" w:customStyle="1" w:styleId="NoteBasPageCar">
    <w:name w:val="NoteBasPage Car"/>
    <w:basedOn w:val="NotedebasdepageCar"/>
    <w:link w:val="NoteBasPage"/>
    <w:rsid w:val="002B2EA7"/>
    <w:rPr>
      <w:rFonts w:ascii="Marianne" w:eastAsia="Times New Roman" w:hAnsi="Marianne" w:cs="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075">
      <w:bodyDiv w:val="1"/>
      <w:marLeft w:val="0"/>
      <w:marRight w:val="0"/>
      <w:marTop w:val="0"/>
      <w:marBottom w:val="0"/>
      <w:divBdr>
        <w:top w:val="none" w:sz="0" w:space="0" w:color="auto"/>
        <w:left w:val="none" w:sz="0" w:space="0" w:color="auto"/>
        <w:bottom w:val="none" w:sz="0" w:space="0" w:color="auto"/>
        <w:right w:val="none" w:sz="0" w:space="0" w:color="auto"/>
      </w:divBdr>
      <w:divsChild>
        <w:div w:id="355156001">
          <w:marLeft w:val="0"/>
          <w:marRight w:val="0"/>
          <w:marTop w:val="0"/>
          <w:marBottom w:val="0"/>
          <w:divBdr>
            <w:top w:val="none" w:sz="0" w:space="0" w:color="auto"/>
            <w:left w:val="none" w:sz="0" w:space="0" w:color="auto"/>
            <w:bottom w:val="none" w:sz="0" w:space="0" w:color="auto"/>
            <w:right w:val="none" w:sz="0" w:space="0" w:color="auto"/>
          </w:divBdr>
          <w:divsChild>
            <w:div w:id="1536969320">
              <w:marLeft w:val="0"/>
              <w:marRight w:val="0"/>
              <w:marTop w:val="0"/>
              <w:marBottom w:val="450"/>
              <w:divBdr>
                <w:top w:val="none" w:sz="0" w:space="0" w:color="auto"/>
                <w:left w:val="none" w:sz="0" w:space="0" w:color="auto"/>
                <w:bottom w:val="none" w:sz="0" w:space="0" w:color="auto"/>
                <w:right w:val="none" w:sz="0" w:space="0" w:color="auto"/>
              </w:divBdr>
              <w:divsChild>
                <w:div w:id="3308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2832">
          <w:marLeft w:val="0"/>
          <w:marRight w:val="0"/>
          <w:marTop w:val="0"/>
          <w:marBottom w:val="0"/>
          <w:divBdr>
            <w:top w:val="none" w:sz="0" w:space="0" w:color="auto"/>
            <w:left w:val="none" w:sz="0" w:space="0" w:color="auto"/>
            <w:bottom w:val="none" w:sz="0" w:space="0" w:color="auto"/>
            <w:right w:val="none" w:sz="0" w:space="0" w:color="auto"/>
          </w:divBdr>
          <w:divsChild>
            <w:div w:id="749159531">
              <w:marLeft w:val="0"/>
              <w:marRight w:val="0"/>
              <w:marTop w:val="0"/>
              <w:marBottom w:val="450"/>
              <w:divBdr>
                <w:top w:val="none" w:sz="0" w:space="0" w:color="auto"/>
                <w:left w:val="none" w:sz="0" w:space="0" w:color="auto"/>
                <w:bottom w:val="none" w:sz="0" w:space="0" w:color="auto"/>
                <w:right w:val="none" w:sz="0" w:space="0" w:color="auto"/>
              </w:divBdr>
              <w:divsChild>
                <w:div w:id="1333145554">
                  <w:marLeft w:val="0"/>
                  <w:marRight w:val="0"/>
                  <w:marTop w:val="0"/>
                  <w:marBottom w:val="0"/>
                  <w:divBdr>
                    <w:top w:val="none" w:sz="0" w:space="0" w:color="auto"/>
                    <w:left w:val="none" w:sz="0" w:space="0" w:color="auto"/>
                    <w:bottom w:val="none" w:sz="0" w:space="0" w:color="auto"/>
                    <w:right w:val="none" w:sz="0" w:space="0" w:color="auto"/>
                  </w:divBdr>
                  <w:divsChild>
                    <w:div w:id="1059085884">
                      <w:marLeft w:val="0"/>
                      <w:marRight w:val="0"/>
                      <w:marTop w:val="0"/>
                      <w:marBottom w:val="0"/>
                      <w:divBdr>
                        <w:top w:val="single" w:sz="24" w:space="15" w:color="3A76C0"/>
                        <w:left w:val="single" w:sz="24" w:space="15" w:color="3A76C0"/>
                        <w:bottom w:val="single" w:sz="24" w:space="15" w:color="3A76C0"/>
                        <w:right w:val="single" w:sz="24" w:space="15" w:color="3A76C0"/>
                      </w:divBdr>
                    </w:div>
                  </w:divsChild>
                </w:div>
              </w:divsChild>
            </w:div>
          </w:divsChild>
        </w:div>
        <w:div w:id="1630552505">
          <w:marLeft w:val="0"/>
          <w:marRight w:val="0"/>
          <w:marTop w:val="0"/>
          <w:marBottom w:val="0"/>
          <w:divBdr>
            <w:top w:val="none" w:sz="0" w:space="0" w:color="auto"/>
            <w:left w:val="none" w:sz="0" w:space="0" w:color="auto"/>
            <w:bottom w:val="none" w:sz="0" w:space="0" w:color="auto"/>
            <w:right w:val="none" w:sz="0" w:space="0" w:color="auto"/>
          </w:divBdr>
          <w:divsChild>
            <w:div w:id="887840934">
              <w:marLeft w:val="0"/>
              <w:marRight w:val="0"/>
              <w:marTop w:val="0"/>
              <w:marBottom w:val="450"/>
              <w:divBdr>
                <w:top w:val="none" w:sz="0" w:space="0" w:color="auto"/>
                <w:left w:val="none" w:sz="0" w:space="0" w:color="auto"/>
                <w:bottom w:val="none" w:sz="0" w:space="0" w:color="auto"/>
                <w:right w:val="none" w:sz="0" w:space="0" w:color="auto"/>
              </w:divBdr>
              <w:divsChild>
                <w:div w:id="11617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2908">
      <w:bodyDiv w:val="1"/>
      <w:marLeft w:val="0"/>
      <w:marRight w:val="0"/>
      <w:marTop w:val="0"/>
      <w:marBottom w:val="0"/>
      <w:divBdr>
        <w:top w:val="none" w:sz="0" w:space="0" w:color="auto"/>
        <w:left w:val="none" w:sz="0" w:space="0" w:color="auto"/>
        <w:bottom w:val="none" w:sz="0" w:space="0" w:color="auto"/>
        <w:right w:val="none" w:sz="0" w:space="0" w:color="auto"/>
      </w:divBdr>
    </w:div>
    <w:div w:id="128279262">
      <w:bodyDiv w:val="1"/>
      <w:marLeft w:val="0"/>
      <w:marRight w:val="0"/>
      <w:marTop w:val="0"/>
      <w:marBottom w:val="0"/>
      <w:divBdr>
        <w:top w:val="none" w:sz="0" w:space="0" w:color="auto"/>
        <w:left w:val="none" w:sz="0" w:space="0" w:color="auto"/>
        <w:bottom w:val="none" w:sz="0" w:space="0" w:color="auto"/>
        <w:right w:val="none" w:sz="0" w:space="0" w:color="auto"/>
      </w:divBdr>
    </w:div>
    <w:div w:id="141506458">
      <w:bodyDiv w:val="1"/>
      <w:marLeft w:val="0"/>
      <w:marRight w:val="0"/>
      <w:marTop w:val="0"/>
      <w:marBottom w:val="0"/>
      <w:divBdr>
        <w:top w:val="none" w:sz="0" w:space="0" w:color="auto"/>
        <w:left w:val="none" w:sz="0" w:space="0" w:color="auto"/>
        <w:bottom w:val="none" w:sz="0" w:space="0" w:color="auto"/>
        <w:right w:val="none" w:sz="0" w:space="0" w:color="auto"/>
      </w:divBdr>
      <w:divsChild>
        <w:div w:id="354577040">
          <w:marLeft w:val="0"/>
          <w:marRight w:val="0"/>
          <w:marTop w:val="0"/>
          <w:marBottom w:val="0"/>
          <w:divBdr>
            <w:top w:val="none" w:sz="0" w:space="0" w:color="auto"/>
            <w:left w:val="none" w:sz="0" w:space="0" w:color="auto"/>
            <w:bottom w:val="none" w:sz="0" w:space="0" w:color="auto"/>
            <w:right w:val="none" w:sz="0" w:space="0" w:color="auto"/>
          </w:divBdr>
        </w:div>
        <w:div w:id="862592865">
          <w:marLeft w:val="0"/>
          <w:marRight w:val="0"/>
          <w:marTop w:val="0"/>
          <w:marBottom w:val="0"/>
          <w:divBdr>
            <w:top w:val="none" w:sz="0" w:space="0" w:color="auto"/>
            <w:left w:val="none" w:sz="0" w:space="0" w:color="auto"/>
            <w:bottom w:val="none" w:sz="0" w:space="0" w:color="auto"/>
            <w:right w:val="none" w:sz="0" w:space="0" w:color="auto"/>
          </w:divBdr>
        </w:div>
        <w:div w:id="1497110159">
          <w:marLeft w:val="0"/>
          <w:marRight w:val="0"/>
          <w:marTop w:val="0"/>
          <w:marBottom w:val="0"/>
          <w:divBdr>
            <w:top w:val="none" w:sz="0" w:space="0" w:color="auto"/>
            <w:left w:val="none" w:sz="0" w:space="0" w:color="auto"/>
            <w:bottom w:val="none" w:sz="0" w:space="0" w:color="auto"/>
            <w:right w:val="none" w:sz="0" w:space="0" w:color="auto"/>
          </w:divBdr>
        </w:div>
      </w:divsChild>
    </w:div>
    <w:div w:id="144008436">
      <w:bodyDiv w:val="1"/>
      <w:marLeft w:val="0"/>
      <w:marRight w:val="0"/>
      <w:marTop w:val="0"/>
      <w:marBottom w:val="0"/>
      <w:divBdr>
        <w:top w:val="none" w:sz="0" w:space="0" w:color="auto"/>
        <w:left w:val="none" w:sz="0" w:space="0" w:color="auto"/>
        <w:bottom w:val="none" w:sz="0" w:space="0" w:color="auto"/>
        <w:right w:val="none" w:sz="0" w:space="0" w:color="auto"/>
      </w:divBdr>
    </w:div>
    <w:div w:id="383606816">
      <w:bodyDiv w:val="1"/>
      <w:marLeft w:val="0"/>
      <w:marRight w:val="0"/>
      <w:marTop w:val="0"/>
      <w:marBottom w:val="0"/>
      <w:divBdr>
        <w:top w:val="none" w:sz="0" w:space="0" w:color="auto"/>
        <w:left w:val="none" w:sz="0" w:space="0" w:color="auto"/>
        <w:bottom w:val="none" w:sz="0" w:space="0" w:color="auto"/>
        <w:right w:val="none" w:sz="0" w:space="0" w:color="auto"/>
      </w:divBdr>
    </w:div>
    <w:div w:id="543181224">
      <w:bodyDiv w:val="1"/>
      <w:marLeft w:val="0"/>
      <w:marRight w:val="0"/>
      <w:marTop w:val="0"/>
      <w:marBottom w:val="0"/>
      <w:divBdr>
        <w:top w:val="none" w:sz="0" w:space="0" w:color="auto"/>
        <w:left w:val="none" w:sz="0" w:space="0" w:color="auto"/>
        <w:bottom w:val="none" w:sz="0" w:space="0" w:color="auto"/>
        <w:right w:val="none" w:sz="0" w:space="0" w:color="auto"/>
      </w:divBdr>
    </w:div>
    <w:div w:id="894199895">
      <w:bodyDiv w:val="1"/>
      <w:marLeft w:val="0"/>
      <w:marRight w:val="0"/>
      <w:marTop w:val="0"/>
      <w:marBottom w:val="0"/>
      <w:divBdr>
        <w:top w:val="none" w:sz="0" w:space="0" w:color="auto"/>
        <w:left w:val="none" w:sz="0" w:space="0" w:color="auto"/>
        <w:bottom w:val="none" w:sz="0" w:space="0" w:color="auto"/>
        <w:right w:val="none" w:sz="0" w:space="0" w:color="auto"/>
      </w:divBdr>
    </w:div>
    <w:div w:id="1002705931">
      <w:bodyDiv w:val="1"/>
      <w:marLeft w:val="0"/>
      <w:marRight w:val="0"/>
      <w:marTop w:val="0"/>
      <w:marBottom w:val="0"/>
      <w:divBdr>
        <w:top w:val="none" w:sz="0" w:space="0" w:color="auto"/>
        <w:left w:val="none" w:sz="0" w:space="0" w:color="auto"/>
        <w:bottom w:val="none" w:sz="0" w:space="0" w:color="auto"/>
        <w:right w:val="none" w:sz="0" w:space="0" w:color="auto"/>
      </w:divBdr>
    </w:div>
    <w:div w:id="1003780212">
      <w:bodyDiv w:val="1"/>
      <w:marLeft w:val="0"/>
      <w:marRight w:val="0"/>
      <w:marTop w:val="0"/>
      <w:marBottom w:val="0"/>
      <w:divBdr>
        <w:top w:val="none" w:sz="0" w:space="0" w:color="auto"/>
        <w:left w:val="none" w:sz="0" w:space="0" w:color="auto"/>
        <w:bottom w:val="none" w:sz="0" w:space="0" w:color="auto"/>
        <w:right w:val="none" w:sz="0" w:space="0" w:color="auto"/>
      </w:divBdr>
    </w:div>
    <w:div w:id="1054888430">
      <w:bodyDiv w:val="1"/>
      <w:marLeft w:val="0"/>
      <w:marRight w:val="0"/>
      <w:marTop w:val="0"/>
      <w:marBottom w:val="0"/>
      <w:divBdr>
        <w:top w:val="none" w:sz="0" w:space="0" w:color="auto"/>
        <w:left w:val="none" w:sz="0" w:space="0" w:color="auto"/>
        <w:bottom w:val="none" w:sz="0" w:space="0" w:color="auto"/>
        <w:right w:val="none" w:sz="0" w:space="0" w:color="auto"/>
      </w:divBdr>
    </w:div>
    <w:div w:id="1071540773">
      <w:bodyDiv w:val="1"/>
      <w:marLeft w:val="0"/>
      <w:marRight w:val="0"/>
      <w:marTop w:val="0"/>
      <w:marBottom w:val="0"/>
      <w:divBdr>
        <w:top w:val="none" w:sz="0" w:space="0" w:color="auto"/>
        <w:left w:val="none" w:sz="0" w:space="0" w:color="auto"/>
        <w:bottom w:val="none" w:sz="0" w:space="0" w:color="auto"/>
        <w:right w:val="none" w:sz="0" w:space="0" w:color="auto"/>
      </w:divBdr>
    </w:div>
    <w:div w:id="1176917526">
      <w:bodyDiv w:val="1"/>
      <w:marLeft w:val="0"/>
      <w:marRight w:val="0"/>
      <w:marTop w:val="0"/>
      <w:marBottom w:val="0"/>
      <w:divBdr>
        <w:top w:val="none" w:sz="0" w:space="0" w:color="auto"/>
        <w:left w:val="none" w:sz="0" w:space="0" w:color="auto"/>
        <w:bottom w:val="none" w:sz="0" w:space="0" w:color="auto"/>
        <w:right w:val="none" w:sz="0" w:space="0" w:color="auto"/>
      </w:divBdr>
    </w:div>
    <w:div w:id="1429428845">
      <w:bodyDiv w:val="1"/>
      <w:marLeft w:val="0"/>
      <w:marRight w:val="0"/>
      <w:marTop w:val="0"/>
      <w:marBottom w:val="0"/>
      <w:divBdr>
        <w:top w:val="none" w:sz="0" w:space="0" w:color="auto"/>
        <w:left w:val="none" w:sz="0" w:space="0" w:color="auto"/>
        <w:bottom w:val="none" w:sz="0" w:space="0" w:color="auto"/>
        <w:right w:val="none" w:sz="0" w:space="0" w:color="auto"/>
      </w:divBdr>
    </w:div>
    <w:div w:id="1432556019">
      <w:bodyDiv w:val="1"/>
      <w:marLeft w:val="0"/>
      <w:marRight w:val="0"/>
      <w:marTop w:val="0"/>
      <w:marBottom w:val="0"/>
      <w:divBdr>
        <w:top w:val="none" w:sz="0" w:space="0" w:color="auto"/>
        <w:left w:val="none" w:sz="0" w:space="0" w:color="auto"/>
        <w:bottom w:val="none" w:sz="0" w:space="0" w:color="auto"/>
        <w:right w:val="none" w:sz="0" w:space="0" w:color="auto"/>
      </w:divBdr>
    </w:div>
    <w:div w:id="1462265989">
      <w:bodyDiv w:val="1"/>
      <w:marLeft w:val="0"/>
      <w:marRight w:val="0"/>
      <w:marTop w:val="0"/>
      <w:marBottom w:val="0"/>
      <w:divBdr>
        <w:top w:val="none" w:sz="0" w:space="0" w:color="auto"/>
        <w:left w:val="none" w:sz="0" w:space="0" w:color="auto"/>
        <w:bottom w:val="none" w:sz="0" w:space="0" w:color="auto"/>
        <w:right w:val="none" w:sz="0" w:space="0" w:color="auto"/>
      </w:divBdr>
    </w:div>
    <w:div w:id="1476605097">
      <w:bodyDiv w:val="1"/>
      <w:marLeft w:val="0"/>
      <w:marRight w:val="0"/>
      <w:marTop w:val="0"/>
      <w:marBottom w:val="0"/>
      <w:divBdr>
        <w:top w:val="none" w:sz="0" w:space="0" w:color="auto"/>
        <w:left w:val="none" w:sz="0" w:space="0" w:color="auto"/>
        <w:bottom w:val="none" w:sz="0" w:space="0" w:color="auto"/>
        <w:right w:val="none" w:sz="0" w:space="0" w:color="auto"/>
      </w:divBdr>
    </w:div>
    <w:div w:id="1577469746">
      <w:bodyDiv w:val="1"/>
      <w:marLeft w:val="0"/>
      <w:marRight w:val="0"/>
      <w:marTop w:val="0"/>
      <w:marBottom w:val="0"/>
      <w:divBdr>
        <w:top w:val="none" w:sz="0" w:space="0" w:color="auto"/>
        <w:left w:val="none" w:sz="0" w:space="0" w:color="auto"/>
        <w:bottom w:val="none" w:sz="0" w:space="0" w:color="auto"/>
        <w:right w:val="none" w:sz="0" w:space="0" w:color="auto"/>
      </w:divBdr>
    </w:div>
    <w:div w:id="1894808930">
      <w:bodyDiv w:val="1"/>
      <w:marLeft w:val="0"/>
      <w:marRight w:val="0"/>
      <w:marTop w:val="0"/>
      <w:marBottom w:val="0"/>
      <w:divBdr>
        <w:top w:val="none" w:sz="0" w:space="0" w:color="auto"/>
        <w:left w:val="none" w:sz="0" w:space="0" w:color="auto"/>
        <w:bottom w:val="none" w:sz="0" w:space="0" w:color="auto"/>
        <w:right w:val="none" w:sz="0" w:space="0" w:color="auto"/>
      </w:divBdr>
    </w:div>
    <w:div w:id="2004039861">
      <w:bodyDiv w:val="1"/>
      <w:marLeft w:val="0"/>
      <w:marRight w:val="0"/>
      <w:marTop w:val="0"/>
      <w:marBottom w:val="0"/>
      <w:divBdr>
        <w:top w:val="none" w:sz="0" w:space="0" w:color="auto"/>
        <w:left w:val="none" w:sz="0" w:space="0" w:color="auto"/>
        <w:bottom w:val="none" w:sz="0" w:space="0" w:color="auto"/>
        <w:right w:val="none" w:sz="0" w:space="0" w:color="auto"/>
      </w:divBdr>
      <w:divsChild>
        <w:div w:id="1157572022">
          <w:marLeft w:val="0"/>
          <w:marRight w:val="0"/>
          <w:marTop w:val="0"/>
          <w:marBottom w:val="0"/>
          <w:divBdr>
            <w:top w:val="none" w:sz="0" w:space="0" w:color="auto"/>
            <w:left w:val="none" w:sz="0" w:space="0" w:color="auto"/>
            <w:bottom w:val="none" w:sz="0" w:space="0" w:color="auto"/>
            <w:right w:val="none" w:sz="0" w:space="0" w:color="auto"/>
          </w:divBdr>
          <w:divsChild>
            <w:div w:id="1513111118">
              <w:marLeft w:val="0"/>
              <w:marRight w:val="0"/>
              <w:marTop w:val="0"/>
              <w:marBottom w:val="0"/>
              <w:divBdr>
                <w:top w:val="none" w:sz="0" w:space="0" w:color="auto"/>
                <w:left w:val="none" w:sz="0" w:space="0" w:color="auto"/>
                <w:bottom w:val="none" w:sz="0" w:space="0" w:color="auto"/>
                <w:right w:val="none" w:sz="0" w:space="0" w:color="auto"/>
              </w:divBdr>
              <w:divsChild>
                <w:div w:id="1197815704">
                  <w:marLeft w:val="0"/>
                  <w:marRight w:val="0"/>
                  <w:marTop w:val="0"/>
                  <w:marBottom w:val="0"/>
                  <w:divBdr>
                    <w:top w:val="none" w:sz="0" w:space="0" w:color="auto"/>
                    <w:left w:val="none" w:sz="0" w:space="0" w:color="auto"/>
                    <w:bottom w:val="none" w:sz="0" w:space="0" w:color="auto"/>
                    <w:right w:val="none" w:sz="0" w:space="0" w:color="auto"/>
                  </w:divBdr>
                </w:div>
                <w:div w:id="14686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92567">
      <w:bodyDiv w:val="1"/>
      <w:marLeft w:val="0"/>
      <w:marRight w:val="0"/>
      <w:marTop w:val="0"/>
      <w:marBottom w:val="0"/>
      <w:divBdr>
        <w:top w:val="none" w:sz="0" w:space="0" w:color="auto"/>
        <w:left w:val="none" w:sz="0" w:space="0" w:color="auto"/>
        <w:bottom w:val="none" w:sz="0" w:space="0" w:color="auto"/>
        <w:right w:val="none" w:sz="0" w:space="0" w:color="auto"/>
      </w:divBdr>
    </w:div>
    <w:div w:id="2047414214">
      <w:bodyDiv w:val="1"/>
      <w:marLeft w:val="0"/>
      <w:marRight w:val="0"/>
      <w:marTop w:val="0"/>
      <w:marBottom w:val="0"/>
      <w:divBdr>
        <w:top w:val="none" w:sz="0" w:space="0" w:color="auto"/>
        <w:left w:val="none" w:sz="0" w:space="0" w:color="auto"/>
        <w:bottom w:val="none" w:sz="0" w:space="0" w:color="auto"/>
        <w:right w:val="none" w:sz="0" w:space="0" w:color="auto"/>
      </w:divBdr>
      <w:divsChild>
        <w:div w:id="3824240">
          <w:marLeft w:val="0"/>
          <w:marRight w:val="0"/>
          <w:marTop w:val="0"/>
          <w:marBottom w:val="0"/>
          <w:divBdr>
            <w:top w:val="none" w:sz="0" w:space="0" w:color="auto"/>
            <w:left w:val="none" w:sz="0" w:space="0" w:color="auto"/>
            <w:bottom w:val="none" w:sz="0" w:space="0" w:color="auto"/>
            <w:right w:val="none" w:sz="0" w:space="0" w:color="auto"/>
          </w:divBdr>
        </w:div>
        <w:div w:id="4141658">
          <w:marLeft w:val="0"/>
          <w:marRight w:val="0"/>
          <w:marTop w:val="0"/>
          <w:marBottom w:val="0"/>
          <w:divBdr>
            <w:top w:val="none" w:sz="0" w:space="0" w:color="auto"/>
            <w:left w:val="none" w:sz="0" w:space="0" w:color="auto"/>
            <w:bottom w:val="none" w:sz="0" w:space="0" w:color="auto"/>
            <w:right w:val="none" w:sz="0" w:space="0" w:color="auto"/>
          </w:divBdr>
        </w:div>
        <w:div w:id="70155658">
          <w:marLeft w:val="0"/>
          <w:marRight w:val="0"/>
          <w:marTop w:val="0"/>
          <w:marBottom w:val="0"/>
          <w:divBdr>
            <w:top w:val="none" w:sz="0" w:space="0" w:color="auto"/>
            <w:left w:val="none" w:sz="0" w:space="0" w:color="auto"/>
            <w:bottom w:val="none" w:sz="0" w:space="0" w:color="auto"/>
            <w:right w:val="none" w:sz="0" w:space="0" w:color="auto"/>
          </w:divBdr>
        </w:div>
        <w:div w:id="76634597">
          <w:marLeft w:val="0"/>
          <w:marRight w:val="0"/>
          <w:marTop w:val="0"/>
          <w:marBottom w:val="0"/>
          <w:divBdr>
            <w:top w:val="none" w:sz="0" w:space="0" w:color="auto"/>
            <w:left w:val="none" w:sz="0" w:space="0" w:color="auto"/>
            <w:bottom w:val="none" w:sz="0" w:space="0" w:color="auto"/>
            <w:right w:val="none" w:sz="0" w:space="0" w:color="auto"/>
          </w:divBdr>
        </w:div>
        <w:div w:id="110901592">
          <w:marLeft w:val="0"/>
          <w:marRight w:val="0"/>
          <w:marTop w:val="0"/>
          <w:marBottom w:val="0"/>
          <w:divBdr>
            <w:top w:val="none" w:sz="0" w:space="0" w:color="auto"/>
            <w:left w:val="none" w:sz="0" w:space="0" w:color="auto"/>
            <w:bottom w:val="none" w:sz="0" w:space="0" w:color="auto"/>
            <w:right w:val="none" w:sz="0" w:space="0" w:color="auto"/>
          </w:divBdr>
        </w:div>
        <w:div w:id="210920178">
          <w:marLeft w:val="0"/>
          <w:marRight w:val="0"/>
          <w:marTop w:val="0"/>
          <w:marBottom w:val="0"/>
          <w:divBdr>
            <w:top w:val="none" w:sz="0" w:space="0" w:color="auto"/>
            <w:left w:val="none" w:sz="0" w:space="0" w:color="auto"/>
            <w:bottom w:val="none" w:sz="0" w:space="0" w:color="auto"/>
            <w:right w:val="none" w:sz="0" w:space="0" w:color="auto"/>
          </w:divBdr>
        </w:div>
        <w:div w:id="248200451">
          <w:marLeft w:val="0"/>
          <w:marRight w:val="0"/>
          <w:marTop w:val="0"/>
          <w:marBottom w:val="0"/>
          <w:divBdr>
            <w:top w:val="none" w:sz="0" w:space="0" w:color="auto"/>
            <w:left w:val="none" w:sz="0" w:space="0" w:color="auto"/>
            <w:bottom w:val="none" w:sz="0" w:space="0" w:color="auto"/>
            <w:right w:val="none" w:sz="0" w:space="0" w:color="auto"/>
          </w:divBdr>
        </w:div>
        <w:div w:id="327249911">
          <w:marLeft w:val="0"/>
          <w:marRight w:val="0"/>
          <w:marTop w:val="0"/>
          <w:marBottom w:val="0"/>
          <w:divBdr>
            <w:top w:val="none" w:sz="0" w:space="0" w:color="auto"/>
            <w:left w:val="none" w:sz="0" w:space="0" w:color="auto"/>
            <w:bottom w:val="none" w:sz="0" w:space="0" w:color="auto"/>
            <w:right w:val="none" w:sz="0" w:space="0" w:color="auto"/>
          </w:divBdr>
        </w:div>
        <w:div w:id="376857465">
          <w:marLeft w:val="0"/>
          <w:marRight w:val="0"/>
          <w:marTop w:val="0"/>
          <w:marBottom w:val="0"/>
          <w:divBdr>
            <w:top w:val="none" w:sz="0" w:space="0" w:color="auto"/>
            <w:left w:val="none" w:sz="0" w:space="0" w:color="auto"/>
            <w:bottom w:val="none" w:sz="0" w:space="0" w:color="auto"/>
            <w:right w:val="none" w:sz="0" w:space="0" w:color="auto"/>
          </w:divBdr>
        </w:div>
        <w:div w:id="452330666">
          <w:marLeft w:val="0"/>
          <w:marRight w:val="0"/>
          <w:marTop w:val="0"/>
          <w:marBottom w:val="0"/>
          <w:divBdr>
            <w:top w:val="none" w:sz="0" w:space="0" w:color="auto"/>
            <w:left w:val="none" w:sz="0" w:space="0" w:color="auto"/>
            <w:bottom w:val="none" w:sz="0" w:space="0" w:color="auto"/>
            <w:right w:val="none" w:sz="0" w:space="0" w:color="auto"/>
          </w:divBdr>
        </w:div>
        <w:div w:id="459811746">
          <w:marLeft w:val="0"/>
          <w:marRight w:val="0"/>
          <w:marTop w:val="0"/>
          <w:marBottom w:val="0"/>
          <w:divBdr>
            <w:top w:val="none" w:sz="0" w:space="0" w:color="auto"/>
            <w:left w:val="none" w:sz="0" w:space="0" w:color="auto"/>
            <w:bottom w:val="none" w:sz="0" w:space="0" w:color="auto"/>
            <w:right w:val="none" w:sz="0" w:space="0" w:color="auto"/>
          </w:divBdr>
        </w:div>
        <w:div w:id="502279504">
          <w:marLeft w:val="0"/>
          <w:marRight w:val="0"/>
          <w:marTop w:val="0"/>
          <w:marBottom w:val="0"/>
          <w:divBdr>
            <w:top w:val="none" w:sz="0" w:space="0" w:color="auto"/>
            <w:left w:val="none" w:sz="0" w:space="0" w:color="auto"/>
            <w:bottom w:val="none" w:sz="0" w:space="0" w:color="auto"/>
            <w:right w:val="none" w:sz="0" w:space="0" w:color="auto"/>
          </w:divBdr>
        </w:div>
        <w:div w:id="531039831">
          <w:marLeft w:val="0"/>
          <w:marRight w:val="0"/>
          <w:marTop w:val="0"/>
          <w:marBottom w:val="0"/>
          <w:divBdr>
            <w:top w:val="none" w:sz="0" w:space="0" w:color="auto"/>
            <w:left w:val="none" w:sz="0" w:space="0" w:color="auto"/>
            <w:bottom w:val="none" w:sz="0" w:space="0" w:color="auto"/>
            <w:right w:val="none" w:sz="0" w:space="0" w:color="auto"/>
          </w:divBdr>
        </w:div>
        <w:div w:id="717045395">
          <w:marLeft w:val="0"/>
          <w:marRight w:val="0"/>
          <w:marTop w:val="0"/>
          <w:marBottom w:val="0"/>
          <w:divBdr>
            <w:top w:val="none" w:sz="0" w:space="0" w:color="auto"/>
            <w:left w:val="none" w:sz="0" w:space="0" w:color="auto"/>
            <w:bottom w:val="none" w:sz="0" w:space="0" w:color="auto"/>
            <w:right w:val="none" w:sz="0" w:space="0" w:color="auto"/>
          </w:divBdr>
        </w:div>
        <w:div w:id="745735060">
          <w:marLeft w:val="0"/>
          <w:marRight w:val="0"/>
          <w:marTop w:val="0"/>
          <w:marBottom w:val="0"/>
          <w:divBdr>
            <w:top w:val="none" w:sz="0" w:space="0" w:color="auto"/>
            <w:left w:val="none" w:sz="0" w:space="0" w:color="auto"/>
            <w:bottom w:val="none" w:sz="0" w:space="0" w:color="auto"/>
            <w:right w:val="none" w:sz="0" w:space="0" w:color="auto"/>
          </w:divBdr>
        </w:div>
        <w:div w:id="803694851">
          <w:marLeft w:val="0"/>
          <w:marRight w:val="0"/>
          <w:marTop w:val="0"/>
          <w:marBottom w:val="0"/>
          <w:divBdr>
            <w:top w:val="none" w:sz="0" w:space="0" w:color="auto"/>
            <w:left w:val="none" w:sz="0" w:space="0" w:color="auto"/>
            <w:bottom w:val="none" w:sz="0" w:space="0" w:color="auto"/>
            <w:right w:val="none" w:sz="0" w:space="0" w:color="auto"/>
          </w:divBdr>
        </w:div>
        <w:div w:id="806124143">
          <w:marLeft w:val="0"/>
          <w:marRight w:val="0"/>
          <w:marTop w:val="0"/>
          <w:marBottom w:val="0"/>
          <w:divBdr>
            <w:top w:val="none" w:sz="0" w:space="0" w:color="auto"/>
            <w:left w:val="none" w:sz="0" w:space="0" w:color="auto"/>
            <w:bottom w:val="none" w:sz="0" w:space="0" w:color="auto"/>
            <w:right w:val="none" w:sz="0" w:space="0" w:color="auto"/>
          </w:divBdr>
        </w:div>
        <w:div w:id="876889605">
          <w:marLeft w:val="0"/>
          <w:marRight w:val="0"/>
          <w:marTop w:val="0"/>
          <w:marBottom w:val="0"/>
          <w:divBdr>
            <w:top w:val="none" w:sz="0" w:space="0" w:color="auto"/>
            <w:left w:val="none" w:sz="0" w:space="0" w:color="auto"/>
            <w:bottom w:val="none" w:sz="0" w:space="0" w:color="auto"/>
            <w:right w:val="none" w:sz="0" w:space="0" w:color="auto"/>
          </w:divBdr>
        </w:div>
        <w:div w:id="908543156">
          <w:marLeft w:val="0"/>
          <w:marRight w:val="0"/>
          <w:marTop w:val="0"/>
          <w:marBottom w:val="0"/>
          <w:divBdr>
            <w:top w:val="none" w:sz="0" w:space="0" w:color="auto"/>
            <w:left w:val="none" w:sz="0" w:space="0" w:color="auto"/>
            <w:bottom w:val="none" w:sz="0" w:space="0" w:color="auto"/>
            <w:right w:val="none" w:sz="0" w:space="0" w:color="auto"/>
          </w:divBdr>
        </w:div>
        <w:div w:id="916092242">
          <w:marLeft w:val="0"/>
          <w:marRight w:val="0"/>
          <w:marTop w:val="0"/>
          <w:marBottom w:val="0"/>
          <w:divBdr>
            <w:top w:val="none" w:sz="0" w:space="0" w:color="auto"/>
            <w:left w:val="none" w:sz="0" w:space="0" w:color="auto"/>
            <w:bottom w:val="none" w:sz="0" w:space="0" w:color="auto"/>
            <w:right w:val="none" w:sz="0" w:space="0" w:color="auto"/>
          </w:divBdr>
        </w:div>
        <w:div w:id="917984375">
          <w:marLeft w:val="0"/>
          <w:marRight w:val="0"/>
          <w:marTop w:val="0"/>
          <w:marBottom w:val="0"/>
          <w:divBdr>
            <w:top w:val="none" w:sz="0" w:space="0" w:color="auto"/>
            <w:left w:val="none" w:sz="0" w:space="0" w:color="auto"/>
            <w:bottom w:val="none" w:sz="0" w:space="0" w:color="auto"/>
            <w:right w:val="none" w:sz="0" w:space="0" w:color="auto"/>
          </w:divBdr>
        </w:div>
        <w:div w:id="960768529">
          <w:marLeft w:val="0"/>
          <w:marRight w:val="0"/>
          <w:marTop w:val="0"/>
          <w:marBottom w:val="0"/>
          <w:divBdr>
            <w:top w:val="none" w:sz="0" w:space="0" w:color="auto"/>
            <w:left w:val="none" w:sz="0" w:space="0" w:color="auto"/>
            <w:bottom w:val="none" w:sz="0" w:space="0" w:color="auto"/>
            <w:right w:val="none" w:sz="0" w:space="0" w:color="auto"/>
          </w:divBdr>
          <w:divsChild>
            <w:div w:id="92240447">
              <w:marLeft w:val="0"/>
              <w:marRight w:val="0"/>
              <w:marTop w:val="0"/>
              <w:marBottom w:val="0"/>
              <w:divBdr>
                <w:top w:val="none" w:sz="0" w:space="0" w:color="auto"/>
                <w:left w:val="none" w:sz="0" w:space="0" w:color="auto"/>
                <w:bottom w:val="none" w:sz="0" w:space="0" w:color="auto"/>
                <w:right w:val="none" w:sz="0" w:space="0" w:color="auto"/>
              </w:divBdr>
            </w:div>
            <w:div w:id="109008256">
              <w:marLeft w:val="0"/>
              <w:marRight w:val="0"/>
              <w:marTop w:val="0"/>
              <w:marBottom w:val="0"/>
              <w:divBdr>
                <w:top w:val="none" w:sz="0" w:space="0" w:color="auto"/>
                <w:left w:val="none" w:sz="0" w:space="0" w:color="auto"/>
                <w:bottom w:val="none" w:sz="0" w:space="0" w:color="auto"/>
                <w:right w:val="none" w:sz="0" w:space="0" w:color="auto"/>
              </w:divBdr>
            </w:div>
            <w:div w:id="126708002">
              <w:marLeft w:val="0"/>
              <w:marRight w:val="0"/>
              <w:marTop w:val="0"/>
              <w:marBottom w:val="0"/>
              <w:divBdr>
                <w:top w:val="none" w:sz="0" w:space="0" w:color="auto"/>
                <w:left w:val="none" w:sz="0" w:space="0" w:color="auto"/>
                <w:bottom w:val="none" w:sz="0" w:space="0" w:color="auto"/>
                <w:right w:val="none" w:sz="0" w:space="0" w:color="auto"/>
              </w:divBdr>
            </w:div>
            <w:div w:id="187916730">
              <w:marLeft w:val="0"/>
              <w:marRight w:val="0"/>
              <w:marTop w:val="0"/>
              <w:marBottom w:val="0"/>
              <w:divBdr>
                <w:top w:val="none" w:sz="0" w:space="0" w:color="auto"/>
                <w:left w:val="none" w:sz="0" w:space="0" w:color="auto"/>
                <w:bottom w:val="none" w:sz="0" w:space="0" w:color="auto"/>
                <w:right w:val="none" w:sz="0" w:space="0" w:color="auto"/>
              </w:divBdr>
            </w:div>
            <w:div w:id="253248652">
              <w:marLeft w:val="0"/>
              <w:marRight w:val="0"/>
              <w:marTop w:val="0"/>
              <w:marBottom w:val="0"/>
              <w:divBdr>
                <w:top w:val="none" w:sz="0" w:space="0" w:color="auto"/>
                <w:left w:val="none" w:sz="0" w:space="0" w:color="auto"/>
                <w:bottom w:val="none" w:sz="0" w:space="0" w:color="auto"/>
                <w:right w:val="none" w:sz="0" w:space="0" w:color="auto"/>
              </w:divBdr>
            </w:div>
            <w:div w:id="306280241">
              <w:marLeft w:val="0"/>
              <w:marRight w:val="0"/>
              <w:marTop w:val="0"/>
              <w:marBottom w:val="0"/>
              <w:divBdr>
                <w:top w:val="none" w:sz="0" w:space="0" w:color="auto"/>
                <w:left w:val="none" w:sz="0" w:space="0" w:color="auto"/>
                <w:bottom w:val="none" w:sz="0" w:space="0" w:color="auto"/>
                <w:right w:val="none" w:sz="0" w:space="0" w:color="auto"/>
              </w:divBdr>
            </w:div>
            <w:div w:id="846679423">
              <w:marLeft w:val="0"/>
              <w:marRight w:val="0"/>
              <w:marTop w:val="0"/>
              <w:marBottom w:val="0"/>
              <w:divBdr>
                <w:top w:val="none" w:sz="0" w:space="0" w:color="auto"/>
                <w:left w:val="none" w:sz="0" w:space="0" w:color="auto"/>
                <w:bottom w:val="none" w:sz="0" w:space="0" w:color="auto"/>
                <w:right w:val="none" w:sz="0" w:space="0" w:color="auto"/>
              </w:divBdr>
            </w:div>
            <w:div w:id="973220930">
              <w:marLeft w:val="0"/>
              <w:marRight w:val="0"/>
              <w:marTop w:val="0"/>
              <w:marBottom w:val="0"/>
              <w:divBdr>
                <w:top w:val="none" w:sz="0" w:space="0" w:color="auto"/>
                <w:left w:val="none" w:sz="0" w:space="0" w:color="auto"/>
                <w:bottom w:val="none" w:sz="0" w:space="0" w:color="auto"/>
                <w:right w:val="none" w:sz="0" w:space="0" w:color="auto"/>
              </w:divBdr>
            </w:div>
            <w:div w:id="974457026">
              <w:marLeft w:val="0"/>
              <w:marRight w:val="0"/>
              <w:marTop w:val="0"/>
              <w:marBottom w:val="0"/>
              <w:divBdr>
                <w:top w:val="none" w:sz="0" w:space="0" w:color="auto"/>
                <w:left w:val="none" w:sz="0" w:space="0" w:color="auto"/>
                <w:bottom w:val="none" w:sz="0" w:space="0" w:color="auto"/>
                <w:right w:val="none" w:sz="0" w:space="0" w:color="auto"/>
              </w:divBdr>
            </w:div>
            <w:div w:id="1104114022">
              <w:marLeft w:val="0"/>
              <w:marRight w:val="0"/>
              <w:marTop w:val="0"/>
              <w:marBottom w:val="0"/>
              <w:divBdr>
                <w:top w:val="none" w:sz="0" w:space="0" w:color="auto"/>
                <w:left w:val="none" w:sz="0" w:space="0" w:color="auto"/>
                <w:bottom w:val="none" w:sz="0" w:space="0" w:color="auto"/>
                <w:right w:val="none" w:sz="0" w:space="0" w:color="auto"/>
              </w:divBdr>
            </w:div>
            <w:div w:id="1152793824">
              <w:marLeft w:val="0"/>
              <w:marRight w:val="0"/>
              <w:marTop w:val="0"/>
              <w:marBottom w:val="0"/>
              <w:divBdr>
                <w:top w:val="none" w:sz="0" w:space="0" w:color="auto"/>
                <w:left w:val="none" w:sz="0" w:space="0" w:color="auto"/>
                <w:bottom w:val="none" w:sz="0" w:space="0" w:color="auto"/>
                <w:right w:val="none" w:sz="0" w:space="0" w:color="auto"/>
              </w:divBdr>
            </w:div>
            <w:div w:id="1227686539">
              <w:marLeft w:val="0"/>
              <w:marRight w:val="0"/>
              <w:marTop w:val="0"/>
              <w:marBottom w:val="0"/>
              <w:divBdr>
                <w:top w:val="none" w:sz="0" w:space="0" w:color="auto"/>
                <w:left w:val="none" w:sz="0" w:space="0" w:color="auto"/>
                <w:bottom w:val="none" w:sz="0" w:space="0" w:color="auto"/>
                <w:right w:val="none" w:sz="0" w:space="0" w:color="auto"/>
              </w:divBdr>
            </w:div>
            <w:div w:id="1435976779">
              <w:marLeft w:val="0"/>
              <w:marRight w:val="0"/>
              <w:marTop w:val="0"/>
              <w:marBottom w:val="0"/>
              <w:divBdr>
                <w:top w:val="none" w:sz="0" w:space="0" w:color="auto"/>
                <w:left w:val="none" w:sz="0" w:space="0" w:color="auto"/>
                <w:bottom w:val="none" w:sz="0" w:space="0" w:color="auto"/>
                <w:right w:val="none" w:sz="0" w:space="0" w:color="auto"/>
              </w:divBdr>
            </w:div>
            <w:div w:id="1899046630">
              <w:marLeft w:val="0"/>
              <w:marRight w:val="0"/>
              <w:marTop w:val="0"/>
              <w:marBottom w:val="0"/>
              <w:divBdr>
                <w:top w:val="none" w:sz="0" w:space="0" w:color="auto"/>
                <w:left w:val="none" w:sz="0" w:space="0" w:color="auto"/>
                <w:bottom w:val="none" w:sz="0" w:space="0" w:color="auto"/>
                <w:right w:val="none" w:sz="0" w:space="0" w:color="auto"/>
              </w:divBdr>
            </w:div>
            <w:div w:id="2071685441">
              <w:marLeft w:val="0"/>
              <w:marRight w:val="0"/>
              <w:marTop w:val="0"/>
              <w:marBottom w:val="0"/>
              <w:divBdr>
                <w:top w:val="none" w:sz="0" w:space="0" w:color="auto"/>
                <w:left w:val="none" w:sz="0" w:space="0" w:color="auto"/>
                <w:bottom w:val="none" w:sz="0" w:space="0" w:color="auto"/>
                <w:right w:val="none" w:sz="0" w:space="0" w:color="auto"/>
              </w:divBdr>
            </w:div>
            <w:div w:id="2121879196">
              <w:marLeft w:val="0"/>
              <w:marRight w:val="0"/>
              <w:marTop w:val="0"/>
              <w:marBottom w:val="0"/>
              <w:divBdr>
                <w:top w:val="none" w:sz="0" w:space="0" w:color="auto"/>
                <w:left w:val="none" w:sz="0" w:space="0" w:color="auto"/>
                <w:bottom w:val="none" w:sz="0" w:space="0" w:color="auto"/>
                <w:right w:val="none" w:sz="0" w:space="0" w:color="auto"/>
              </w:divBdr>
            </w:div>
          </w:divsChild>
        </w:div>
        <w:div w:id="988359180">
          <w:marLeft w:val="0"/>
          <w:marRight w:val="0"/>
          <w:marTop w:val="0"/>
          <w:marBottom w:val="0"/>
          <w:divBdr>
            <w:top w:val="none" w:sz="0" w:space="0" w:color="auto"/>
            <w:left w:val="none" w:sz="0" w:space="0" w:color="auto"/>
            <w:bottom w:val="none" w:sz="0" w:space="0" w:color="auto"/>
            <w:right w:val="none" w:sz="0" w:space="0" w:color="auto"/>
          </w:divBdr>
        </w:div>
        <w:div w:id="1048064721">
          <w:marLeft w:val="0"/>
          <w:marRight w:val="0"/>
          <w:marTop w:val="0"/>
          <w:marBottom w:val="0"/>
          <w:divBdr>
            <w:top w:val="none" w:sz="0" w:space="0" w:color="auto"/>
            <w:left w:val="none" w:sz="0" w:space="0" w:color="auto"/>
            <w:bottom w:val="none" w:sz="0" w:space="0" w:color="auto"/>
            <w:right w:val="none" w:sz="0" w:space="0" w:color="auto"/>
          </w:divBdr>
        </w:div>
        <w:div w:id="1057896185">
          <w:marLeft w:val="0"/>
          <w:marRight w:val="0"/>
          <w:marTop w:val="0"/>
          <w:marBottom w:val="0"/>
          <w:divBdr>
            <w:top w:val="none" w:sz="0" w:space="0" w:color="auto"/>
            <w:left w:val="none" w:sz="0" w:space="0" w:color="auto"/>
            <w:bottom w:val="none" w:sz="0" w:space="0" w:color="auto"/>
            <w:right w:val="none" w:sz="0" w:space="0" w:color="auto"/>
          </w:divBdr>
        </w:div>
        <w:div w:id="1136727480">
          <w:marLeft w:val="0"/>
          <w:marRight w:val="0"/>
          <w:marTop w:val="0"/>
          <w:marBottom w:val="0"/>
          <w:divBdr>
            <w:top w:val="none" w:sz="0" w:space="0" w:color="auto"/>
            <w:left w:val="none" w:sz="0" w:space="0" w:color="auto"/>
            <w:bottom w:val="none" w:sz="0" w:space="0" w:color="auto"/>
            <w:right w:val="none" w:sz="0" w:space="0" w:color="auto"/>
          </w:divBdr>
        </w:div>
        <w:div w:id="1204168961">
          <w:marLeft w:val="0"/>
          <w:marRight w:val="0"/>
          <w:marTop w:val="0"/>
          <w:marBottom w:val="0"/>
          <w:divBdr>
            <w:top w:val="none" w:sz="0" w:space="0" w:color="auto"/>
            <w:left w:val="none" w:sz="0" w:space="0" w:color="auto"/>
            <w:bottom w:val="none" w:sz="0" w:space="0" w:color="auto"/>
            <w:right w:val="none" w:sz="0" w:space="0" w:color="auto"/>
          </w:divBdr>
        </w:div>
        <w:div w:id="1253205191">
          <w:marLeft w:val="0"/>
          <w:marRight w:val="0"/>
          <w:marTop w:val="0"/>
          <w:marBottom w:val="0"/>
          <w:divBdr>
            <w:top w:val="none" w:sz="0" w:space="0" w:color="auto"/>
            <w:left w:val="none" w:sz="0" w:space="0" w:color="auto"/>
            <w:bottom w:val="none" w:sz="0" w:space="0" w:color="auto"/>
            <w:right w:val="none" w:sz="0" w:space="0" w:color="auto"/>
          </w:divBdr>
        </w:div>
        <w:div w:id="1257714511">
          <w:marLeft w:val="0"/>
          <w:marRight w:val="0"/>
          <w:marTop w:val="0"/>
          <w:marBottom w:val="0"/>
          <w:divBdr>
            <w:top w:val="none" w:sz="0" w:space="0" w:color="auto"/>
            <w:left w:val="none" w:sz="0" w:space="0" w:color="auto"/>
            <w:bottom w:val="none" w:sz="0" w:space="0" w:color="auto"/>
            <w:right w:val="none" w:sz="0" w:space="0" w:color="auto"/>
          </w:divBdr>
        </w:div>
        <w:div w:id="1264190690">
          <w:marLeft w:val="0"/>
          <w:marRight w:val="0"/>
          <w:marTop w:val="0"/>
          <w:marBottom w:val="0"/>
          <w:divBdr>
            <w:top w:val="none" w:sz="0" w:space="0" w:color="auto"/>
            <w:left w:val="none" w:sz="0" w:space="0" w:color="auto"/>
            <w:bottom w:val="none" w:sz="0" w:space="0" w:color="auto"/>
            <w:right w:val="none" w:sz="0" w:space="0" w:color="auto"/>
          </w:divBdr>
        </w:div>
        <w:div w:id="1282611367">
          <w:marLeft w:val="0"/>
          <w:marRight w:val="0"/>
          <w:marTop w:val="0"/>
          <w:marBottom w:val="0"/>
          <w:divBdr>
            <w:top w:val="none" w:sz="0" w:space="0" w:color="auto"/>
            <w:left w:val="none" w:sz="0" w:space="0" w:color="auto"/>
            <w:bottom w:val="none" w:sz="0" w:space="0" w:color="auto"/>
            <w:right w:val="none" w:sz="0" w:space="0" w:color="auto"/>
          </w:divBdr>
        </w:div>
        <w:div w:id="1324430634">
          <w:marLeft w:val="0"/>
          <w:marRight w:val="0"/>
          <w:marTop w:val="0"/>
          <w:marBottom w:val="0"/>
          <w:divBdr>
            <w:top w:val="none" w:sz="0" w:space="0" w:color="auto"/>
            <w:left w:val="none" w:sz="0" w:space="0" w:color="auto"/>
            <w:bottom w:val="none" w:sz="0" w:space="0" w:color="auto"/>
            <w:right w:val="none" w:sz="0" w:space="0" w:color="auto"/>
          </w:divBdr>
        </w:div>
        <w:div w:id="1350984054">
          <w:marLeft w:val="0"/>
          <w:marRight w:val="0"/>
          <w:marTop w:val="0"/>
          <w:marBottom w:val="0"/>
          <w:divBdr>
            <w:top w:val="none" w:sz="0" w:space="0" w:color="auto"/>
            <w:left w:val="none" w:sz="0" w:space="0" w:color="auto"/>
            <w:bottom w:val="none" w:sz="0" w:space="0" w:color="auto"/>
            <w:right w:val="none" w:sz="0" w:space="0" w:color="auto"/>
          </w:divBdr>
        </w:div>
        <w:div w:id="1401638472">
          <w:marLeft w:val="0"/>
          <w:marRight w:val="0"/>
          <w:marTop w:val="0"/>
          <w:marBottom w:val="0"/>
          <w:divBdr>
            <w:top w:val="none" w:sz="0" w:space="0" w:color="auto"/>
            <w:left w:val="none" w:sz="0" w:space="0" w:color="auto"/>
            <w:bottom w:val="none" w:sz="0" w:space="0" w:color="auto"/>
            <w:right w:val="none" w:sz="0" w:space="0" w:color="auto"/>
          </w:divBdr>
        </w:div>
        <w:div w:id="1504320866">
          <w:marLeft w:val="0"/>
          <w:marRight w:val="0"/>
          <w:marTop w:val="0"/>
          <w:marBottom w:val="0"/>
          <w:divBdr>
            <w:top w:val="none" w:sz="0" w:space="0" w:color="auto"/>
            <w:left w:val="none" w:sz="0" w:space="0" w:color="auto"/>
            <w:bottom w:val="none" w:sz="0" w:space="0" w:color="auto"/>
            <w:right w:val="none" w:sz="0" w:space="0" w:color="auto"/>
          </w:divBdr>
        </w:div>
        <w:div w:id="1651052947">
          <w:marLeft w:val="0"/>
          <w:marRight w:val="0"/>
          <w:marTop w:val="0"/>
          <w:marBottom w:val="0"/>
          <w:divBdr>
            <w:top w:val="none" w:sz="0" w:space="0" w:color="auto"/>
            <w:left w:val="none" w:sz="0" w:space="0" w:color="auto"/>
            <w:bottom w:val="none" w:sz="0" w:space="0" w:color="auto"/>
            <w:right w:val="none" w:sz="0" w:space="0" w:color="auto"/>
          </w:divBdr>
        </w:div>
        <w:div w:id="1671448617">
          <w:marLeft w:val="0"/>
          <w:marRight w:val="0"/>
          <w:marTop w:val="0"/>
          <w:marBottom w:val="0"/>
          <w:divBdr>
            <w:top w:val="none" w:sz="0" w:space="0" w:color="auto"/>
            <w:left w:val="none" w:sz="0" w:space="0" w:color="auto"/>
            <w:bottom w:val="none" w:sz="0" w:space="0" w:color="auto"/>
            <w:right w:val="none" w:sz="0" w:space="0" w:color="auto"/>
          </w:divBdr>
        </w:div>
        <w:div w:id="1694262386">
          <w:marLeft w:val="0"/>
          <w:marRight w:val="0"/>
          <w:marTop w:val="0"/>
          <w:marBottom w:val="0"/>
          <w:divBdr>
            <w:top w:val="none" w:sz="0" w:space="0" w:color="auto"/>
            <w:left w:val="none" w:sz="0" w:space="0" w:color="auto"/>
            <w:bottom w:val="none" w:sz="0" w:space="0" w:color="auto"/>
            <w:right w:val="none" w:sz="0" w:space="0" w:color="auto"/>
          </w:divBdr>
        </w:div>
        <w:div w:id="1698196815">
          <w:marLeft w:val="0"/>
          <w:marRight w:val="0"/>
          <w:marTop w:val="0"/>
          <w:marBottom w:val="0"/>
          <w:divBdr>
            <w:top w:val="none" w:sz="0" w:space="0" w:color="auto"/>
            <w:left w:val="none" w:sz="0" w:space="0" w:color="auto"/>
            <w:bottom w:val="none" w:sz="0" w:space="0" w:color="auto"/>
            <w:right w:val="none" w:sz="0" w:space="0" w:color="auto"/>
          </w:divBdr>
          <w:divsChild>
            <w:div w:id="24990106">
              <w:marLeft w:val="0"/>
              <w:marRight w:val="0"/>
              <w:marTop w:val="0"/>
              <w:marBottom w:val="0"/>
              <w:divBdr>
                <w:top w:val="none" w:sz="0" w:space="0" w:color="auto"/>
                <w:left w:val="none" w:sz="0" w:space="0" w:color="auto"/>
                <w:bottom w:val="none" w:sz="0" w:space="0" w:color="auto"/>
                <w:right w:val="none" w:sz="0" w:space="0" w:color="auto"/>
              </w:divBdr>
            </w:div>
            <w:div w:id="301811593">
              <w:marLeft w:val="0"/>
              <w:marRight w:val="0"/>
              <w:marTop w:val="0"/>
              <w:marBottom w:val="0"/>
              <w:divBdr>
                <w:top w:val="none" w:sz="0" w:space="0" w:color="auto"/>
                <w:left w:val="none" w:sz="0" w:space="0" w:color="auto"/>
                <w:bottom w:val="none" w:sz="0" w:space="0" w:color="auto"/>
                <w:right w:val="none" w:sz="0" w:space="0" w:color="auto"/>
              </w:divBdr>
            </w:div>
            <w:div w:id="683629816">
              <w:marLeft w:val="0"/>
              <w:marRight w:val="0"/>
              <w:marTop w:val="0"/>
              <w:marBottom w:val="0"/>
              <w:divBdr>
                <w:top w:val="none" w:sz="0" w:space="0" w:color="auto"/>
                <w:left w:val="none" w:sz="0" w:space="0" w:color="auto"/>
                <w:bottom w:val="none" w:sz="0" w:space="0" w:color="auto"/>
                <w:right w:val="none" w:sz="0" w:space="0" w:color="auto"/>
              </w:divBdr>
            </w:div>
            <w:div w:id="697631500">
              <w:marLeft w:val="0"/>
              <w:marRight w:val="0"/>
              <w:marTop w:val="0"/>
              <w:marBottom w:val="0"/>
              <w:divBdr>
                <w:top w:val="none" w:sz="0" w:space="0" w:color="auto"/>
                <w:left w:val="none" w:sz="0" w:space="0" w:color="auto"/>
                <w:bottom w:val="none" w:sz="0" w:space="0" w:color="auto"/>
                <w:right w:val="none" w:sz="0" w:space="0" w:color="auto"/>
              </w:divBdr>
            </w:div>
            <w:div w:id="710228070">
              <w:marLeft w:val="0"/>
              <w:marRight w:val="0"/>
              <w:marTop w:val="0"/>
              <w:marBottom w:val="0"/>
              <w:divBdr>
                <w:top w:val="none" w:sz="0" w:space="0" w:color="auto"/>
                <w:left w:val="none" w:sz="0" w:space="0" w:color="auto"/>
                <w:bottom w:val="none" w:sz="0" w:space="0" w:color="auto"/>
                <w:right w:val="none" w:sz="0" w:space="0" w:color="auto"/>
              </w:divBdr>
            </w:div>
            <w:div w:id="848442768">
              <w:marLeft w:val="0"/>
              <w:marRight w:val="0"/>
              <w:marTop w:val="0"/>
              <w:marBottom w:val="0"/>
              <w:divBdr>
                <w:top w:val="none" w:sz="0" w:space="0" w:color="auto"/>
                <w:left w:val="none" w:sz="0" w:space="0" w:color="auto"/>
                <w:bottom w:val="none" w:sz="0" w:space="0" w:color="auto"/>
                <w:right w:val="none" w:sz="0" w:space="0" w:color="auto"/>
              </w:divBdr>
            </w:div>
            <w:div w:id="905459819">
              <w:marLeft w:val="0"/>
              <w:marRight w:val="0"/>
              <w:marTop w:val="0"/>
              <w:marBottom w:val="0"/>
              <w:divBdr>
                <w:top w:val="none" w:sz="0" w:space="0" w:color="auto"/>
                <w:left w:val="none" w:sz="0" w:space="0" w:color="auto"/>
                <w:bottom w:val="none" w:sz="0" w:space="0" w:color="auto"/>
                <w:right w:val="none" w:sz="0" w:space="0" w:color="auto"/>
              </w:divBdr>
            </w:div>
            <w:div w:id="1187670621">
              <w:marLeft w:val="0"/>
              <w:marRight w:val="0"/>
              <w:marTop w:val="0"/>
              <w:marBottom w:val="0"/>
              <w:divBdr>
                <w:top w:val="none" w:sz="0" w:space="0" w:color="auto"/>
                <w:left w:val="none" w:sz="0" w:space="0" w:color="auto"/>
                <w:bottom w:val="none" w:sz="0" w:space="0" w:color="auto"/>
                <w:right w:val="none" w:sz="0" w:space="0" w:color="auto"/>
              </w:divBdr>
            </w:div>
            <w:div w:id="1324970310">
              <w:marLeft w:val="0"/>
              <w:marRight w:val="0"/>
              <w:marTop w:val="0"/>
              <w:marBottom w:val="0"/>
              <w:divBdr>
                <w:top w:val="none" w:sz="0" w:space="0" w:color="auto"/>
                <w:left w:val="none" w:sz="0" w:space="0" w:color="auto"/>
                <w:bottom w:val="none" w:sz="0" w:space="0" w:color="auto"/>
                <w:right w:val="none" w:sz="0" w:space="0" w:color="auto"/>
              </w:divBdr>
            </w:div>
            <w:div w:id="1517840784">
              <w:marLeft w:val="0"/>
              <w:marRight w:val="0"/>
              <w:marTop w:val="0"/>
              <w:marBottom w:val="0"/>
              <w:divBdr>
                <w:top w:val="none" w:sz="0" w:space="0" w:color="auto"/>
                <w:left w:val="none" w:sz="0" w:space="0" w:color="auto"/>
                <w:bottom w:val="none" w:sz="0" w:space="0" w:color="auto"/>
                <w:right w:val="none" w:sz="0" w:space="0" w:color="auto"/>
              </w:divBdr>
            </w:div>
            <w:div w:id="1542589698">
              <w:marLeft w:val="0"/>
              <w:marRight w:val="0"/>
              <w:marTop w:val="0"/>
              <w:marBottom w:val="0"/>
              <w:divBdr>
                <w:top w:val="none" w:sz="0" w:space="0" w:color="auto"/>
                <w:left w:val="none" w:sz="0" w:space="0" w:color="auto"/>
                <w:bottom w:val="none" w:sz="0" w:space="0" w:color="auto"/>
                <w:right w:val="none" w:sz="0" w:space="0" w:color="auto"/>
              </w:divBdr>
            </w:div>
            <w:div w:id="1559321304">
              <w:marLeft w:val="0"/>
              <w:marRight w:val="0"/>
              <w:marTop w:val="0"/>
              <w:marBottom w:val="0"/>
              <w:divBdr>
                <w:top w:val="none" w:sz="0" w:space="0" w:color="auto"/>
                <w:left w:val="none" w:sz="0" w:space="0" w:color="auto"/>
                <w:bottom w:val="none" w:sz="0" w:space="0" w:color="auto"/>
                <w:right w:val="none" w:sz="0" w:space="0" w:color="auto"/>
              </w:divBdr>
            </w:div>
            <w:div w:id="1581716111">
              <w:marLeft w:val="0"/>
              <w:marRight w:val="0"/>
              <w:marTop w:val="0"/>
              <w:marBottom w:val="0"/>
              <w:divBdr>
                <w:top w:val="none" w:sz="0" w:space="0" w:color="auto"/>
                <w:left w:val="none" w:sz="0" w:space="0" w:color="auto"/>
                <w:bottom w:val="none" w:sz="0" w:space="0" w:color="auto"/>
                <w:right w:val="none" w:sz="0" w:space="0" w:color="auto"/>
              </w:divBdr>
            </w:div>
            <w:div w:id="1649094418">
              <w:marLeft w:val="0"/>
              <w:marRight w:val="0"/>
              <w:marTop w:val="0"/>
              <w:marBottom w:val="0"/>
              <w:divBdr>
                <w:top w:val="none" w:sz="0" w:space="0" w:color="auto"/>
                <w:left w:val="none" w:sz="0" w:space="0" w:color="auto"/>
                <w:bottom w:val="none" w:sz="0" w:space="0" w:color="auto"/>
                <w:right w:val="none" w:sz="0" w:space="0" w:color="auto"/>
              </w:divBdr>
            </w:div>
            <w:div w:id="1916084501">
              <w:marLeft w:val="0"/>
              <w:marRight w:val="0"/>
              <w:marTop w:val="0"/>
              <w:marBottom w:val="0"/>
              <w:divBdr>
                <w:top w:val="none" w:sz="0" w:space="0" w:color="auto"/>
                <w:left w:val="none" w:sz="0" w:space="0" w:color="auto"/>
                <w:bottom w:val="none" w:sz="0" w:space="0" w:color="auto"/>
                <w:right w:val="none" w:sz="0" w:space="0" w:color="auto"/>
              </w:divBdr>
            </w:div>
            <w:div w:id="2043751009">
              <w:marLeft w:val="0"/>
              <w:marRight w:val="0"/>
              <w:marTop w:val="0"/>
              <w:marBottom w:val="0"/>
              <w:divBdr>
                <w:top w:val="none" w:sz="0" w:space="0" w:color="auto"/>
                <w:left w:val="none" w:sz="0" w:space="0" w:color="auto"/>
                <w:bottom w:val="none" w:sz="0" w:space="0" w:color="auto"/>
                <w:right w:val="none" w:sz="0" w:space="0" w:color="auto"/>
              </w:divBdr>
            </w:div>
            <w:div w:id="2091847985">
              <w:marLeft w:val="0"/>
              <w:marRight w:val="0"/>
              <w:marTop w:val="0"/>
              <w:marBottom w:val="0"/>
              <w:divBdr>
                <w:top w:val="none" w:sz="0" w:space="0" w:color="auto"/>
                <w:left w:val="none" w:sz="0" w:space="0" w:color="auto"/>
                <w:bottom w:val="none" w:sz="0" w:space="0" w:color="auto"/>
                <w:right w:val="none" w:sz="0" w:space="0" w:color="auto"/>
              </w:divBdr>
            </w:div>
          </w:divsChild>
        </w:div>
        <w:div w:id="1705204145">
          <w:marLeft w:val="0"/>
          <w:marRight w:val="0"/>
          <w:marTop w:val="0"/>
          <w:marBottom w:val="0"/>
          <w:divBdr>
            <w:top w:val="none" w:sz="0" w:space="0" w:color="auto"/>
            <w:left w:val="none" w:sz="0" w:space="0" w:color="auto"/>
            <w:bottom w:val="none" w:sz="0" w:space="0" w:color="auto"/>
            <w:right w:val="none" w:sz="0" w:space="0" w:color="auto"/>
          </w:divBdr>
        </w:div>
        <w:div w:id="1804730600">
          <w:marLeft w:val="0"/>
          <w:marRight w:val="0"/>
          <w:marTop w:val="0"/>
          <w:marBottom w:val="0"/>
          <w:divBdr>
            <w:top w:val="none" w:sz="0" w:space="0" w:color="auto"/>
            <w:left w:val="none" w:sz="0" w:space="0" w:color="auto"/>
            <w:bottom w:val="none" w:sz="0" w:space="0" w:color="auto"/>
            <w:right w:val="none" w:sz="0" w:space="0" w:color="auto"/>
          </w:divBdr>
        </w:div>
        <w:div w:id="1915239527">
          <w:marLeft w:val="0"/>
          <w:marRight w:val="0"/>
          <w:marTop w:val="0"/>
          <w:marBottom w:val="0"/>
          <w:divBdr>
            <w:top w:val="none" w:sz="0" w:space="0" w:color="auto"/>
            <w:left w:val="none" w:sz="0" w:space="0" w:color="auto"/>
            <w:bottom w:val="none" w:sz="0" w:space="0" w:color="auto"/>
            <w:right w:val="none" w:sz="0" w:space="0" w:color="auto"/>
          </w:divBdr>
        </w:div>
        <w:div w:id="2000378669">
          <w:marLeft w:val="0"/>
          <w:marRight w:val="0"/>
          <w:marTop w:val="0"/>
          <w:marBottom w:val="0"/>
          <w:divBdr>
            <w:top w:val="none" w:sz="0" w:space="0" w:color="auto"/>
            <w:left w:val="none" w:sz="0" w:space="0" w:color="auto"/>
            <w:bottom w:val="none" w:sz="0" w:space="0" w:color="auto"/>
            <w:right w:val="none" w:sz="0" w:space="0" w:color="auto"/>
          </w:divBdr>
        </w:div>
        <w:div w:id="2059665916">
          <w:marLeft w:val="0"/>
          <w:marRight w:val="0"/>
          <w:marTop w:val="0"/>
          <w:marBottom w:val="0"/>
          <w:divBdr>
            <w:top w:val="none" w:sz="0" w:space="0" w:color="auto"/>
            <w:left w:val="none" w:sz="0" w:space="0" w:color="auto"/>
            <w:bottom w:val="none" w:sz="0" w:space="0" w:color="auto"/>
            <w:right w:val="none" w:sz="0" w:space="0" w:color="auto"/>
          </w:divBdr>
        </w:div>
        <w:div w:id="2107187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hyperlink" Target="http://www.eaufrance.fr" TargetMode="Externa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hyperlink" Target="https://sdage-sage.eau-loire-bretagne.fr" TargetMode="External"/><Relationship Id="rId50"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55"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france-services.gouv.fr/"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hyperlink" Target="https://agence.eau-loire-bretagne.fr/home/comite-de-bassin/composition-du-comite-de-bassin.html" TargetMode="External"/><Relationship Id="rId53"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lesagencesdeleau.fr" TargetMode="Externa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56"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8" Type="http://schemas.openxmlformats.org/officeDocument/2006/relationships/webSettings" Target="webSettings.xml"/><Relationship Id="rId51"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cid:image001.png@01DA97BC.38E63DF0" TargetMode="External"/><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hyperlink" Target="mailto:sdage@eau-loire-bretagne.fr"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jpg"/><Relationship Id="rId54"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3.png@01DABB2A.18EF2FC0" TargetMode="External"/><Relationship Id="rId23" Type="http://schemas.openxmlformats.org/officeDocument/2006/relationships/image" Target="media/image12.png"/><Relationship Id="rId28" Type="http://schemas.openxmlformats.org/officeDocument/2006/relationships/hyperlink" Target="https://sdage-sage.eau-loire-bretagne.fr/home.html" TargetMode="External"/><Relationship Id="rId36" Type="http://schemas.openxmlformats.org/officeDocument/2006/relationships/image" Target="media/image20.png"/><Relationship Id="rId49"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57"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agencesdeleau.sharepoint.com/sites/AELB-PRJenjeuxSdage/Shared%20Documents/General/1_Avant%20projet/04_echanges%20avec%20les%20instances,%20modifications/4_dossier_CB_240702/Projet_enjeux_bassin_LB_CB-juillet_2024_modif_acceptees.docx"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ldelme\Bureau\Accessibilite\Base_Doc_MEP_accessibl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3177E55C2A46468ED7DEE8CA305B65" ma:contentTypeVersion="14" ma:contentTypeDescription="Create a new document." ma:contentTypeScope="" ma:versionID="1992bb9d2f438f9c4e01d7df7a0f64fd">
  <xsd:schema xmlns:xsd="http://www.w3.org/2001/XMLSchema" xmlns:xs="http://www.w3.org/2001/XMLSchema" xmlns:p="http://schemas.microsoft.com/office/2006/metadata/properties" xmlns:ns2="11c04c46-bc92-4e08-a8b1-66f12ecdee3d" xmlns:ns3="994feea5-7bbf-4cf8-abbf-75848046d5bc" targetNamespace="http://schemas.microsoft.com/office/2006/metadata/properties" ma:root="true" ma:fieldsID="96c0ae0878338813c27ea08f36011b8d" ns2:_="" ns3:_="">
    <xsd:import namespace="11c04c46-bc92-4e08-a8b1-66f12ecdee3d"/>
    <xsd:import namespace="994feea5-7bbf-4cf8-abbf-75848046d5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04c46-bc92-4e08-a8b1-66f12ecde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498e138-10ad-4e45-a616-48606944e53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4feea5-7bbf-4cf8-abbf-75848046d5b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44c99f-08d2-4bef-bb0d-735c83be580e}" ma:internalName="TaxCatchAll" ma:showField="CatchAllData" ma:web="994feea5-7bbf-4cf8-abbf-75848046d5b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94feea5-7bbf-4cf8-abbf-75848046d5bc" xsi:nil="true"/>
    <lcf76f155ced4ddcb4097134ff3c332f xmlns="11c04c46-bc92-4e08-a8b1-66f12ecdee3d">
      <Terms xmlns="http://schemas.microsoft.com/office/infopath/2007/PartnerControls"/>
    </lcf76f155ced4ddcb4097134ff3c332f>
    <SharedWithUsers xmlns="994feea5-7bbf-4cf8-abbf-75848046d5bc">
      <UserInfo>
        <DisplayName>CHOUMERT Emeline</DisplayName>
        <AccountId>52</AccountId>
        <AccountType/>
      </UserInfo>
      <UserInfo>
        <DisplayName>ROUSSET Denis</DisplayName>
        <AccountId>53</AccountId>
        <AccountType/>
      </UserInfo>
      <UserInfo>
        <DisplayName>PROCHASSON Vanessa</DisplayName>
        <AccountId>54</AccountId>
        <AccountType/>
      </UserInfo>
      <UserInfo>
        <DisplayName>Ons MEJRI</DisplayName>
        <AccountId>312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5B19D-A4EF-41F1-98A5-102AB7A35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04c46-bc92-4e08-a8b1-66f12ecdee3d"/>
    <ds:schemaRef ds:uri="994feea5-7bbf-4cf8-abbf-75848046d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DE83AD-7054-44D7-B9B4-20FA7BB4EA42}">
  <ds:schemaRefs>
    <ds:schemaRef ds:uri="http://schemas.openxmlformats.org/officeDocument/2006/bibliography"/>
  </ds:schemaRefs>
</ds:datastoreItem>
</file>

<file path=customXml/itemProps3.xml><?xml version="1.0" encoding="utf-8"?>
<ds:datastoreItem xmlns:ds="http://schemas.openxmlformats.org/officeDocument/2006/customXml" ds:itemID="{633BD6B6-A5EE-40C2-A610-081F895C968A}">
  <ds:schemaRefs>
    <ds:schemaRef ds:uri="http://purl.org/dc/terms/"/>
    <ds:schemaRef ds:uri="11c04c46-bc92-4e08-a8b1-66f12ecdee3d"/>
    <ds:schemaRef ds:uri="http://schemas.microsoft.com/office/2006/documentManagement/types"/>
    <ds:schemaRef ds:uri="http://schemas.microsoft.com/office/2006/metadata/properties"/>
    <ds:schemaRef ds:uri="994feea5-7bbf-4cf8-abbf-75848046d5bc"/>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DD83B9EC-39F0-4B0A-B695-0171F505D6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Base_Doc_MEP_accessible.dot</Template>
  <TotalTime>14</TotalTime>
  <Pages>73</Pages>
  <Words>27723</Words>
  <Characters>152480</Characters>
  <Application>Microsoft Office Word</Application>
  <DocSecurity>0</DocSecurity>
  <Lines>1270</Lines>
  <Paragraphs>359</Paragraphs>
  <ScaleCrop>false</ScaleCrop>
  <HeadingPairs>
    <vt:vector size="2" baseType="variant">
      <vt:variant>
        <vt:lpstr>Titre</vt:lpstr>
      </vt:variant>
      <vt:variant>
        <vt:i4>1</vt:i4>
      </vt:variant>
    </vt:vector>
  </HeadingPairs>
  <TitlesOfParts>
    <vt:vector size="1" baseType="lpstr">
      <vt:lpstr/>
    </vt:vector>
  </TitlesOfParts>
  <Company>Agence de l'eau Loire-Bretagne</Company>
  <LinksUpToDate>false</LinksUpToDate>
  <CharactersWithSpaces>179844</CharactersWithSpaces>
  <SharedDoc>false</SharedDoc>
  <HLinks>
    <vt:vector size="288" baseType="variant">
      <vt:variant>
        <vt:i4>1376306</vt:i4>
      </vt:variant>
      <vt:variant>
        <vt:i4>311</vt:i4>
      </vt:variant>
      <vt:variant>
        <vt:i4>0</vt:i4>
      </vt:variant>
      <vt:variant>
        <vt:i4>5</vt:i4>
      </vt:variant>
      <vt:variant>
        <vt:lpwstr/>
      </vt:variant>
      <vt:variant>
        <vt:lpwstr>_Toc169686245</vt:lpwstr>
      </vt:variant>
      <vt:variant>
        <vt:i4>3342377</vt:i4>
      </vt:variant>
      <vt:variant>
        <vt:i4>305</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_Toc169686244</vt:lpwstr>
      </vt:variant>
      <vt:variant>
        <vt:i4>1376306</vt:i4>
      </vt:variant>
      <vt:variant>
        <vt:i4>299</vt:i4>
      </vt:variant>
      <vt:variant>
        <vt:i4>0</vt:i4>
      </vt:variant>
      <vt:variant>
        <vt:i4>5</vt:i4>
      </vt:variant>
      <vt:variant>
        <vt:lpwstr/>
      </vt:variant>
      <vt:variant>
        <vt:lpwstr>_Toc169686243</vt:lpwstr>
      </vt:variant>
      <vt:variant>
        <vt:i4>1376306</vt:i4>
      </vt:variant>
      <vt:variant>
        <vt:i4>293</vt:i4>
      </vt:variant>
      <vt:variant>
        <vt:i4>0</vt:i4>
      </vt:variant>
      <vt:variant>
        <vt:i4>5</vt:i4>
      </vt:variant>
      <vt:variant>
        <vt:lpwstr/>
      </vt:variant>
      <vt:variant>
        <vt:lpwstr>_Toc169686242</vt:lpwstr>
      </vt:variant>
      <vt:variant>
        <vt:i4>1376306</vt:i4>
      </vt:variant>
      <vt:variant>
        <vt:i4>287</vt:i4>
      </vt:variant>
      <vt:variant>
        <vt:i4>0</vt:i4>
      </vt:variant>
      <vt:variant>
        <vt:i4>5</vt:i4>
      </vt:variant>
      <vt:variant>
        <vt:lpwstr/>
      </vt:variant>
      <vt:variant>
        <vt:lpwstr>_Toc169686241</vt:lpwstr>
      </vt:variant>
      <vt:variant>
        <vt:i4>3342377</vt:i4>
      </vt:variant>
      <vt:variant>
        <vt:i4>281</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_Toc169686240</vt:lpwstr>
      </vt:variant>
      <vt:variant>
        <vt:i4>1179698</vt:i4>
      </vt:variant>
      <vt:variant>
        <vt:i4>275</vt:i4>
      </vt:variant>
      <vt:variant>
        <vt:i4>0</vt:i4>
      </vt:variant>
      <vt:variant>
        <vt:i4>5</vt:i4>
      </vt:variant>
      <vt:variant>
        <vt:lpwstr/>
      </vt:variant>
      <vt:variant>
        <vt:lpwstr>_Toc169686239</vt:lpwstr>
      </vt:variant>
      <vt:variant>
        <vt:i4>1179698</vt:i4>
      </vt:variant>
      <vt:variant>
        <vt:i4>269</vt:i4>
      </vt:variant>
      <vt:variant>
        <vt:i4>0</vt:i4>
      </vt:variant>
      <vt:variant>
        <vt:i4>5</vt:i4>
      </vt:variant>
      <vt:variant>
        <vt:lpwstr/>
      </vt:variant>
      <vt:variant>
        <vt:lpwstr>_Toc169686238</vt:lpwstr>
      </vt:variant>
      <vt:variant>
        <vt:i4>3407913</vt:i4>
      </vt:variant>
      <vt:variant>
        <vt:i4>263</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_Toc169686237</vt:lpwstr>
      </vt:variant>
      <vt:variant>
        <vt:i4>3407913</vt:i4>
      </vt:variant>
      <vt:variant>
        <vt:i4>257</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_Toc169686236</vt:lpwstr>
      </vt:variant>
      <vt:variant>
        <vt:i4>3407913</vt:i4>
      </vt:variant>
      <vt:variant>
        <vt:i4>251</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_Toc169686235</vt:lpwstr>
      </vt:variant>
      <vt:variant>
        <vt:i4>3407913</vt:i4>
      </vt:variant>
      <vt:variant>
        <vt:i4>245</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_Toc169686234</vt:lpwstr>
      </vt:variant>
      <vt:variant>
        <vt:i4>3407913</vt:i4>
      </vt:variant>
      <vt:variant>
        <vt:i4>239</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_Toc169686233</vt:lpwstr>
      </vt:variant>
      <vt:variant>
        <vt:i4>3407913</vt:i4>
      </vt:variant>
      <vt:variant>
        <vt:i4>233</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_Toc169686232</vt:lpwstr>
      </vt:variant>
      <vt:variant>
        <vt:i4>3407913</vt:i4>
      </vt:variant>
      <vt:variant>
        <vt:i4>227</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_Toc169686231</vt:lpwstr>
      </vt:variant>
      <vt:variant>
        <vt:i4>1179698</vt:i4>
      </vt:variant>
      <vt:variant>
        <vt:i4>221</vt:i4>
      </vt:variant>
      <vt:variant>
        <vt:i4>0</vt:i4>
      </vt:variant>
      <vt:variant>
        <vt:i4>5</vt:i4>
      </vt:variant>
      <vt:variant>
        <vt:lpwstr/>
      </vt:variant>
      <vt:variant>
        <vt:lpwstr>_Toc169686230</vt:lpwstr>
      </vt:variant>
      <vt:variant>
        <vt:i4>1245234</vt:i4>
      </vt:variant>
      <vt:variant>
        <vt:i4>215</vt:i4>
      </vt:variant>
      <vt:variant>
        <vt:i4>0</vt:i4>
      </vt:variant>
      <vt:variant>
        <vt:i4>5</vt:i4>
      </vt:variant>
      <vt:variant>
        <vt:lpwstr/>
      </vt:variant>
      <vt:variant>
        <vt:lpwstr>_Toc169686229</vt:lpwstr>
      </vt:variant>
      <vt:variant>
        <vt:i4>1245234</vt:i4>
      </vt:variant>
      <vt:variant>
        <vt:i4>209</vt:i4>
      </vt:variant>
      <vt:variant>
        <vt:i4>0</vt:i4>
      </vt:variant>
      <vt:variant>
        <vt:i4>5</vt:i4>
      </vt:variant>
      <vt:variant>
        <vt:lpwstr/>
      </vt:variant>
      <vt:variant>
        <vt:lpwstr>_Toc169686228</vt:lpwstr>
      </vt:variant>
      <vt:variant>
        <vt:i4>1245234</vt:i4>
      </vt:variant>
      <vt:variant>
        <vt:i4>203</vt:i4>
      </vt:variant>
      <vt:variant>
        <vt:i4>0</vt:i4>
      </vt:variant>
      <vt:variant>
        <vt:i4>5</vt:i4>
      </vt:variant>
      <vt:variant>
        <vt:lpwstr/>
      </vt:variant>
      <vt:variant>
        <vt:lpwstr>_Toc169686227</vt:lpwstr>
      </vt:variant>
      <vt:variant>
        <vt:i4>1245234</vt:i4>
      </vt:variant>
      <vt:variant>
        <vt:i4>197</vt:i4>
      </vt:variant>
      <vt:variant>
        <vt:i4>0</vt:i4>
      </vt:variant>
      <vt:variant>
        <vt:i4>5</vt:i4>
      </vt:variant>
      <vt:variant>
        <vt:lpwstr/>
      </vt:variant>
      <vt:variant>
        <vt:lpwstr>_Toc169686226</vt:lpwstr>
      </vt:variant>
      <vt:variant>
        <vt:i4>1245234</vt:i4>
      </vt:variant>
      <vt:variant>
        <vt:i4>191</vt:i4>
      </vt:variant>
      <vt:variant>
        <vt:i4>0</vt:i4>
      </vt:variant>
      <vt:variant>
        <vt:i4>5</vt:i4>
      </vt:variant>
      <vt:variant>
        <vt:lpwstr/>
      </vt:variant>
      <vt:variant>
        <vt:lpwstr>_Toc169686225</vt:lpwstr>
      </vt:variant>
      <vt:variant>
        <vt:i4>3473449</vt:i4>
      </vt:variant>
      <vt:variant>
        <vt:i4>185</vt:i4>
      </vt:variant>
      <vt:variant>
        <vt:i4>0</vt:i4>
      </vt:variant>
      <vt:variant>
        <vt:i4>5</vt:i4>
      </vt:variant>
      <vt:variant>
        <vt:lpwstr>https://agencesdeleau.sharepoint.com/sites/AELB-PRJenjeuxSdage/Shared Documents/General/1_Avant projet/04_echanges avec les instances, modifications/4_dossier_CB_240702/Projet_enjeux_bassin_LB_CB-juillet.2024.docx</vt:lpwstr>
      </vt:variant>
      <vt:variant>
        <vt:lpwstr>_Toc169686224</vt:lpwstr>
      </vt:variant>
      <vt:variant>
        <vt:i4>1245234</vt:i4>
      </vt:variant>
      <vt:variant>
        <vt:i4>179</vt:i4>
      </vt:variant>
      <vt:variant>
        <vt:i4>0</vt:i4>
      </vt:variant>
      <vt:variant>
        <vt:i4>5</vt:i4>
      </vt:variant>
      <vt:variant>
        <vt:lpwstr/>
      </vt:variant>
      <vt:variant>
        <vt:lpwstr>_Toc169686223</vt:lpwstr>
      </vt:variant>
      <vt:variant>
        <vt:i4>1245234</vt:i4>
      </vt:variant>
      <vt:variant>
        <vt:i4>173</vt:i4>
      </vt:variant>
      <vt:variant>
        <vt:i4>0</vt:i4>
      </vt:variant>
      <vt:variant>
        <vt:i4>5</vt:i4>
      </vt:variant>
      <vt:variant>
        <vt:lpwstr/>
      </vt:variant>
      <vt:variant>
        <vt:lpwstr>_Toc169686222</vt:lpwstr>
      </vt:variant>
      <vt:variant>
        <vt:i4>1245234</vt:i4>
      </vt:variant>
      <vt:variant>
        <vt:i4>167</vt:i4>
      </vt:variant>
      <vt:variant>
        <vt:i4>0</vt:i4>
      </vt:variant>
      <vt:variant>
        <vt:i4>5</vt:i4>
      </vt:variant>
      <vt:variant>
        <vt:lpwstr/>
      </vt:variant>
      <vt:variant>
        <vt:lpwstr>_Toc169686221</vt:lpwstr>
      </vt:variant>
      <vt:variant>
        <vt:i4>2031635</vt:i4>
      </vt:variant>
      <vt:variant>
        <vt:i4>162</vt:i4>
      </vt:variant>
      <vt:variant>
        <vt:i4>0</vt:i4>
      </vt:variant>
      <vt:variant>
        <vt:i4>5</vt:i4>
      </vt:variant>
      <vt:variant>
        <vt:lpwstr>https://sdage-sage.eau-loire-bretagne.fr/</vt:lpwstr>
      </vt:variant>
      <vt:variant>
        <vt:lpwstr/>
      </vt:variant>
      <vt:variant>
        <vt:i4>3211287</vt:i4>
      </vt:variant>
      <vt:variant>
        <vt:i4>159</vt:i4>
      </vt:variant>
      <vt:variant>
        <vt:i4>0</vt:i4>
      </vt:variant>
      <vt:variant>
        <vt:i4>5</vt:i4>
      </vt:variant>
      <vt:variant>
        <vt:lpwstr>mailto:sdage@eau-loire-bretagne.fr</vt:lpwstr>
      </vt:variant>
      <vt:variant>
        <vt:lpwstr/>
      </vt:variant>
      <vt:variant>
        <vt:i4>3145832</vt:i4>
      </vt:variant>
      <vt:variant>
        <vt:i4>156</vt:i4>
      </vt:variant>
      <vt:variant>
        <vt:i4>0</vt:i4>
      </vt:variant>
      <vt:variant>
        <vt:i4>5</vt:i4>
      </vt:variant>
      <vt:variant>
        <vt:lpwstr>https://agence.eau-loire-bretagne.fr/home/comite-de-bassin/composition-du-comite-de-bassin.html</vt:lpwstr>
      </vt:variant>
      <vt:variant>
        <vt:lpwstr/>
      </vt:variant>
      <vt:variant>
        <vt:i4>3080309</vt:i4>
      </vt:variant>
      <vt:variant>
        <vt:i4>135</vt:i4>
      </vt:variant>
      <vt:variant>
        <vt:i4>0</vt:i4>
      </vt:variant>
      <vt:variant>
        <vt:i4>5</vt:i4>
      </vt:variant>
      <vt:variant>
        <vt:lpwstr>http://www.france-services.gouv.fr/</vt:lpwstr>
      </vt:variant>
      <vt:variant>
        <vt:lpwstr/>
      </vt:variant>
      <vt:variant>
        <vt:i4>2883635</vt:i4>
      </vt:variant>
      <vt:variant>
        <vt:i4>132</vt:i4>
      </vt:variant>
      <vt:variant>
        <vt:i4>0</vt:i4>
      </vt:variant>
      <vt:variant>
        <vt:i4>5</vt:i4>
      </vt:variant>
      <vt:variant>
        <vt:lpwstr>https://sdage-sage.eau-loire-bretagne.fr/home.html</vt:lpwstr>
      </vt:variant>
      <vt:variant>
        <vt:lpwstr/>
      </vt:variant>
      <vt:variant>
        <vt:i4>7143474</vt:i4>
      </vt:variant>
      <vt:variant>
        <vt:i4>129</vt:i4>
      </vt:variant>
      <vt:variant>
        <vt:i4>0</vt:i4>
      </vt:variant>
      <vt:variant>
        <vt:i4>5</vt:i4>
      </vt:variant>
      <vt:variant>
        <vt:lpwstr>http://www.lesagencesdeleau.fr/</vt:lpwstr>
      </vt:variant>
      <vt:variant>
        <vt:lpwstr/>
      </vt:variant>
      <vt:variant>
        <vt:i4>720905</vt:i4>
      </vt:variant>
      <vt:variant>
        <vt:i4>126</vt:i4>
      </vt:variant>
      <vt:variant>
        <vt:i4>0</vt:i4>
      </vt:variant>
      <vt:variant>
        <vt:i4>5</vt:i4>
      </vt:variant>
      <vt:variant>
        <vt:lpwstr>http://www.eaufrance.fr/</vt:lpwstr>
      </vt:variant>
      <vt:variant>
        <vt:lpwstr/>
      </vt:variant>
      <vt:variant>
        <vt:i4>1245235</vt:i4>
      </vt:variant>
      <vt:variant>
        <vt:i4>92</vt:i4>
      </vt:variant>
      <vt:variant>
        <vt:i4>0</vt:i4>
      </vt:variant>
      <vt:variant>
        <vt:i4>5</vt:i4>
      </vt:variant>
      <vt:variant>
        <vt:lpwstr/>
      </vt:variant>
      <vt:variant>
        <vt:lpwstr>_Toc169686322</vt:lpwstr>
      </vt:variant>
      <vt:variant>
        <vt:i4>1245235</vt:i4>
      </vt:variant>
      <vt:variant>
        <vt:i4>86</vt:i4>
      </vt:variant>
      <vt:variant>
        <vt:i4>0</vt:i4>
      </vt:variant>
      <vt:variant>
        <vt:i4>5</vt:i4>
      </vt:variant>
      <vt:variant>
        <vt:lpwstr/>
      </vt:variant>
      <vt:variant>
        <vt:lpwstr>_Toc169686321</vt:lpwstr>
      </vt:variant>
      <vt:variant>
        <vt:i4>1245235</vt:i4>
      </vt:variant>
      <vt:variant>
        <vt:i4>80</vt:i4>
      </vt:variant>
      <vt:variant>
        <vt:i4>0</vt:i4>
      </vt:variant>
      <vt:variant>
        <vt:i4>5</vt:i4>
      </vt:variant>
      <vt:variant>
        <vt:lpwstr/>
      </vt:variant>
      <vt:variant>
        <vt:lpwstr>_Toc169686320</vt:lpwstr>
      </vt:variant>
      <vt:variant>
        <vt:i4>1048627</vt:i4>
      </vt:variant>
      <vt:variant>
        <vt:i4>74</vt:i4>
      </vt:variant>
      <vt:variant>
        <vt:i4>0</vt:i4>
      </vt:variant>
      <vt:variant>
        <vt:i4>5</vt:i4>
      </vt:variant>
      <vt:variant>
        <vt:lpwstr/>
      </vt:variant>
      <vt:variant>
        <vt:lpwstr>_Toc169686319</vt:lpwstr>
      </vt:variant>
      <vt:variant>
        <vt:i4>1048627</vt:i4>
      </vt:variant>
      <vt:variant>
        <vt:i4>68</vt:i4>
      </vt:variant>
      <vt:variant>
        <vt:i4>0</vt:i4>
      </vt:variant>
      <vt:variant>
        <vt:i4>5</vt:i4>
      </vt:variant>
      <vt:variant>
        <vt:lpwstr/>
      </vt:variant>
      <vt:variant>
        <vt:lpwstr>_Toc169686318</vt:lpwstr>
      </vt:variant>
      <vt:variant>
        <vt:i4>1048627</vt:i4>
      </vt:variant>
      <vt:variant>
        <vt:i4>62</vt:i4>
      </vt:variant>
      <vt:variant>
        <vt:i4>0</vt:i4>
      </vt:variant>
      <vt:variant>
        <vt:i4>5</vt:i4>
      </vt:variant>
      <vt:variant>
        <vt:lpwstr/>
      </vt:variant>
      <vt:variant>
        <vt:lpwstr>_Toc169686317</vt:lpwstr>
      </vt:variant>
      <vt:variant>
        <vt:i4>1048627</vt:i4>
      </vt:variant>
      <vt:variant>
        <vt:i4>56</vt:i4>
      </vt:variant>
      <vt:variant>
        <vt:i4>0</vt:i4>
      </vt:variant>
      <vt:variant>
        <vt:i4>5</vt:i4>
      </vt:variant>
      <vt:variant>
        <vt:lpwstr/>
      </vt:variant>
      <vt:variant>
        <vt:lpwstr>_Toc169686316</vt:lpwstr>
      </vt:variant>
      <vt:variant>
        <vt:i4>1048627</vt:i4>
      </vt:variant>
      <vt:variant>
        <vt:i4>50</vt:i4>
      </vt:variant>
      <vt:variant>
        <vt:i4>0</vt:i4>
      </vt:variant>
      <vt:variant>
        <vt:i4>5</vt:i4>
      </vt:variant>
      <vt:variant>
        <vt:lpwstr/>
      </vt:variant>
      <vt:variant>
        <vt:lpwstr>_Toc169686315</vt:lpwstr>
      </vt:variant>
      <vt:variant>
        <vt:i4>1048627</vt:i4>
      </vt:variant>
      <vt:variant>
        <vt:i4>44</vt:i4>
      </vt:variant>
      <vt:variant>
        <vt:i4>0</vt:i4>
      </vt:variant>
      <vt:variant>
        <vt:i4>5</vt:i4>
      </vt:variant>
      <vt:variant>
        <vt:lpwstr/>
      </vt:variant>
      <vt:variant>
        <vt:lpwstr>_Toc169686314</vt:lpwstr>
      </vt:variant>
      <vt:variant>
        <vt:i4>1048627</vt:i4>
      </vt:variant>
      <vt:variant>
        <vt:i4>38</vt:i4>
      </vt:variant>
      <vt:variant>
        <vt:i4>0</vt:i4>
      </vt:variant>
      <vt:variant>
        <vt:i4>5</vt:i4>
      </vt:variant>
      <vt:variant>
        <vt:lpwstr/>
      </vt:variant>
      <vt:variant>
        <vt:lpwstr>_Toc169686313</vt:lpwstr>
      </vt:variant>
      <vt:variant>
        <vt:i4>1048627</vt:i4>
      </vt:variant>
      <vt:variant>
        <vt:i4>32</vt:i4>
      </vt:variant>
      <vt:variant>
        <vt:i4>0</vt:i4>
      </vt:variant>
      <vt:variant>
        <vt:i4>5</vt:i4>
      </vt:variant>
      <vt:variant>
        <vt:lpwstr/>
      </vt:variant>
      <vt:variant>
        <vt:lpwstr>_Toc169686312</vt:lpwstr>
      </vt:variant>
      <vt:variant>
        <vt:i4>1048627</vt:i4>
      </vt:variant>
      <vt:variant>
        <vt:i4>26</vt:i4>
      </vt:variant>
      <vt:variant>
        <vt:i4>0</vt:i4>
      </vt:variant>
      <vt:variant>
        <vt:i4>5</vt:i4>
      </vt:variant>
      <vt:variant>
        <vt:lpwstr/>
      </vt:variant>
      <vt:variant>
        <vt:lpwstr>_Toc169686311</vt:lpwstr>
      </vt:variant>
      <vt:variant>
        <vt:i4>1048627</vt:i4>
      </vt:variant>
      <vt:variant>
        <vt:i4>20</vt:i4>
      </vt:variant>
      <vt:variant>
        <vt:i4>0</vt:i4>
      </vt:variant>
      <vt:variant>
        <vt:i4>5</vt:i4>
      </vt:variant>
      <vt:variant>
        <vt:lpwstr/>
      </vt:variant>
      <vt:variant>
        <vt:lpwstr>_Toc169686310</vt:lpwstr>
      </vt:variant>
      <vt:variant>
        <vt:i4>1114163</vt:i4>
      </vt:variant>
      <vt:variant>
        <vt:i4>14</vt:i4>
      </vt:variant>
      <vt:variant>
        <vt:i4>0</vt:i4>
      </vt:variant>
      <vt:variant>
        <vt:i4>5</vt:i4>
      </vt:variant>
      <vt:variant>
        <vt:lpwstr/>
      </vt:variant>
      <vt:variant>
        <vt:lpwstr>_Toc169686309</vt:lpwstr>
      </vt:variant>
      <vt:variant>
        <vt:i4>1114163</vt:i4>
      </vt:variant>
      <vt:variant>
        <vt:i4>8</vt:i4>
      </vt:variant>
      <vt:variant>
        <vt:i4>0</vt:i4>
      </vt:variant>
      <vt:variant>
        <vt:i4>5</vt:i4>
      </vt:variant>
      <vt:variant>
        <vt:lpwstr/>
      </vt:variant>
      <vt:variant>
        <vt:lpwstr>_Toc169686308</vt:lpwstr>
      </vt:variant>
      <vt:variant>
        <vt:i4>1114163</vt:i4>
      </vt:variant>
      <vt:variant>
        <vt:i4>2</vt:i4>
      </vt:variant>
      <vt:variant>
        <vt:i4>0</vt:i4>
      </vt:variant>
      <vt:variant>
        <vt:i4>5</vt:i4>
      </vt:variant>
      <vt:variant>
        <vt:lpwstr/>
      </vt:variant>
      <vt:variant>
        <vt:lpwstr>_Toc169686307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Enjeux et programme de travail pour la gestion de l'eau du bassin Loire-Bretagne</dc:title>
  <dc:subject/>
  <dc:creator>Agence de l'eau Loire-Bretagne;Dreal de bassin Loire-Bretagne;Office français de la biodiversité</dc:creator>
  <cp:keywords>Enjeux du bassin;Loire-Bretagne;2028-2033</cp:keywords>
  <dc:description>Document des enjeux (questions importantes) et programme de travail pour la gestion de l'eau du bassin Loire-Bretagne de 2028 à 2033.</dc:description>
  <cp:lastModifiedBy>LE MOLAIRE Ludivine</cp:lastModifiedBy>
  <cp:revision>3</cp:revision>
  <cp:lastPrinted>2024-10-22T08:41:00Z</cp:lastPrinted>
  <dcterms:created xsi:type="dcterms:W3CDTF">2025-01-20T15:02:00Z</dcterms:created>
  <dcterms:modified xsi:type="dcterms:W3CDTF">2025-01-20T15:11:00Z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0x0101008B3177E55C2A46468ED7DEE8CA305B65</vt:lpwstr>
  </property>
  <property fmtid="{D5CDD505-2E9C-101B-9397-08002B2CF9AE}" pid="3" name="MediaServiceImageTags">
    <vt:lpwstr/>
  </property>
</Properties>
</file>